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D112" w14:textId="77777777" w:rsidR="005718AE" w:rsidRPr="005718AE" w:rsidRDefault="005718AE" w:rsidP="005718AE">
      <w:pPr>
        <w:spacing w:before="240" w:line="360" w:lineRule="auto"/>
        <w:jc w:val="center"/>
        <w:rPr>
          <w:b/>
          <w:bCs/>
        </w:rPr>
      </w:pPr>
      <w:r w:rsidRPr="005718AE">
        <w:rPr>
          <w:b/>
          <w:bCs/>
        </w:rPr>
        <w:t>PROYECTO DE DECLARACIÓN</w:t>
      </w:r>
    </w:p>
    <w:p w14:paraId="0AB76A79" w14:textId="77777777" w:rsidR="005718AE" w:rsidRDefault="005718AE" w:rsidP="005718AE">
      <w:pPr>
        <w:spacing w:before="240" w:line="360" w:lineRule="auto"/>
        <w:jc w:val="both"/>
      </w:pPr>
    </w:p>
    <w:p w14:paraId="32E0ECEA" w14:textId="13BC30E6" w:rsidR="005718AE" w:rsidRDefault="005718AE" w:rsidP="005718AE">
      <w:pPr>
        <w:spacing w:before="240" w:line="360" w:lineRule="auto"/>
        <w:ind w:firstLine="708"/>
        <w:jc w:val="both"/>
      </w:pPr>
      <w:r>
        <w:t xml:space="preserve">La Legislatura de la Ciudad Autónoma de Buenos Aires expresa su profundo pesar por el fallecimiento de Roberto Andrés </w:t>
      </w:r>
      <w:proofErr w:type="spellStart"/>
      <w:r>
        <w:t>Vassie</w:t>
      </w:r>
      <w:proofErr w:type="spellEnd"/>
      <w:r>
        <w:t>, ex soldado del Ejército Argentino y militante peronista, acaecido el pasado 13 de junio del corriente año.</w:t>
      </w:r>
      <w:r>
        <w:br w:type="page"/>
      </w:r>
    </w:p>
    <w:p w14:paraId="7F8D0388" w14:textId="0036016A" w:rsidR="005718AE" w:rsidRPr="005718AE" w:rsidRDefault="005718AE" w:rsidP="005718AE">
      <w:pPr>
        <w:spacing w:before="240" w:line="360" w:lineRule="auto"/>
        <w:jc w:val="center"/>
        <w:rPr>
          <w:b/>
          <w:bCs/>
        </w:rPr>
      </w:pPr>
      <w:r w:rsidRPr="005718AE">
        <w:rPr>
          <w:b/>
          <w:bCs/>
        </w:rPr>
        <w:lastRenderedPageBreak/>
        <w:t>FUNDAMENTOS</w:t>
      </w:r>
    </w:p>
    <w:p w14:paraId="3D0EF5DE" w14:textId="77777777" w:rsidR="005718AE" w:rsidRDefault="005718AE" w:rsidP="005718AE">
      <w:pPr>
        <w:spacing w:before="240" w:line="360" w:lineRule="auto"/>
        <w:jc w:val="both"/>
      </w:pPr>
      <w:r>
        <w:t>Señor Presidente:</w:t>
      </w:r>
    </w:p>
    <w:p w14:paraId="1B3B8157" w14:textId="5F5D1B62" w:rsidR="005718AE" w:rsidRDefault="005718AE" w:rsidP="005718AE">
      <w:pPr>
        <w:spacing w:before="240" w:line="360" w:lineRule="auto"/>
        <w:jc w:val="both"/>
      </w:pPr>
      <w:r>
        <w:tab/>
        <w:t xml:space="preserve">El pasado lunes 13 de junio se </w:t>
      </w:r>
      <w:proofErr w:type="spellStart"/>
      <w:r>
        <w:t>dió</w:t>
      </w:r>
      <w:proofErr w:type="spellEnd"/>
      <w:r>
        <w:t xml:space="preserve"> a conocer a través de redes sociales que Roberto Andrés </w:t>
      </w:r>
      <w:proofErr w:type="spellStart"/>
      <w:r>
        <w:t>Vassie</w:t>
      </w:r>
      <w:proofErr w:type="spellEnd"/>
      <w:r>
        <w:t xml:space="preserve"> había fallecido a sus 69 </w:t>
      </w:r>
      <w:proofErr w:type="gramStart"/>
      <w:r>
        <w:t>años de edad</w:t>
      </w:r>
      <w:proofErr w:type="gramEnd"/>
      <w:r>
        <w:t xml:space="preserve">. Su imagen </w:t>
      </w:r>
      <w:r w:rsidR="000B2997">
        <w:t xml:space="preserve">se hizo popular </w:t>
      </w:r>
      <w:r>
        <w:t xml:space="preserve">por la foto que le tomó el fotógrafo Ki </w:t>
      </w:r>
      <w:proofErr w:type="spellStart"/>
      <w:r>
        <w:t>Chul</w:t>
      </w:r>
      <w:proofErr w:type="spellEnd"/>
      <w:r>
        <w:t xml:space="preserve"> Ba</w:t>
      </w:r>
      <w:r w:rsidR="000B2997">
        <w:t xml:space="preserve"> –conocida como </w:t>
      </w:r>
      <w:r w:rsidR="000B2997">
        <w:t>“el soldado que lloró a Perón”</w:t>
      </w:r>
      <w:r w:rsidR="000B2997">
        <w:t xml:space="preserve">- </w:t>
      </w:r>
      <w:r>
        <w:t xml:space="preserve">en donde se lo ve profundamente emocionado haciendo la guardia de honor en la Avenida de Mayo durante los actos oficiales de despedida al </w:t>
      </w:r>
      <w:proofErr w:type="gramStart"/>
      <w:r>
        <w:t>ex Presidente</w:t>
      </w:r>
      <w:proofErr w:type="gramEnd"/>
      <w:r>
        <w:t xml:space="preserve"> Juan Domingo Perón. La foto fue icónica por su capacidad de síntesis, de captar en un instante el quiebre que significó la muerte del líder de nuestro movimiento nacional y popular. </w:t>
      </w:r>
    </w:p>
    <w:p w14:paraId="58B14F29" w14:textId="77777777" w:rsidR="005718AE" w:rsidRDefault="005718AE" w:rsidP="005718AE">
      <w:pPr>
        <w:spacing w:before="240" w:line="360" w:lineRule="auto"/>
        <w:ind w:firstLine="708"/>
        <w:jc w:val="both"/>
      </w:pPr>
      <w:r>
        <w:t xml:space="preserve">En una entrevista reciente, Roberto </w:t>
      </w:r>
      <w:proofErr w:type="spellStart"/>
      <w:r>
        <w:t>Vassie</w:t>
      </w:r>
      <w:proofErr w:type="spellEnd"/>
      <w:r>
        <w:t xml:space="preserve"> recordó esos días con las siguientes palabras: “Todos lloramos. Al lado mío tenía un sargento, un entrerriano, que lloraba igual que yo. Lloramos porque la patria se iba a la mierda. La foto es la del pueblo, la mía salió de casualidad”. La inmensa tristeza que sentía </w:t>
      </w:r>
      <w:proofErr w:type="spellStart"/>
      <w:r>
        <w:t>Vassie</w:t>
      </w:r>
      <w:proofErr w:type="spellEnd"/>
      <w:r>
        <w:t xml:space="preserve"> en ese momento era compartida por el pueblo que se había hecho presente, para saludar por última vez a su queridísimo Teniente General. </w:t>
      </w:r>
    </w:p>
    <w:p w14:paraId="3DE8AF7F" w14:textId="77777777" w:rsidR="005718AE" w:rsidRDefault="005718AE" w:rsidP="005718AE">
      <w:pPr>
        <w:spacing w:before="240" w:line="360" w:lineRule="auto"/>
        <w:ind w:firstLine="708"/>
        <w:jc w:val="both"/>
      </w:pPr>
      <w:r>
        <w:t xml:space="preserve">Si bien la imagen del soldado era ampliamente conocida por haber sido compartida en diarios y revistas durante años, su nombre permaneció en el anonimato durante 32 años. Fue el </w:t>
      </w:r>
      <w:proofErr w:type="gramStart"/>
      <w:r>
        <w:t>ex Presidente</w:t>
      </w:r>
      <w:proofErr w:type="gramEnd"/>
      <w:r>
        <w:t xml:space="preserve"> Néstor Kirchner quién se ocupó de dar con él en el año 2006 a fin de homenajearlo, recuperar esa pequeña gran historia así como también para que acompañe el traslado de los restos de Juan Domingo Perón hasta la quinta de San Vicente. </w:t>
      </w:r>
    </w:p>
    <w:p w14:paraId="259E9D2D" w14:textId="77777777" w:rsidR="005718AE" w:rsidRDefault="005718AE" w:rsidP="005718AE">
      <w:pPr>
        <w:spacing w:before="240" w:line="360" w:lineRule="auto"/>
        <w:ind w:firstLine="708"/>
        <w:jc w:val="both"/>
      </w:pPr>
      <w:r>
        <w:t>Con un profundo pesar, despedimos a un compañero militante, un “peronista, pero peronista de verdad” -como él mismo se definió- y a un hombre que sirvió a la patria como soldado del Ejército Argentino.</w:t>
      </w:r>
    </w:p>
    <w:p w14:paraId="2C220E35" w14:textId="1F516A54" w:rsidR="005E3C49" w:rsidRPr="005718AE" w:rsidRDefault="005718AE" w:rsidP="005718AE">
      <w:pPr>
        <w:spacing w:before="240" w:line="360" w:lineRule="auto"/>
        <w:ind w:firstLine="708"/>
        <w:jc w:val="both"/>
      </w:pPr>
      <w:r>
        <w:t>Por todo lo expuesto, solicito al cuerpo la aprobación del presente proyecto de Declaración.</w:t>
      </w:r>
    </w:p>
    <w:sectPr w:rsidR="005E3C49" w:rsidRPr="005718AE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6E02D" w14:textId="77777777" w:rsidR="00B72DBB" w:rsidRDefault="00B72DBB">
      <w:r>
        <w:separator/>
      </w:r>
    </w:p>
  </w:endnote>
  <w:endnote w:type="continuationSeparator" w:id="0">
    <w:p w14:paraId="471C9BA0" w14:textId="77777777" w:rsidR="00B72DBB" w:rsidRDefault="00B7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D9AF" w14:textId="77777777"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8BDFD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7CDD7FA1" w14:textId="18A3ACC1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B72DBB">
      <w:fldChar w:fldCharType="begin"/>
    </w:r>
    <w:r w:rsidR="00B72DBB">
      <w:instrText xml:space="preserve"> SAVEDATE  \* MERGEFORMAT </w:instrText>
    </w:r>
    <w:r w:rsidR="00B72DBB">
      <w:fldChar w:fldCharType="separate"/>
    </w:r>
    <w:r w:rsidR="007B5047" w:rsidRPr="007B5047">
      <w:rPr>
        <w:noProof/>
        <w:color w:val="333333"/>
        <w:sz w:val="20"/>
      </w:rPr>
      <w:t>15/6/2022 17:18:00</w:t>
    </w:r>
    <w:r w:rsidR="00B72DBB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B72DBB">
      <w:fldChar w:fldCharType="begin"/>
    </w:r>
    <w:r w:rsidR="00B72DBB">
      <w:instrText xml:space="preserve"> NUMCHARS  \* MERGEFORMAT </w:instrText>
    </w:r>
    <w:r w:rsidR="00B72DBB">
      <w:fldChar w:fldCharType="separate"/>
    </w:r>
    <w:r w:rsidR="007B5047" w:rsidRPr="007B5047">
      <w:rPr>
        <w:noProof/>
        <w:color w:val="333333"/>
        <w:sz w:val="20"/>
      </w:rPr>
      <w:t>1704</w:t>
    </w:r>
    <w:r w:rsidR="00B72DBB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B72DBB">
      <w:fldChar w:fldCharType="begin"/>
    </w:r>
    <w:r w:rsidR="00B72DBB">
      <w:instrText xml:space="preserve"> NUMWORDS  \* MERGEFORMAT </w:instrText>
    </w:r>
    <w:r w:rsidR="00B72DBB">
      <w:fldChar w:fldCharType="separate"/>
    </w:r>
    <w:r w:rsidR="007B5047" w:rsidRPr="007B5047">
      <w:rPr>
        <w:noProof/>
        <w:color w:val="333333"/>
        <w:sz w:val="20"/>
      </w:rPr>
      <w:t>351</w:t>
    </w:r>
    <w:r w:rsidR="00B72DBB">
      <w:rPr>
        <w:noProof/>
        <w:color w:val="333333"/>
        <w:sz w:val="20"/>
      </w:rPr>
      <w:fldChar w:fldCharType="end"/>
    </w:r>
  </w:p>
  <w:p w14:paraId="587632D5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B72DBB">
      <w:fldChar w:fldCharType="begin"/>
    </w:r>
    <w:r w:rsidR="00B72DBB">
      <w:instrText xml:space="preserve"> NUMPAGES  \* MERGEFORMAT </w:instrText>
    </w:r>
    <w:r w:rsidR="00B72DBB">
      <w:fldChar w:fldCharType="separate"/>
    </w:r>
    <w:r w:rsidR="005241CE" w:rsidRPr="005241CE">
      <w:rPr>
        <w:rStyle w:val="Nmerodepgina"/>
        <w:noProof/>
        <w:color w:val="333333"/>
      </w:rPr>
      <w:t>1</w:t>
    </w:r>
    <w:r w:rsidR="00B72DBB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4988EC38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D7CA8" w14:textId="77777777"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F1E8E" w14:textId="77777777" w:rsidR="00B72DBB" w:rsidRDefault="00B72DBB">
      <w:r>
        <w:separator/>
      </w:r>
    </w:p>
  </w:footnote>
  <w:footnote w:type="continuationSeparator" w:id="0">
    <w:p w14:paraId="3CBECC23" w14:textId="77777777" w:rsidR="00B72DBB" w:rsidRDefault="00B72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A176" w14:textId="77777777"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04B2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 wp14:anchorId="2E350B32" wp14:editId="43FB409A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362B0BF6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2C38" w14:textId="77777777"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62471"/>
    <w:multiLevelType w:val="multilevel"/>
    <w:tmpl w:val="5838EC5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4321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02C9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2997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2C9C"/>
    <w:rsid w:val="0040761B"/>
    <w:rsid w:val="00422C3F"/>
    <w:rsid w:val="004354AC"/>
    <w:rsid w:val="00446E1A"/>
    <w:rsid w:val="004847CA"/>
    <w:rsid w:val="004B7714"/>
    <w:rsid w:val="004C185E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18AE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5047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2DBB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3688D"/>
    <w:rsid w:val="00D43AA2"/>
    <w:rsid w:val="00D518DB"/>
    <w:rsid w:val="00D55ECB"/>
    <w:rsid w:val="00D67721"/>
    <w:rsid w:val="00D710E1"/>
    <w:rsid w:val="00D758CE"/>
    <w:rsid w:val="00D76A86"/>
    <w:rsid w:val="00D927D4"/>
    <w:rsid w:val="00DC5B95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3AF1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E8EC59"/>
  <w15:docId w15:val="{2BACB53A-B1D1-4167-8175-B93FE004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02C9C"/>
    <w:pPr>
      <w:spacing w:line="276" w:lineRule="auto"/>
    </w:pPr>
    <w:rPr>
      <w:rFonts w:ascii="Arial" w:eastAsia="Arial" w:hAnsi="Arial" w:cs="Arial"/>
      <w:sz w:val="22"/>
      <w:szCs w:val="22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402C9C"/>
    <w:pPr>
      <w:spacing w:after="200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cav1\Downloads\6be2afe5-e9df-426b-8515-eceea4b1aa5f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(2).dotx</Template>
  <TotalTime>0</TotalTime>
  <Pages>2</Pages>
  <Words>352</Words>
  <Characters>1709</Characters>
  <Application>Microsoft Office Word</Application>
  <DocSecurity>0</DocSecurity>
  <Lines>32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fcav1</dc:creator>
  <cp:lastModifiedBy>Franco Cavalli</cp:lastModifiedBy>
  <cp:revision>2</cp:revision>
  <cp:lastPrinted>2020-02-28T17:24:00Z</cp:lastPrinted>
  <dcterms:created xsi:type="dcterms:W3CDTF">2022-06-15T20:18:00Z</dcterms:created>
  <dcterms:modified xsi:type="dcterms:W3CDTF">2022-06-15T20:18:00Z</dcterms:modified>
</cp:coreProperties>
</file>