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725" w:rsidRPr="00A40725" w:rsidRDefault="00A40725" w:rsidP="00A40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Expediente 911-D-2022</w:t>
      </w:r>
    </w:p>
    <w:p w:rsidR="00A40725" w:rsidRPr="00A40725" w:rsidRDefault="00A40725" w:rsidP="00A4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A40725" w:rsidRPr="00A40725" w:rsidRDefault="00A40725" w:rsidP="00A4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Comisión de Cultura de la Legislatura de la Ciudad Autónoma de Buenos Aires</w:t>
      </w:r>
      <w:r w:rsidR="00D25009"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</w:p>
    <w:p w:rsidR="00A40725" w:rsidRPr="00A40725" w:rsidRDefault="00A40725" w:rsidP="00A4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A40725" w:rsidRPr="00A40725" w:rsidRDefault="00A40725" w:rsidP="00A4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Visto: el expediente 911-D-2022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presentado por la Diputada María Sol Mé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ndez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,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quien solicita se coloque una p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laca en conmemoración por el 50° a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niversario de la inauguración del establecimiento gastronómico “Pablos” y</w:t>
      </w:r>
      <w:r w:rsidR="00D25009">
        <w:rPr>
          <w:rFonts w:ascii="Times New Roman" w:eastAsia="Times New Roman" w:hAnsi="Times New Roman" w:cs="Times New Roman"/>
          <w:color w:val="000000"/>
          <w:lang w:val="es-ES" w:eastAsia="es-ES"/>
        </w:rPr>
        <w:t>,</w:t>
      </w:r>
    </w:p>
    <w:p w:rsidR="00A40725" w:rsidRPr="00A40725" w:rsidRDefault="00A40725" w:rsidP="00A4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A40725" w:rsidRPr="00A40725" w:rsidRDefault="00A40725" w:rsidP="00A4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Considerando:  </w:t>
      </w:r>
    </w:p>
    <w:p w:rsidR="00A40725" w:rsidRPr="00A40725" w:rsidRDefault="00A40725" w:rsidP="00A40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 </w:t>
      </w:r>
    </w:p>
    <w:p w:rsidR="00A40725" w:rsidRDefault="00A40725" w:rsidP="00A40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el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restaurante 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y pastelería conocidos como “Pablos”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,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se encuentra en la intersección de las calles Nueva York y Mercedes, enfrentado a la Plaza Arenales y en la esquina más tradicional del barrio de Villa Devoto.</w:t>
      </w:r>
    </w:p>
    <w:p w:rsidR="00A40725" w:rsidRDefault="00A40725" w:rsidP="00A40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A40725" w:rsidRDefault="00A40725" w:rsidP="00A40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fue inaugurado 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en diciembre de 1972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solo como confitería, por 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Pablo Mariani y su mujer Josefina Spagnolo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. Para 1980, la firma incorporaba servicio de lunch, y catering con fiestas para más de 1000 cubiertos. E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n el año 1998, inauguraron una sucursal en Belgrano que por primera vez incorporó una cafetería con mesas y menú ejecutivo. En el año 2001 incorporaron este nuevo concepto al local del barrio de Devoto y abrió sus puertas el restaurante Pablos, que en el 2019 incorporó a la pastelería como eje principal de la propuesta que ofrecen.</w:t>
      </w:r>
    </w:p>
    <w:p w:rsidR="00A40725" w:rsidRPr="00A40725" w:rsidRDefault="00A40725" w:rsidP="00A407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A40725" w:rsidRPr="00A40725" w:rsidRDefault="00A40725" w:rsidP="00A4072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siguiente: </w:t>
      </w:r>
    </w:p>
    <w:p w:rsidR="00A40725" w:rsidRPr="00A40725" w:rsidRDefault="00A40725" w:rsidP="00A40725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RESOLUCIÓN</w:t>
      </w:r>
    </w:p>
    <w:p w:rsidR="00A40725" w:rsidRPr="00A40725" w:rsidRDefault="00A40725" w:rsidP="00D355C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Artículo 1</w:t>
      </w:r>
      <w:r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°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. - </w:t>
      </w:r>
      <w:r w:rsidR="00D355C6"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Dispónese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la colocación de una p</w:t>
      </w:r>
      <w:r w:rsidR="00D355C6">
        <w:rPr>
          <w:rFonts w:ascii="Times New Roman" w:eastAsia="Times New Roman" w:hAnsi="Times New Roman" w:cs="Times New Roman"/>
          <w:color w:val="000000"/>
          <w:lang w:val="es-ES" w:eastAsia="es-ES"/>
        </w:rPr>
        <w:t>laca en conmemoración por el 50°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aniversario de la inauguración del establecimiento gastronómico “Pablos”, sito en la calle Nueva York </w:t>
      </w:r>
      <w:r w:rsidR="00D355C6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N° 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4094 del barrio de Villa Devoto en la Ciudad Autónoma de Buenos Aires</w:t>
      </w:r>
      <w:r w:rsidR="00D355C6">
        <w:rPr>
          <w:rFonts w:ascii="Times New Roman" w:eastAsia="Times New Roman" w:hAnsi="Times New Roman" w:cs="Times New Roman"/>
          <w:color w:val="000000"/>
          <w:lang w:val="es-ES" w:eastAsia="es-ES"/>
        </w:rPr>
        <w:t>, con el siguiente texto:</w:t>
      </w:r>
    </w:p>
    <w:tbl>
      <w:tblPr>
        <w:tblW w:w="912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21"/>
      </w:tblGrid>
      <w:tr w:rsidR="00A40725" w:rsidRPr="00A40725" w:rsidTr="00A407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40725" w:rsidRPr="00A40725" w:rsidRDefault="00A40725" w:rsidP="00A40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A407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RESTO Y PASTELERÍA “PABLOS” </w:t>
            </w:r>
          </w:p>
          <w:p w:rsidR="00A40725" w:rsidRPr="00A40725" w:rsidRDefault="00A40725" w:rsidP="00A4072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</w:p>
          <w:p w:rsidR="00A40725" w:rsidRPr="00A40725" w:rsidRDefault="00D355C6" w:rsidP="00A40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EN EL 50°</w:t>
            </w:r>
            <w:r w:rsidR="00A40725" w:rsidRPr="00A407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 xml:space="preserve"> ANIVERSARIO DE SU INAUGURACIÓN </w:t>
            </w:r>
          </w:p>
          <w:p w:rsidR="00A40725" w:rsidRPr="00A40725" w:rsidRDefault="00A40725" w:rsidP="00A4072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ES" w:eastAsia="es-ES"/>
              </w:rPr>
            </w:pPr>
          </w:p>
          <w:p w:rsidR="00A40725" w:rsidRDefault="00A40725" w:rsidP="00A40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</w:pPr>
            <w:r w:rsidRPr="00A407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HOMENAJE DE LA LEGISLATURA DE LA CIUDAD AUTÓNOMA DE BUENOS AIRES </w:t>
            </w:r>
          </w:p>
          <w:p w:rsidR="00D355C6" w:rsidRPr="00A40725" w:rsidRDefault="00D355C6" w:rsidP="00A40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</w:p>
          <w:p w:rsidR="00A40725" w:rsidRPr="00A40725" w:rsidRDefault="00A40725" w:rsidP="00A407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A407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1972</w:t>
            </w:r>
            <w:r w:rsidR="00D355C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 xml:space="preserve"> </w:t>
            </w:r>
            <w:r w:rsidRPr="00A407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-</w:t>
            </w:r>
            <w:r w:rsidR="00D355C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 xml:space="preserve"> </w:t>
            </w:r>
            <w:r w:rsidRPr="00A407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" w:eastAsia="es-ES"/>
              </w:rPr>
              <w:t>2022 </w:t>
            </w:r>
          </w:p>
        </w:tc>
      </w:tr>
    </w:tbl>
    <w:p w:rsidR="00A40725" w:rsidRPr="00A40725" w:rsidRDefault="00A40725" w:rsidP="00A4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A40725" w:rsidRPr="00A40725" w:rsidRDefault="00A40725" w:rsidP="00A407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A40725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Artículo 2</w:t>
      </w:r>
      <w:r w:rsidR="00D355C6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°</w:t>
      </w:r>
      <w:r w:rsidRPr="00A40725">
        <w:rPr>
          <w:rFonts w:ascii="Times New Roman" w:eastAsia="Times New Roman" w:hAnsi="Times New Roman" w:cs="Times New Roman"/>
          <w:color w:val="000000"/>
          <w:lang w:val="es-ES" w:eastAsia="es-ES"/>
        </w:rPr>
        <w:t>. - Comuníquese, etc. </w:t>
      </w:r>
    </w:p>
    <w:p w:rsidR="00DF4CBE" w:rsidRDefault="00DF4CBE" w:rsidP="00DF4C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F4CBE" w:rsidRPr="00DF4CBE" w:rsidRDefault="00DF4CBE" w:rsidP="00DF4C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F4CBE">
        <w:rPr>
          <w:rFonts w:ascii="Times New Roman" w:eastAsia="Times New Roman" w:hAnsi="Times New Roman" w:cs="Times New Roman"/>
          <w:lang w:eastAsia="es-AR"/>
        </w:rPr>
        <w:t>Sala de Comisión, 17 de octubre de 2022.</w:t>
      </w:r>
    </w:p>
    <w:p w:rsidR="001D5241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651755" w:rsidRDefault="00651755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355C6" w:rsidRDefault="00D355C6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651755" w:rsidRDefault="00651755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651755" w:rsidSect="00C53D61">
      <w:headerReference w:type="default" r:id="rId7"/>
      <w:footerReference w:type="default" r:id="rId8"/>
      <w:pgSz w:w="12240" w:h="20160" w:code="5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A1E" w:rsidRDefault="00611A1E">
      <w:r>
        <w:separator/>
      </w:r>
    </w:p>
  </w:endnote>
  <w:endnote w:type="continuationSeparator" w:id="1">
    <w:p w:rsidR="00611A1E" w:rsidRDefault="00611A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25009" w:rsidRPr="00D25009">
        <w:rPr>
          <w:noProof/>
          <w:color w:val="333333"/>
          <w:sz w:val="20"/>
        </w:rPr>
        <w:t>13/10/2022 12:17:00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25009" w:rsidRPr="00D25009">
        <w:rPr>
          <w:noProof/>
          <w:color w:val="333333"/>
          <w:sz w:val="20"/>
        </w:rPr>
        <w:t>1662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25009" w:rsidRPr="00D25009">
        <w:rPr>
          <w:noProof/>
          <w:color w:val="333333"/>
          <w:sz w:val="20"/>
        </w:rPr>
        <w:t>311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E3E8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E3E85" w:rsidRPr="001C19C4">
      <w:rPr>
        <w:rStyle w:val="Nmerodepgina"/>
        <w:color w:val="333333"/>
      </w:rPr>
      <w:fldChar w:fldCharType="separate"/>
    </w:r>
    <w:r w:rsidR="00D25009">
      <w:rPr>
        <w:rStyle w:val="Nmerodepgina"/>
        <w:noProof/>
        <w:color w:val="333333"/>
      </w:rPr>
      <w:t>1</w:t>
    </w:r>
    <w:r w:rsidR="00DE3E8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25009" w:rsidRPr="00D2500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A1E" w:rsidRDefault="00611A1E">
      <w:r>
        <w:separator/>
      </w:r>
    </w:p>
  </w:footnote>
  <w:footnote w:type="continuationSeparator" w:id="1">
    <w:p w:rsidR="00611A1E" w:rsidRDefault="00611A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4753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67E3C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56416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2081"/>
    <w:rsid w:val="0026220D"/>
    <w:rsid w:val="00265972"/>
    <w:rsid w:val="0027148D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3714E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1A1E"/>
    <w:rsid w:val="00616F70"/>
    <w:rsid w:val="00622DE5"/>
    <w:rsid w:val="00636BE0"/>
    <w:rsid w:val="0064363E"/>
    <w:rsid w:val="00651755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2737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D3D34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725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0DDE"/>
    <w:rsid w:val="00AF5760"/>
    <w:rsid w:val="00AF6352"/>
    <w:rsid w:val="00B05649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7365"/>
    <w:rsid w:val="00C93FF6"/>
    <w:rsid w:val="00CC20B0"/>
    <w:rsid w:val="00CD2BCC"/>
    <w:rsid w:val="00CE163F"/>
    <w:rsid w:val="00D03EBB"/>
    <w:rsid w:val="00D04F17"/>
    <w:rsid w:val="00D16484"/>
    <w:rsid w:val="00D21279"/>
    <w:rsid w:val="00D25009"/>
    <w:rsid w:val="00D355C6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3E85"/>
    <w:rsid w:val="00DE484A"/>
    <w:rsid w:val="00DF0164"/>
    <w:rsid w:val="00DF14A9"/>
    <w:rsid w:val="00DF4CBE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6FFD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106</TotalTime>
  <Pages>2</Pages>
  <Words>311</Words>
  <Characters>1662</Characters>
  <Application>Microsoft Office Word</Application>
  <DocSecurity>0</DocSecurity>
  <Lines>89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25</cp:revision>
  <cp:lastPrinted>2022-10-14T19:36:00Z</cp:lastPrinted>
  <dcterms:created xsi:type="dcterms:W3CDTF">2022-06-27T17:26:00Z</dcterms:created>
  <dcterms:modified xsi:type="dcterms:W3CDTF">2022-10-14T19:36:00Z</dcterms:modified>
</cp:coreProperties>
</file>