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639" w:rsidRPr="00583639" w:rsidRDefault="00583639" w:rsidP="0058363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Expediente 2688-D-2022</w:t>
      </w:r>
    </w:p>
    <w:p w:rsidR="00583639" w:rsidRP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583639" w:rsidRP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Comisión de Cultura de la Legislatura de la Ciudad Autónoma de Buenos Aires</w:t>
      </w:r>
    </w:p>
    <w:p w:rsid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583639" w:rsidRP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Visto: el expediente 2688-D-2022 presentado por el Diputado Diego Mariano García de García Vilas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quien solicita se declare personalidad destacada de la Ciudad Autónoma de Buenos Aires en el ámbito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de la cultura al Sr. Miguel Ángel Mateos y, </w:t>
      </w:r>
    </w:p>
    <w:p w:rsid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Considerando:  </w:t>
      </w:r>
    </w:p>
    <w:p w:rsidR="00583639" w:rsidRP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583639" w:rsidRPr="00583639" w:rsidRDefault="00583639" w:rsidP="005836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Que Miguel Ángel Mateos, nació el 26 de enero de 1954 en la Ciudad Autónoma de Buenos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Aires Influenciado por su madre, profesora de música y canto, desde niño estudió piano y a los 12 años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de edad formó su primer grupo de rock, que tendría por nombre “Cristal”.  En 1973, ingresó en el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“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Conservatorio Municipal Manuel de Falla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”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; especializándose en guitarra, piano, canto y composición.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Durante 1979 creó el grupo ZAS. El mismo estaba compuesto por Alejandro Mateos en batería, Jorge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proofErr w:type="spellStart"/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Infusino</w:t>
      </w:r>
      <w:proofErr w:type="spellEnd"/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en bajo, Omar </w:t>
      </w:r>
      <w:proofErr w:type="spellStart"/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Moretti</w:t>
      </w:r>
      <w:proofErr w:type="spellEnd"/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en guitarra primero, y luego Tito </w:t>
      </w:r>
      <w:proofErr w:type="spellStart"/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Infusino</w:t>
      </w:r>
      <w:proofErr w:type="spellEnd"/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. En febrero de 1981, el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grupo británico </w:t>
      </w:r>
      <w:proofErr w:type="spellStart"/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Queen</w:t>
      </w:r>
      <w:proofErr w:type="spellEnd"/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arribó el país presentándose en tres funciones en el estadio de Vélez Sarsfield. A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pesar de que ZAS era una banda inédita y desconocida, fueron escogidos para abrir los conciertos del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legendario grupo inglés. Esta participación de ZAS obró de antesala para grabar el primer disco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denominado “ZAS”, igual que la banda, tal como era costumbre en todo disco debutante. El flamante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álbum tuvo como tema central de difusión un corte que quedaría grabado en la historia del rock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argentino: “Va Por Vos Para Vos”. Por 1983, bajo el renovado nombre “Miguel Mateos-ZAS”, y con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algunos cambios en la formación de sus integrantes, Miguel Mateos lanzó su segundo disco llamado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“Huevos”, el cual estuvo abarrotado de temas que tiempo después se convirtieron en éxitos tan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irresistibles como inolvidables: 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“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Huevos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”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“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Un poco de satisfacción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”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“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Extra, extra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”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, “Un Gato en la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c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iudad” y 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“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Mujer sin ley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”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; entre otros, fueron algunos de los cortes. Este nuevo disco, mostraba una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notable evolución respecto del álbum antecesor virando hacia un sonido más decididamente pop, en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consonancia con la corriente musical internacional de entonces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(ritmos más simples, frescos y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efectistas). En 1986 Miguel Mateos se recluyó con su banda en Nueva York, donde se confeccionó el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primer disco argentino grabado con tecnología estadounidense y todo el apoyo profesional de los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mejores sonidistas y productores del ambiente. La mega-producción en ciernes, se tituló “Solos en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América”, un álbum de características extraordinarias que tuvo cortes inmortales de la talla de “Mi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Sombra en la Pared”, “Solos en América”, “Cuando seas Grande”, “Es Tan Fácil Romper un Corazón”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y “Llámame si me Necesitas”. Fue el primer álbum de rock argentino editado en todo el continente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americano. </w:t>
      </w:r>
    </w:p>
    <w:p w:rsid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583639" w:rsidRPr="00583639" w:rsidRDefault="00583639" w:rsidP="005836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Que recluido en la ciudad de Los Ángeles, surgió su primer disco solista titulado “Obsesión”.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Este trabajo contó con un sonido absolutamente digitalizado que oscilaba entre el pop/rock, el funk, el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rock and roll y algunos matices del rap y hip-hop. La producción tuvo también algunos pasajes de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música tecno y baladas exquisitas, cerrando el disco con uno de los mejores temas de su carrera: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Lágrimas bajo la lluvia.  La gira de Obsesión fue la más larga de la carrera de Mateos.  Un hito del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interminable “Obsesión Tour” fue la presentación del festival internacional de Viña del Mar durante el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verano de 1991.</w:t>
      </w:r>
    </w:p>
    <w:p w:rsidR="00583639" w:rsidRP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 </w:t>
      </w:r>
    </w:p>
    <w:p w:rsidR="00583639" w:rsidRPr="00583639" w:rsidRDefault="00583639" w:rsidP="005836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Que el sábado 26 de febrero de 2022, celebrando los cuarenta años con la música,  a Miguel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Mateos se le cumplió un sueño que tenía desde muy pequeño: poder actuar en el Teatro Colón. Con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todas las butacas ocupadas y hasta el último centímetro de las bandejas más altas sin lugar para nadie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más, ingresó al escenario para desarrollar un listado de 14 canciones que incluyeron trece clásicos y un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estreno de su futura ópera rock. Estuvo acompañado en este show por la Sinfónica Nacional y por su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banda de cinco músicos, el ex cantante del grupo Zas, deslumbró con su interpretación.</w:t>
      </w:r>
    </w:p>
    <w:p w:rsid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583639" w:rsidRDefault="00583639" w:rsidP="005836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Que durante el transcurso del año, Mateos continuará con una gira latinoamericana que lo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llevará a Chile, Colombia y México, además de a 20 ciudades de Estados Unidos en el transcurso de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este año.</w:t>
      </w:r>
    </w:p>
    <w:p w:rsidR="00583639" w:rsidRPr="00583639" w:rsidRDefault="00583639" w:rsidP="005836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583639" w:rsidRP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Por todo lo anteriormente expuesto esta Comisión recomienda el tratamiento de la siguiente</w:t>
      </w:r>
    </w:p>
    <w:p w:rsidR="00583639" w:rsidRP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583639" w:rsidRPr="00583639" w:rsidRDefault="00583639" w:rsidP="00583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b/>
          <w:color w:val="000000"/>
          <w:lang w:val="es-ES" w:eastAsia="es-ES"/>
        </w:rPr>
        <w:t>DECLARACIÓN</w:t>
      </w:r>
    </w:p>
    <w:p w:rsidR="00583639" w:rsidRP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</w:p>
    <w:p w:rsidR="005C3222" w:rsidRPr="00583639" w:rsidRDefault="00583639" w:rsidP="005836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Declárase Personalidad destacada de la Ciudad Autónoma de Buenos Aires en el ámbito de la cultura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583639">
        <w:rPr>
          <w:rFonts w:ascii="Times New Roman" w:eastAsia="Times New Roman" w:hAnsi="Times New Roman" w:cs="Times New Roman"/>
          <w:color w:val="000000"/>
          <w:lang w:val="es-ES" w:eastAsia="es-ES"/>
        </w:rPr>
        <w:t>al Sr. Miguel Ángel Mateos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="00DF4CBE" w:rsidRPr="00DF4CBE">
        <w:rPr>
          <w:rFonts w:ascii="Times New Roman" w:eastAsia="Times New Roman" w:hAnsi="Times New Roman" w:cs="Times New Roman"/>
          <w:lang w:eastAsia="es-AR"/>
        </w:rPr>
        <w:t>Sala de Comisión, 17 de octubre de 2022.</w:t>
      </w:r>
    </w:p>
    <w:p w:rsidR="00F66171" w:rsidRDefault="00F66171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85306A" w:rsidRDefault="0085306A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85306A" w:rsidRDefault="0085306A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F66171" w:rsidRDefault="00F66171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82503A" w:rsidRDefault="0082503A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1D5241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1D5241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62788" w:rsidRPr="001D5241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651755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651755" w:rsidSect="00C53D61">
      <w:headerReference w:type="default" r:id="rId7"/>
      <w:footerReference w:type="default" r:id="rId8"/>
      <w:pgSz w:w="12240" w:h="20160" w:code="5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487C" w:rsidRDefault="0011487C">
      <w:r>
        <w:separator/>
      </w:r>
    </w:p>
  </w:endnote>
  <w:endnote w:type="continuationSeparator" w:id="1">
    <w:p w:rsidR="0011487C" w:rsidRDefault="001148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83639" w:rsidRPr="00583639">
        <w:rPr>
          <w:noProof/>
          <w:color w:val="333333"/>
          <w:sz w:val="20"/>
        </w:rPr>
        <w:t>14/10/2022 17:32:00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83639" w:rsidRPr="00583639">
        <w:rPr>
          <w:noProof/>
          <w:color w:val="333333"/>
          <w:sz w:val="20"/>
        </w:rPr>
        <w:t>3883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83639" w:rsidRPr="00583639">
        <w:rPr>
          <w:noProof/>
          <w:color w:val="333333"/>
          <w:sz w:val="20"/>
        </w:rPr>
        <w:t>753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237B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237B3" w:rsidRPr="001C19C4">
      <w:rPr>
        <w:rStyle w:val="Nmerodepgina"/>
        <w:color w:val="333333"/>
      </w:rPr>
      <w:fldChar w:fldCharType="separate"/>
    </w:r>
    <w:r w:rsidR="00583639">
      <w:rPr>
        <w:rStyle w:val="Nmerodepgina"/>
        <w:noProof/>
        <w:color w:val="333333"/>
      </w:rPr>
      <w:t>2</w:t>
    </w:r>
    <w:r w:rsidR="00E237B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83639" w:rsidRPr="00583639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487C" w:rsidRDefault="0011487C">
      <w:r>
        <w:separator/>
      </w:r>
    </w:p>
  </w:footnote>
  <w:footnote w:type="continuationSeparator" w:id="1">
    <w:p w:rsidR="0011487C" w:rsidRDefault="001148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22881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48A5"/>
    <w:rsid w:val="00026430"/>
    <w:rsid w:val="00030DF5"/>
    <w:rsid w:val="0003615C"/>
    <w:rsid w:val="000376AB"/>
    <w:rsid w:val="00043882"/>
    <w:rsid w:val="00062864"/>
    <w:rsid w:val="00064FDE"/>
    <w:rsid w:val="00067370"/>
    <w:rsid w:val="00067E3C"/>
    <w:rsid w:val="000705C6"/>
    <w:rsid w:val="000713D7"/>
    <w:rsid w:val="00071CFB"/>
    <w:rsid w:val="00077DAC"/>
    <w:rsid w:val="00080837"/>
    <w:rsid w:val="00081FFF"/>
    <w:rsid w:val="00085D07"/>
    <w:rsid w:val="000A0A74"/>
    <w:rsid w:val="000B2290"/>
    <w:rsid w:val="000B37AA"/>
    <w:rsid w:val="000C5659"/>
    <w:rsid w:val="000D1497"/>
    <w:rsid w:val="000D2860"/>
    <w:rsid w:val="000D2D48"/>
    <w:rsid w:val="000D308B"/>
    <w:rsid w:val="000D6C54"/>
    <w:rsid w:val="000E3949"/>
    <w:rsid w:val="000F74CB"/>
    <w:rsid w:val="000F7E30"/>
    <w:rsid w:val="00102E73"/>
    <w:rsid w:val="00103C6B"/>
    <w:rsid w:val="00104335"/>
    <w:rsid w:val="0011487C"/>
    <w:rsid w:val="00127D10"/>
    <w:rsid w:val="00136787"/>
    <w:rsid w:val="00142125"/>
    <w:rsid w:val="00145948"/>
    <w:rsid w:val="00155C7C"/>
    <w:rsid w:val="00156416"/>
    <w:rsid w:val="00160A2A"/>
    <w:rsid w:val="001614A7"/>
    <w:rsid w:val="0018428A"/>
    <w:rsid w:val="0019414B"/>
    <w:rsid w:val="001A3AE3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224F"/>
    <w:rsid w:val="001E5394"/>
    <w:rsid w:val="001F2924"/>
    <w:rsid w:val="001F3AFD"/>
    <w:rsid w:val="002055AB"/>
    <w:rsid w:val="00205802"/>
    <w:rsid w:val="00205DAD"/>
    <w:rsid w:val="00223436"/>
    <w:rsid w:val="002327DE"/>
    <w:rsid w:val="00245AA8"/>
    <w:rsid w:val="00246DF0"/>
    <w:rsid w:val="00252081"/>
    <w:rsid w:val="0026220D"/>
    <w:rsid w:val="00265972"/>
    <w:rsid w:val="0027148D"/>
    <w:rsid w:val="0027263C"/>
    <w:rsid w:val="00275865"/>
    <w:rsid w:val="00276A7E"/>
    <w:rsid w:val="00296815"/>
    <w:rsid w:val="002971A4"/>
    <w:rsid w:val="002B47D0"/>
    <w:rsid w:val="002C768C"/>
    <w:rsid w:val="002D05E9"/>
    <w:rsid w:val="002D3336"/>
    <w:rsid w:val="002D533A"/>
    <w:rsid w:val="002D778C"/>
    <w:rsid w:val="002E38C3"/>
    <w:rsid w:val="002F7961"/>
    <w:rsid w:val="00301E51"/>
    <w:rsid w:val="00302300"/>
    <w:rsid w:val="00305DD1"/>
    <w:rsid w:val="003145ED"/>
    <w:rsid w:val="00315C77"/>
    <w:rsid w:val="0033168A"/>
    <w:rsid w:val="00335CD9"/>
    <w:rsid w:val="00340F54"/>
    <w:rsid w:val="0035681D"/>
    <w:rsid w:val="003578BA"/>
    <w:rsid w:val="00361201"/>
    <w:rsid w:val="003617B1"/>
    <w:rsid w:val="00363ACB"/>
    <w:rsid w:val="00367A59"/>
    <w:rsid w:val="00374EAE"/>
    <w:rsid w:val="0039418E"/>
    <w:rsid w:val="00395843"/>
    <w:rsid w:val="003A7311"/>
    <w:rsid w:val="003B4298"/>
    <w:rsid w:val="003B471C"/>
    <w:rsid w:val="003B79BC"/>
    <w:rsid w:val="003D10AB"/>
    <w:rsid w:val="003D4000"/>
    <w:rsid w:val="003E6AD9"/>
    <w:rsid w:val="003E6C5A"/>
    <w:rsid w:val="003E6E05"/>
    <w:rsid w:val="003E7C49"/>
    <w:rsid w:val="003F1EFD"/>
    <w:rsid w:val="003F4249"/>
    <w:rsid w:val="00401C75"/>
    <w:rsid w:val="0040761B"/>
    <w:rsid w:val="00416E9B"/>
    <w:rsid w:val="00422C3F"/>
    <w:rsid w:val="004354AC"/>
    <w:rsid w:val="00446E1A"/>
    <w:rsid w:val="00453BB4"/>
    <w:rsid w:val="004562A3"/>
    <w:rsid w:val="00464AC6"/>
    <w:rsid w:val="004847CA"/>
    <w:rsid w:val="0048501A"/>
    <w:rsid w:val="004905F3"/>
    <w:rsid w:val="004B7714"/>
    <w:rsid w:val="004C4B76"/>
    <w:rsid w:val="004D2D62"/>
    <w:rsid w:val="004D30D5"/>
    <w:rsid w:val="004D438B"/>
    <w:rsid w:val="004D4950"/>
    <w:rsid w:val="004E235F"/>
    <w:rsid w:val="004F5EAD"/>
    <w:rsid w:val="0051012E"/>
    <w:rsid w:val="005142E6"/>
    <w:rsid w:val="00516DB1"/>
    <w:rsid w:val="00522C71"/>
    <w:rsid w:val="005241CE"/>
    <w:rsid w:val="00534552"/>
    <w:rsid w:val="0053714E"/>
    <w:rsid w:val="00540D49"/>
    <w:rsid w:val="00540E5C"/>
    <w:rsid w:val="0054531B"/>
    <w:rsid w:val="00550A79"/>
    <w:rsid w:val="00551DE0"/>
    <w:rsid w:val="00555CC7"/>
    <w:rsid w:val="0056221B"/>
    <w:rsid w:val="0057409D"/>
    <w:rsid w:val="005769D4"/>
    <w:rsid w:val="00583639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222"/>
    <w:rsid w:val="005C37AB"/>
    <w:rsid w:val="005C42CD"/>
    <w:rsid w:val="005E2873"/>
    <w:rsid w:val="005E3C49"/>
    <w:rsid w:val="005F35E2"/>
    <w:rsid w:val="00601A75"/>
    <w:rsid w:val="00611A1E"/>
    <w:rsid w:val="00616F70"/>
    <w:rsid w:val="00622DE5"/>
    <w:rsid w:val="0062646B"/>
    <w:rsid w:val="00636BE0"/>
    <w:rsid w:val="0064363E"/>
    <w:rsid w:val="00651755"/>
    <w:rsid w:val="00673331"/>
    <w:rsid w:val="006811D6"/>
    <w:rsid w:val="00690392"/>
    <w:rsid w:val="00692E7F"/>
    <w:rsid w:val="00697F98"/>
    <w:rsid w:val="006B1AAB"/>
    <w:rsid w:val="006C326A"/>
    <w:rsid w:val="006C4023"/>
    <w:rsid w:val="006C40E9"/>
    <w:rsid w:val="006D3303"/>
    <w:rsid w:val="006D5CB7"/>
    <w:rsid w:val="006E2737"/>
    <w:rsid w:val="006E2C03"/>
    <w:rsid w:val="006E3675"/>
    <w:rsid w:val="006F5C81"/>
    <w:rsid w:val="00706B8E"/>
    <w:rsid w:val="007124B1"/>
    <w:rsid w:val="00715AF3"/>
    <w:rsid w:val="00720C1E"/>
    <w:rsid w:val="00734F30"/>
    <w:rsid w:val="007410E7"/>
    <w:rsid w:val="007420D8"/>
    <w:rsid w:val="00762788"/>
    <w:rsid w:val="00762C9A"/>
    <w:rsid w:val="00771B54"/>
    <w:rsid w:val="007728C1"/>
    <w:rsid w:val="00777916"/>
    <w:rsid w:val="00780167"/>
    <w:rsid w:val="00782561"/>
    <w:rsid w:val="00785D3C"/>
    <w:rsid w:val="007908D2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19FD"/>
    <w:rsid w:val="008034F8"/>
    <w:rsid w:val="00812683"/>
    <w:rsid w:val="00813B43"/>
    <w:rsid w:val="008160C8"/>
    <w:rsid w:val="00820A3A"/>
    <w:rsid w:val="0082503A"/>
    <w:rsid w:val="00827228"/>
    <w:rsid w:val="008433E2"/>
    <w:rsid w:val="00845200"/>
    <w:rsid w:val="00846702"/>
    <w:rsid w:val="00852F38"/>
    <w:rsid w:val="0085306A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4AC3"/>
    <w:rsid w:val="008E171E"/>
    <w:rsid w:val="008F1725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87EB5"/>
    <w:rsid w:val="00991B95"/>
    <w:rsid w:val="009953AF"/>
    <w:rsid w:val="00996E34"/>
    <w:rsid w:val="009A6E2B"/>
    <w:rsid w:val="009B0657"/>
    <w:rsid w:val="009B1362"/>
    <w:rsid w:val="009B4FAC"/>
    <w:rsid w:val="009C20D3"/>
    <w:rsid w:val="009D3D34"/>
    <w:rsid w:val="009D44F0"/>
    <w:rsid w:val="009E5835"/>
    <w:rsid w:val="009F4E01"/>
    <w:rsid w:val="00A05EA2"/>
    <w:rsid w:val="00A06A2B"/>
    <w:rsid w:val="00A07090"/>
    <w:rsid w:val="00A11AD7"/>
    <w:rsid w:val="00A1286B"/>
    <w:rsid w:val="00A240CA"/>
    <w:rsid w:val="00A37C1D"/>
    <w:rsid w:val="00A40725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C793B"/>
    <w:rsid w:val="00AE2E8F"/>
    <w:rsid w:val="00AF0DDE"/>
    <w:rsid w:val="00AF5760"/>
    <w:rsid w:val="00AF6352"/>
    <w:rsid w:val="00B05649"/>
    <w:rsid w:val="00B11AB4"/>
    <w:rsid w:val="00B1723C"/>
    <w:rsid w:val="00B177FE"/>
    <w:rsid w:val="00B2047A"/>
    <w:rsid w:val="00B264C1"/>
    <w:rsid w:val="00B31B65"/>
    <w:rsid w:val="00B36178"/>
    <w:rsid w:val="00B4532F"/>
    <w:rsid w:val="00B46232"/>
    <w:rsid w:val="00B85EE2"/>
    <w:rsid w:val="00B87C49"/>
    <w:rsid w:val="00BA56D3"/>
    <w:rsid w:val="00BE13C7"/>
    <w:rsid w:val="00BE1E37"/>
    <w:rsid w:val="00BF2B7B"/>
    <w:rsid w:val="00BF71C2"/>
    <w:rsid w:val="00C0415C"/>
    <w:rsid w:val="00C26F53"/>
    <w:rsid w:val="00C330CB"/>
    <w:rsid w:val="00C3675D"/>
    <w:rsid w:val="00C419C1"/>
    <w:rsid w:val="00C51E49"/>
    <w:rsid w:val="00C521F9"/>
    <w:rsid w:val="00C53D61"/>
    <w:rsid w:val="00C63351"/>
    <w:rsid w:val="00C7063B"/>
    <w:rsid w:val="00C709D8"/>
    <w:rsid w:val="00C71253"/>
    <w:rsid w:val="00C734F9"/>
    <w:rsid w:val="00C755A6"/>
    <w:rsid w:val="00C87365"/>
    <w:rsid w:val="00C93FF6"/>
    <w:rsid w:val="00C9738F"/>
    <w:rsid w:val="00CC20B0"/>
    <w:rsid w:val="00CD2BCC"/>
    <w:rsid w:val="00CE036D"/>
    <w:rsid w:val="00CE163F"/>
    <w:rsid w:val="00D027D8"/>
    <w:rsid w:val="00D03EBB"/>
    <w:rsid w:val="00D04F17"/>
    <w:rsid w:val="00D16484"/>
    <w:rsid w:val="00D21279"/>
    <w:rsid w:val="00D355C6"/>
    <w:rsid w:val="00D42260"/>
    <w:rsid w:val="00D43AA2"/>
    <w:rsid w:val="00D518DB"/>
    <w:rsid w:val="00D54165"/>
    <w:rsid w:val="00D55ECB"/>
    <w:rsid w:val="00D67721"/>
    <w:rsid w:val="00D758CE"/>
    <w:rsid w:val="00D76A86"/>
    <w:rsid w:val="00D82DCD"/>
    <w:rsid w:val="00D927D4"/>
    <w:rsid w:val="00D96B41"/>
    <w:rsid w:val="00DC7732"/>
    <w:rsid w:val="00DD2795"/>
    <w:rsid w:val="00DD4DE2"/>
    <w:rsid w:val="00DD520D"/>
    <w:rsid w:val="00DD5A6B"/>
    <w:rsid w:val="00DE484A"/>
    <w:rsid w:val="00DF0164"/>
    <w:rsid w:val="00DF14A9"/>
    <w:rsid w:val="00DF4CBE"/>
    <w:rsid w:val="00DF54AA"/>
    <w:rsid w:val="00DF6ED8"/>
    <w:rsid w:val="00E07D33"/>
    <w:rsid w:val="00E12909"/>
    <w:rsid w:val="00E12DDE"/>
    <w:rsid w:val="00E143B6"/>
    <w:rsid w:val="00E1677F"/>
    <w:rsid w:val="00E237B3"/>
    <w:rsid w:val="00E23B8E"/>
    <w:rsid w:val="00E30CFF"/>
    <w:rsid w:val="00E505E0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C555A"/>
    <w:rsid w:val="00EE33E2"/>
    <w:rsid w:val="00EE6672"/>
    <w:rsid w:val="00EF0D22"/>
    <w:rsid w:val="00EF7456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66171"/>
    <w:rsid w:val="00F67E4E"/>
    <w:rsid w:val="00F75389"/>
    <w:rsid w:val="00F86FFD"/>
    <w:rsid w:val="00F873C4"/>
    <w:rsid w:val="00F903E8"/>
    <w:rsid w:val="00FA0C8C"/>
    <w:rsid w:val="00FB4F49"/>
    <w:rsid w:val="00FD07F5"/>
    <w:rsid w:val="00FF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character" w:styleId="Hipervnculo">
    <w:name w:val="Hyperlink"/>
    <w:basedOn w:val="Fuentedeprrafopredeter"/>
    <w:uiPriority w:val="99"/>
    <w:unhideWhenUsed/>
    <w:rsid w:val="002D3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332</TotalTime>
  <Pages>2</Pages>
  <Words>753</Words>
  <Characters>3883</Characters>
  <Application>Microsoft Office Word</Application>
  <DocSecurity>0</DocSecurity>
  <Lines>114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56</cp:revision>
  <cp:lastPrinted>2022-10-14T20:38:00Z</cp:lastPrinted>
  <dcterms:created xsi:type="dcterms:W3CDTF">2022-06-27T17:26:00Z</dcterms:created>
  <dcterms:modified xsi:type="dcterms:W3CDTF">2022-10-14T20:38:00Z</dcterms:modified>
</cp:coreProperties>
</file>