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7CBA" w:rsidRPr="009D7CBA" w:rsidRDefault="009D7CBA" w:rsidP="009D7CBA">
      <w:pPr>
        <w:spacing w:line="360" w:lineRule="auto"/>
        <w:jc w:val="center"/>
        <w:rPr>
          <w:b/>
        </w:rPr>
      </w:pPr>
      <w:r w:rsidRPr="009D7CBA">
        <w:rPr>
          <w:b/>
        </w:rPr>
        <w:t>PROYECTO DE DECLARACIÓN</w:t>
      </w:r>
    </w:p>
    <w:p w:rsidR="009D7CBA" w:rsidRDefault="009D7CBA" w:rsidP="009D7CBA">
      <w:pPr>
        <w:spacing w:line="360" w:lineRule="auto"/>
      </w:pPr>
    </w:p>
    <w:p w:rsidR="009D7CBA" w:rsidRDefault="009D7CBA" w:rsidP="009D7CBA">
      <w:pPr>
        <w:spacing w:line="360" w:lineRule="auto"/>
      </w:pPr>
    </w:p>
    <w:p w:rsidR="009D7CBA" w:rsidRDefault="009D7CBA" w:rsidP="009D7CBA">
      <w:pPr>
        <w:spacing w:line="360" w:lineRule="auto"/>
      </w:pPr>
      <w:r>
        <w:t>La Legislatura de la Ciudad Autónoma de Buenas Aires conmemora el "Día de la Policía de la Ciudad", que se celebra el 17 de noviembre  de cada año y adhiere a todas las actividades que se lleven a cabo en el marco del mismo.</w:t>
      </w:r>
    </w:p>
    <w:p w:rsidR="009D7CBA" w:rsidRDefault="009D7CBA" w:rsidP="009D7CBA">
      <w:pPr>
        <w:spacing w:line="360" w:lineRule="auto"/>
      </w:pPr>
    </w:p>
    <w:p w:rsidR="009D7CBA" w:rsidRDefault="009D7CBA" w:rsidP="009D7CBA">
      <w:pPr>
        <w:spacing w:line="360" w:lineRule="auto"/>
      </w:pPr>
    </w:p>
    <w:p w:rsidR="009D7CBA" w:rsidRDefault="009D7CBA" w:rsidP="009D7CBA">
      <w:pPr>
        <w:spacing w:line="360" w:lineRule="auto"/>
      </w:pPr>
      <w:r>
        <w:t xml:space="preserve"> </w:t>
      </w:r>
    </w:p>
    <w:p w:rsidR="009D7CBA" w:rsidRDefault="009D7CBA" w:rsidP="009D7CBA">
      <w:pPr>
        <w:spacing w:line="360" w:lineRule="auto"/>
      </w:pPr>
      <w:r>
        <w:t xml:space="preserve"> </w:t>
      </w:r>
    </w:p>
    <w:p w:rsidR="009D7CBA" w:rsidRDefault="009D7CBA">
      <w:pPr>
        <w:jc w:val="left"/>
        <w:rPr>
          <w:b/>
        </w:rPr>
      </w:pPr>
      <w:r>
        <w:rPr>
          <w:b/>
        </w:rPr>
        <w:br w:type="page"/>
      </w:r>
    </w:p>
    <w:p w:rsidR="009D7CBA" w:rsidRPr="009D7CBA" w:rsidRDefault="009D7CBA" w:rsidP="009D7CBA">
      <w:pPr>
        <w:spacing w:line="360" w:lineRule="auto"/>
        <w:jc w:val="center"/>
        <w:rPr>
          <w:b/>
        </w:rPr>
      </w:pPr>
      <w:r w:rsidRPr="009D7CBA">
        <w:rPr>
          <w:b/>
        </w:rPr>
        <w:lastRenderedPageBreak/>
        <w:t>FUNDAMENTOS</w:t>
      </w:r>
    </w:p>
    <w:p w:rsidR="009D7CBA" w:rsidRDefault="009D7CBA" w:rsidP="009D7CBA">
      <w:pPr>
        <w:spacing w:line="360" w:lineRule="auto"/>
      </w:pPr>
    </w:p>
    <w:p w:rsidR="009D7CBA" w:rsidRDefault="009D7CBA" w:rsidP="009D7CBA">
      <w:pPr>
        <w:spacing w:line="360" w:lineRule="auto"/>
      </w:pPr>
    </w:p>
    <w:p w:rsidR="009D7CBA" w:rsidRDefault="009D7CBA" w:rsidP="009D7CBA">
      <w:pPr>
        <w:spacing w:line="360" w:lineRule="auto"/>
      </w:pPr>
      <w:r>
        <w:t xml:space="preserve">Señor Presidente: </w:t>
      </w:r>
    </w:p>
    <w:p w:rsidR="009D7CBA" w:rsidRDefault="009D7CBA" w:rsidP="009D7CBA">
      <w:pPr>
        <w:spacing w:line="360" w:lineRule="auto"/>
      </w:pPr>
    </w:p>
    <w:p w:rsidR="009D7CBA" w:rsidRDefault="009D7CBA" w:rsidP="009D7CBA">
      <w:pPr>
        <w:spacing w:line="360" w:lineRule="auto"/>
      </w:pPr>
      <w:r>
        <w:t xml:space="preserve">El Gobierno porteño </w:t>
      </w:r>
      <w:r w:rsidR="009C1581">
        <w:t xml:space="preserve">mediante el Decreto 408/17 </w:t>
      </w:r>
      <w:r>
        <w:t>instituyó el 17 de noviembre como el Día de la Policía de la Ciudad de Buenos Aires, para recordar el aniversario de la Ley 5.688 del Sistema Integral de Seguridad Pública de la Ciudad de Buenos Aires.</w:t>
      </w:r>
    </w:p>
    <w:p w:rsidR="009D7CBA" w:rsidRDefault="009D7CBA" w:rsidP="009D7CBA">
      <w:pPr>
        <w:spacing w:line="360" w:lineRule="auto"/>
      </w:pPr>
      <w:r>
        <w:t>La mencionada Ley dispuso la integración de la Policía de la Ciudad de Buenos Aires, a partir del 1° de enero de 2017, con el personal de la Policía Metropolitana y parte del personal de la Policía Federal Argentina transferido en virtud del Convenio de transferencia progresiva a la Ciudad Autónoma de Buenos Aires, de facultades y funciones de seguridad en todas las materias no federales ejercidas en la Ciudad Autónoma de Buenos Aires.</w:t>
      </w:r>
    </w:p>
    <w:p w:rsidR="009D7CBA" w:rsidRDefault="009D7CBA" w:rsidP="009D7CBA">
      <w:pPr>
        <w:spacing w:line="360" w:lineRule="auto"/>
      </w:pPr>
      <w:r>
        <w:t>La policía es una fuerza de seguridad encargada de mantener el orden público y la seguridad de los ciudadanos mediante el uso de distintas herramientas.</w:t>
      </w:r>
    </w:p>
    <w:p w:rsidR="009D7CBA" w:rsidRDefault="009D7CBA" w:rsidP="009D7CBA">
      <w:pPr>
        <w:spacing w:line="360" w:lineRule="auto"/>
      </w:pPr>
      <w:r>
        <w:t>De esta manera, obtiene vital importancia el desempeño policial para una sociedad justa y segura.</w:t>
      </w:r>
    </w:p>
    <w:p w:rsidR="009D7CBA" w:rsidRDefault="009D7CBA" w:rsidP="009D7CBA">
      <w:pPr>
        <w:spacing w:line="360" w:lineRule="auto"/>
      </w:pPr>
      <w:r>
        <w:t>Se celebra el Día de la Policía con el fin de recordar y destacar la contribución de los hombres y mujeres que dedican su esfuerzo a la seguridad de las personas y sus bienes, para que puedan disfrutar de su vida en la Ciudad, respetando la ley y garantizando el orden y la convivencia.</w:t>
      </w:r>
    </w:p>
    <w:p w:rsidR="009D7CBA" w:rsidRDefault="009D7CBA" w:rsidP="009D7CBA">
      <w:pPr>
        <w:spacing w:line="360" w:lineRule="auto"/>
      </w:pPr>
      <w:r>
        <w:t>Son ellos, los que día a día ponen en juego su cuerpo y en varias circunstancias arriesgan su vida para mantener el orden y la seguridad de los vecinos.</w:t>
      </w:r>
    </w:p>
    <w:p w:rsidR="009D7CBA" w:rsidRDefault="009D7CBA" w:rsidP="009D7CBA">
      <w:pPr>
        <w:spacing w:line="360" w:lineRule="auto"/>
      </w:pPr>
      <w:r>
        <w:t>Teniendo en cuenta lo antes mencionado, se considera relevante que esta casa, salude y conmemore a todos ellos en su día, como una muestra de agradecimiento por la vocación que detentan y la labor que cumplen.</w:t>
      </w:r>
    </w:p>
    <w:p w:rsidR="005E3C49" w:rsidRPr="00E5658D" w:rsidRDefault="009D7CBA" w:rsidP="009D7CBA">
      <w:pPr>
        <w:spacing w:line="360" w:lineRule="auto"/>
      </w:pPr>
      <w:r>
        <w:t>Por lo antes expuesto es que solicito la aprobación del presente proyecto de declaración.</w:t>
      </w:r>
    </w:p>
    <w:sectPr w:rsidR="005E3C49" w:rsidRPr="00E5658D" w:rsidSect="005E3C49">
      <w:headerReference w:type="default" r:id="rId7"/>
      <w:footerReference w:type="default" r:id="rId8"/>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D7CBA" w:rsidRDefault="009D7CBA">
      <w:r>
        <w:separator/>
      </w:r>
    </w:p>
  </w:endnote>
  <w:endnote w:type="continuationSeparator" w:id="1">
    <w:p w:rsidR="009D7CBA" w:rsidRDefault="009D7CB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F435A5" w:rsidRPr="00F435A5">
        <w:rPr>
          <w:noProof/>
          <w:color w:val="333333"/>
          <w:sz w:val="20"/>
        </w:rPr>
        <w:t>23/06/2022 12:28:00</w:t>
      </w:r>
    </w:fldSimple>
    <w:r w:rsidRPr="001C19C4">
      <w:rPr>
        <w:color w:val="333333"/>
        <w:sz w:val="20"/>
      </w:rPr>
      <w:t xml:space="preserve">  -  Cantidad de caracteres: </w:t>
    </w:r>
    <w:fldSimple w:instr=" NUMCHARS  \* MERGEFORMAT ">
      <w:r w:rsidR="00F435A5" w:rsidRPr="00F435A5">
        <w:rPr>
          <w:noProof/>
          <w:color w:val="333333"/>
          <w:sz w:val="20"/>
        </w:rPr>
        <w:t>1618</w:t>
      </w:r>
    </w:fldSimple>
    <w:r w:rsidRPr="001C19C4">
      <w:rPr>
        <w:color w:val="333333"/>
        <w:sz w:val="20"/>
      </w:rPr>
      <w:t xml:space="preserve"> - Cantidad de palabras: </w:t>
    </w:r>
    <w:fldSimple w:instr=" NUMWORDS  \* MERGEFORMAT ">
      <w:r w:rsidR="00F435A5" w:rsidRPr="00F435A5">
        <w:rPr>
          <w:noProof/>
          <w:color w:val="333333"/>
          <w:sz w:val="20"/>
        </w:rPr>
        <w:t>342</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F216F2" w:rsidRPr="001C19C4">
      <w:rPr>
        <w:rStyle w:val="Nmerodepgina"/>
        <w:color w:val="333333"/>
      </w:rPr>
      <w:fldChar w:fldCharType="begin"/>
    </w:r>
    <w:r w:rsidRPr="001C19C4">
      <w:rPr>
        <w:rStyle w:val="Nmerodepgina"/>
        <w:color w:val="333333"/>
      </w:rPr>
      <w:instrText xml:space="preserve"> PAGE </w:instrText>
    </w:r>
    <w:r w:rsidR="00F216F2" w:rsidRPr="001C19C4">
      <w:rPr>
        <w:rStyle w:val="Nmerodepgina"/>
        <w:color w:val="333333"/>
      </w:rPr>
      <w:fldChar w:fldCharType="separate"/>
    </w:r>
    <w:r w:rsidR="00F435A5">
      <w:rPr>
        <w:rStyle w:val="Nmerodepgina"/>
        <w:noProof/>
        <w:color w:val="333333"/>
      </w:rPr>
      <w:t>1</w:t>
    </w:r>
    <w:r w:rsidR="00F216F2" w:rsidRPr="001C19C4">
      <w:rPr>
        <w:rStyle w:val="Nmerodepgina"/>
        <w:color w:val="333333"/>
      </w:rPr>
      <w:fldChar w:fldCharType="end"/>
    </w:r>
    <w:r w:rsidRPr="001C19C4">
      <w:rPr>
        <w:rStyle w:val="Nmerodepgina"/>
        <w:color w:val="333333"/>
      </w:rPr>
      <w:t>/</w:t>
    </w:r>
    <w:fldSimple w:instr=" NUMPAGES  \* MERGEFORMAT ">
      <w:r w:rsidR="00F435A5" w:rsidRPr="00F435A5">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D7CBA" w:rsidRDefault="009D7CBA">
      <w:r>
        <w:separator/>
      </w:r>
    </w:p>
  </w:footnote>
  <w:footnote w:type="continuationSeparator" w:id="1">
    <w:p w:rsidR="009D7CBA" w:rsidRDefault="009D7CB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15361"/>
  </w:hdrShapeDefaults>
  <w:footnotePr>
    <w:footnote w:id="0"/>
    <w:footnote w:id="1"/>
  </w:footnotePr>
  <w:endnotePr>
    <w:endnote w:id="0"/>
    <w:endnote w:id="1"/>
  </w:endnotePr>
  <w:compat/>
  <w:rsids>
    <w:rsidRoot w:val="0019082B"/>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1414"/>
    <w:rsid w:val="00155C7C"/>
    <w:rsid w:val="00160A2A"/>
    <w:rsid w:val="001614A7"/>
    <w:rsid w:val="0019082B"/>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156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B65B2"/>
    <w:rsid w:val="008C4AC3"/>
    <w:rsid w:val="00906685"/>
    <w:rsid w:val="00910E0F"/>
    <w:rsid w:val="0091690E"/>
    <w:rsid w:val="00931A96"/>
    <w:rsid w:val="00947238"/>
    <w:rsid w:val="009624FC"/>
    <w:rsid w:val="0096461D"/>
    <w:rsid w:val="009953AF"/>
    <w:rsid w:val="00996E34"/>
    <w:rsid w:val="009A6E2B"/>
    <w:rsid w:val="009B4FAC"/>
    <w:rsid w:val="009C1581"/>
    <w:rsid w:val="009C20D3"/>
    <w:rsid w:val="009D7CBA"/>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2DA"/>
    <w:rsid w:val="00E81EE5"/>
    <w:rsid w:val="00E91F21"/>
    <w:rsid w:val="00EB6956"/>
    <w:rsid w:val="00EE6672"/>
    <w:rsid w:val="00EF0629"/>
    <w:rsid w:val="00EF0D22"/>
    <w:rsid w:val="00F13C69"/>
    <w:rsid w:val="00F216F2"/>
    <w:rsid w:val="00F41DF6"/>
    <w:rsid w:val="00F435A5"/>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E:\Legis\Proyectos\Proyectos%202022\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LegislarOffLine.dotx</Template>
  <TotalTime>5</TotalTime>
  <Pages>2</Pages>
  <Words>342</Words>
  <Characters>1618</Characters>
  <Application>Microsoft Office Word</Application>
  <DocSecurity>0</DocSecurity>
  <Lines>39</Lines>
  <Paragraphs>13</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1951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agdiaz</dc:creator>
  <cp:lastModifiedBy>agdiaz</cp:lastModifiedBy>
  <cp:revision>7</cp:revision>
  <cp:lastPrinted>2020-02-28T17:24:00Z</cp:lastPrinted>
  <dcterms:created xsi:type="dcterms:W3CDTF">2022-06-07T17:23:00Z</dcterms:created>
  <dcterms:modified xsi:type="dcterms:W3CDTF">2022-06-24T14:52:00Z</dcterms:modified>
</cp:coreProperties>
</file>