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AB2" w:rsidRPr="00375AB2" w:rsidRDefault="00375AB2" w:rsidP="00375AB2">
      <w:pPr>
        <w:jc w:val="center"/>
        <w:rPr>
          <w:b/>
        </w:rPr>
      </w:pPr>
      <w:r w:rsidRPr="00375AB2">
        <w:rPr>
          <w:b/>
        </w:rPr>
        <w:t>PROYECTO DE DECLARACIÓN</w:t>
      </w:r>
    </w:p>
    <w:p w:rsidR="00375AB2" w:rsidRDefault="00375AB2" w:rsidP="00375AB2"/>
    <w:p w:rsidR="00375AB2" w:rsidRDefault="00375AB2" w:rsidP="00375AB2"/>
    <w:p w:rsidR="00375AB2" w:rsidRDefault="00375AB2" w:rsidP="00375AB2">
      <w:pPr>
        <w:spacing w:line="360" w:lineRule="auto"/>
      </w:pPr>
      <w:r>
        <w:t xml:space="preserve">La Legislatura de la Ciudad Autónoma de Buenas Aires conmemora el "Día de la Defensa </w:t>
      </w:r>
      <w:r w:rsidR="00D40CE3">
        <w:t>C</w:t>
      </w:r>
      <w:r>
        <w:t>ivil", que se celebra el 23 de noviembre de cada año, y adhiere a todas las actividades que se lleven a cabo en el marco del mismo.</w:t>
      </w:r>
    </w:p>
    <w:p w:rsidR="00375AB2" w:rsidRDefault="00375AB2" w:rsidP="00375AB2">
      <w:pPr>
        <w:spacing w:line="360" w:lineRule="auto"/>
      </w:pPr>
    </w:p>
    <w:p w:rsidR="00375AB2" w:rsidRDefault="00375AB2" w:rsidP="00375AB2">
      <w:pPr>
        <w:spacing w:line="360" w:lineRule="auto"/>
      </w:pPr>
    </w:p>
    <w:p w:rsidR="00375AB2" w:rsidRDefault="00375AB2" w:rsidP="00375AB2">
      <w:pPr>
        <w:spacing w:line="360" w:lineRule="auto"/>
      </w:pPr>
    </w:p>
    <w:p w:rsidR="00375AB2" w:rsidRDefault="00375AB2" w:rsidP="00375AB2">
      <w:pPr>
        <w:spacing w:line="360" w:lineRule="auto"/>
      </w:pPr>
      <w:r>
        <w:t xml:space="preserve"> </w:t>
      </w:r>
    </w:p>
    <w:p w:rsidR="00375AB2" w:rsidRDefault="00375AB2" w:rsidP="00375AB2">
      <w:pPr>
        <w:spacing w:line="360" w:lineRule="auto"/>
      </w:pPr>
      <w:r>
        <w:t xml:space="preserve"> </w:t>
      </w:r>
    </w:p>
    <w:p w:rsidR="00375AB2" w:rsidRDefault="00375AB2" w:rsidP="00375AB2">
      <w:pPr>
        <w:spacing w:line="360" w:lineRule="auto"/>
      </w:pPr>
    </w:p>
    <w:p w:rsidR="00375AB2" w:rsidRDefault="00375AB2" w:rsidP="00375AB2">
      <w:pPr>
        <w:spacing w:line="360" w:lineRule="auto"/>
        <w:jc w:val="left"/>
        <w:rPr>
          <w:b/>
        </w:rPr>
      </w:pPr>
      <w:r>
        <w:rPr>
          <w:b/>
        </w:rPr>
        <w:br w:type="page"/>
      </w:r>
    </w:p>
    <w:p w:rsidR="00375AB2" w:rsidRPr="00375AB2" w:rsidRDefault="00375AB2" w:rsidP="00375AB2">
      <w:pPr>
        <w:spacing w:line="360" w:lineRule="auto"/>
        <w:jc w:val="center"/>
        <w:rPr>
          <w:b/>
        </w:rPr>
      </w:pPr>
      <w:r w:rsidRPr="00375AB2">
        <w:rPr>
          <w:b/>
        </w:rPr>
        <w:lastRenderedPageBreak/>
        <w:t>FUNDAMENTOS</w:t>
      </w:r>
    </w:p>
    <w:p w:rsidR="00375AB2" w:rsidRDefault="00375AB2" w:rsidP="00375AB2">
      <w:pPr>
        <w:spacing w:line="360" w:lineRule="auto"/>
      </w:pPr>
    </w:p>
    <w:p w:rsidR="00375AB2" w:rsidRDefault="00375AB2" w:rsidP="00375AB2">
      <w:pPr>
        <w:spacing w:line="360" w:lineRule="auto"/>
      </w:pPr>
    </w:p>
    <w:p w:rsidR="00375AB2" w:rsidRDefault="00375AB2" w:rsidP="00375AB2">
      <w:pPr>
        <w:spacing w:line="360" w:lineRule="auto"/>
      </w:pPr>
      <w:r>
        <w:t xml:space="preserve">Señor Presidente: </w:t>
      </w:r>
    </w:p>
    <w:p w:rsidR="00375AB2" w:rsidRDefault="00375AB2" w:rsidP="00375AB2">
      <w:pPr>
        <w:spacing w:line="360" w:lineRule="auto"/>
      </w:pPr>
    </w:p>
    <w:p w:rsidR="00375AB2" w:rsidRDefault="00375AB2" w:rsidP="00375AB2">
      <w:pPr>
        <w:spacing w:line="360" w:lineRule="auto"/>
      </w:pPr>
      <w:r>
        <w:t xml:space="preserve">El 23 de noviembre, Día de la Defensa Civil, se recuerda una de las mayores catástrofes sufridas en nuestro país: el terremoto de </w:t>
      </w:r>
      <w:proofErr w:type="spellStart"/>
      <w:r>
        <w:t>Caucete</w:t>
      </w:r>
      <w:proofErr w:type="spellEnd"/>
      <w:r>
        <w:t xml:space="preserve"> en la Provincia de San Juan, ocurrido en el año 1977. Día Nacional de la Defensa Civil, establecido por decreto Nº 1988/81 del Poder Ejecutivo Nacional.</w:t>
      </w:r>
    </w:p>
    <w:p w:rsidR="00375AB2" w:rsidRDefault="00375AB2" w:rsidP="00375AB2">
      <w:pPr>
        <w:spacing w:line="360" w:lineRule="auto"/>
      </w:pPr>
      <w:r>
        <w:t>Dicho terremoto es considerado una de las peores tragedias naturales que sufrió la Argentina. Ocurrió a raíz de un sismo de magnitud 7,4 escala Richter que duró alrededor de 20 segundos y dejó 65 víctimas fatales y más de 300 heridos.</w:t>
      </w:r>
    </w:p>
    <w:p w:rsidR="00375AB2" w:rsidRDefault="00375AB2" w:rsidP="00375AB2">
      <w:pPr>
        <w:spacing w:line="360" w:lineRule="auto"/>
      </w:pPr>
      <w:r>
        <w:t>Los trabajadores de Defensa Civil se dedican a contener, prevenir inconvenientes y procurar por la seguridad de la sociedad ante acontecimientos bélicos, naturales, accidentales o atentados. Esta responsabilidad es distribuida a nivel nacional, provincial y municipal. Cada jurisdicción tiene sus propios métodos para el manejo de contingencias.</w:t>
      </w:r>
    </w:p>
    <w:p w:rsidR="00375AB2" w:rsidRDefault="00375AB2" w:rsidP="00375AB2">
      <w:pPr>
        <w:spacing w:line="360" w:lineRule="auto"/>
      </w:pPr>
      <w:r>
        <w:t>La tarea está orientada a la prevención y defensa de la sociedad, por lo que brindan los siguientes servicios: Asistencia sanitaria, Auxilio y rescate, comunicación, transporte y traslado, asistencia social, rehabilitación de servicios esenciales, prevención de accidentes viales, primeros auxilios, contención de la sociedad en incidentes.</w:t>
      </w:r>
    </w:p>
    <w:p w:rsidR="00375AB2" w:rsidRDefault="00375AB2" w:rsidP="00375AB2">
      <w:pPr>
        <w:spacing w:line="360" w:lineRule="auto"/>
      </w:pPr>
      <w:r>
        <w:t>La Dirección General Defensa Civil organiza y planifica su accionar antes de producirse el desastre, mediante hipótesis de riesgo destinadas a proteger al individuo y su grupo familiar ante situaciones como: inundaciones pluviales y sudestadas, incendios, derrames de sustancias peligrosas, derrumbes y todo tipo de siniestros, con el fin de evitar o minimizar los daños ante el evento.</w:t>
      </w:r>
    </w:p>
    <w:p w:rsidR="00375AB2" w:rsidRDefault="00375AB2" w:rsidP="00375AB2">
      <w:pPr>
        <w:spacing w:line="360" w:lineRule="auto"/>
      </w:pPr>
      <w:r>
        <w:t>Este día celebra el trabajo comunitario y solidario que practican sus colaboradores. Los trabajadores de Defensa Civil brindan un servicio para asistir a la comunidad y a cualquier organización social, pública, privada, estatal o no gubernamental. Su labor está regida por el principio de responsabilidad y solidaridad social.</w:t>
      </w:r>
    </w:p>
    <w:p w:rsidR="00375AB2" w:rsidRDefault="00375AB2" w:rsidP="00375AB2">
      <w:pPr>
        <w:spacing w:line="360" w:lineRule="auto"/>
      </w:pPr>
      <w:r>
        <w:t>Es un homenaje a un servicio comunitario de esencia netamente altruista y solidaria, cuyas acciones y esfuerzos están destinadas a preservar tanto vidas y bienes personales como el patrimonio nacional, sin distingo de edades, credos o razas y acudir en su socorro.</w:t>
      </w:r>
    </w:p>
    <w:p w:rsidR="00375AB2" w:rsidRDefault="00375AB2" w:rsidP="00375AB2">
      <w:pPr>
        <w:spacing w:line="360" w:lineRule="auto"/>
      </w:pPr>
      <w:r>
        <w:t>Uno de los propósitos de este día es alentar a más personas a unirse a estos cuerpos de servicio como también homenajear los valores altruistas de esta profesión.</w:t>
      </w:r>
    </w:p>
    <w:p w:rsidR="005E3C49" w:rsidRPr="00E5658D" w:rsidRDefault="00375AB2" w:rsidP="00375AB2">
      <w:pPr>
        <w:spacing w:line="360" w:lineRule="auto"/>
      </w:pPr>
      <w:r>
        <w:t>Por lo antes expuesto es que solicito la aprobación del presente proyecto de declaración.</w:t>
      </w:r>
    </w:p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AB2" w:rsidRDefault="00375AB2">
      <w:r>
        <w:separator/>
      </w:r>
    </w:p>
  </w:endnote>
  <w:endnote w:type="continuationSeparator" w:id="1">
    <w:p w:rsidR="00375AB2" w:rsidRDefault="00375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D1A4C" w:rsidRPr="004D1A4C">
        <w:rPr>
          <w:noProof/>
          <w:color w:val="333333"/>
          <w:sz w:val="20"/>
        </w:rPr>
        <w:t>24/06/2022 11:51:00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D1A4C" w:rsidRPr="004D1A4C">
        <w:rPr>
          <w:noProof/>
          <w:color w:val="333333"/>
          <w:sz w:val="20"/>
        </w:rPr>
        <w:t>2296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D1A4C" w:rsidRPr="004D1A4C">
        <w:rPr>
          <w:noProof/>
          <w:color w:val="333333"/>
          <w:sz w:val="20"/>
        </w:rPr>
        <w:t>423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1151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1151B" w:rsidRPr="001C19C4">
      <w:rPr>
        <w:rStyle w:val="Nmerodepgina"/>
        <w:color w:val="333333"/>
      </w:rPr>
      <w:fldChar w:fldCharType="separate"/>
    </w:r>
    <w:r w:rsidR="004D1A4C">
      <w:rPr>
        <w:rStyle w:val="Nmerodepgina"/>
        <w:noProof/>
        <w:color w:val="333333"/>
      </w:rPr>
      <w:t>1</w:t>
    </w:r>
    <w:r w:rsidR="00B1151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D1A4C" w:rsidRPr="004D1A4C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AB2" w:rsidRDefault="00375AB2">
      <w:r>
        <w:separator/>
      </w:r>
    </w:p>
  </w:footnote>
  <w:footnote w:type="continuationSeparator" w:id="1">
    <w:p w:rsidR="00375AB2" w:rsidRDefault="00375A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A45F7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3F35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599D"/>
    <w:rsid w:val="00375AB2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1A4C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25BE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5F7D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151B"/>
    <w:rsid w:val="00B1723C"/>
    <w:rsid w:val="00B177FE"/>
    <w:rsid w:val="00B264C1"/>
    <w:rsid w:val="00B31B65"/>
    <w:rsid w:val="00B36178"/>
    <w:rsid w:val="00B4532F"/>
    <w:rsid w:val="00B4569A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0CE3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1D79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Legis\Proyectos\Proyectos%202022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1</TotalTime>
  <Pages>2</Pages>
  <Words>423</Words>
  <Characters>2296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agdiaz</dc:creator>
  <cp:lastModifiedBy>agdiaz</cp:lastModifiedBy>
  <cp:revision>6</cp:revision>
  <cp:lastPrinted>2020-02-28T17:24:00Z</cp:lastPrinted>
  <dcterms:created xsi:type="dcterms:W3CDTF">2022-06-07T17:21:00Z</dcterms:created>
  <dcterms:modified xsi:type="dcterms:W3CDTF">2022-06-24T14:51:00Z</dcterms:modified>
</cp:coreProperties>
</file>