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7384" w:rsidRDefault="00747384" w:rsidP="00747384">
      <w:pPr>
        <w:spacing w:after="160" w:line="360" w:lineRule="auto"/>
        <w:jc w:val="center"/>
        <w:rPr>
          <w:b/>
        </w:rPr>
      </w:pPr>
      <w:r w:rsidRPr="00747384">
        <w:rPr>
          <w:b/>
        </w:rPr>
        <w:t>PROYECTO DE DECLARACION</w:t>
      </w:r>
    </w:p>
    <w:p w:rsidR="00747384" w:rsidRDefault="00747384" w:rsidP="00747384">
      <w:pPr>
        <w:spacing w:after="160" w:line="360" w:lineRule="auto"/>
        <w:jc w:val="center"/>
      </w:pPr>
    </w:p>
    <w:p w:rsidR="00747384" w:rsidRDefault="00747384" w:rsidP="00747384">
      <w:pPr>
        <w:spacing w:after="160" w:line="360" w:lineRule="auto"/>
      </w:pPr>
      <w:r>
        <w:t xml:space="preserve">La Legislatura de la Ciudad Autónoma de Buenos Aires expresa su profundo pesar por el fallecimiento de la Sra. Alba Lanzillotto, integrante y ex secretaria de la Asociación Abuelas de Plaza de Mayo, cuya lucha inclaudicable fue, es y será imprescindible para la defensa y promoción de los Derechos Humanos y el Derecho a la Identidad. </w:t>
      </w:r>
    </w:p>
    <w:p w:rsidR="00747384" w:rsidRDefault="00747384" w:rsidP="00747384">
      <w:pPr>
        <w:spacing w:after="160" w:line="360" w:lineRule="auto"/>
      </w:pPr>
    </w:p>
    <w:p w:rsidR="00747384" w:rsidRDefault="00747384" w:rsidP="00747384">
      <w:pPr>
        <w:spacing w:after="160" w:line="360" w:lineRule="auto"/>
      </w:pPr>
    </w:p>
    <w:p w:rsidR="00747384" w:rsidRDefault="00747384" w:rsidP="00747384">
      <w:pPr>
        <w:spacing w:after="160" w:line="360" w:lineRule="auto"/>
      </w:pPr>
    </w:p>
    <w:p w:rsidR="00747384" w:rsidRDefault="00747384" w:rsidP="00747384">
      <w:pPr>
        <w:spacing w:after="160" w:line="360" w:lineRule="auto"/>
      </w:pPr>
    </w:p>
    <w:p w:rsidR="00747384" w:rsidRDefault="00747384" w:rsidP="00747384">
      <w:pPr>
        <w:spacing w:after="160" w:line="360" w:lineRule="auto"/>
      </w:pPr>
    </w:p>
    <w:p w:rsidR="00747384" w:rsidRDefault="00747384" w:rsidP="00747384">
      <w:pPr>
        <w:spacing w:after="160" w:line="360" w:lineRule="auto"/>
      </w:pPr>
    </w:p>
    <w:p w:rsidR="00747384" w:rsidRDefault="00747384" w:rsidP="00747384">
      <w:pPr>
        <w:spacing w:after="160" w:line="360" w:lineRule="auto"/>
      </w:pPr>
    </w:p>
    <w:p w:rsidR="00747384" w:rsidRDefault="00747384" w:rsidP="00747384">
      <w:pPr>
        <w:spacing w:after="160" w:line="360" w:lineRule="auto"/>
      </w:pPr>
    </w:p>
    <w:p w:rsidR="00747384" w:rsidRDefault="00747384" w:rsidP="00747384">
      <w:pPr>
        <w:spacing w:after="160" w:line="360" w:lineRule="auto"/>
      </w:pPr>
    </w:p>
    <w:p w:rsidR="00747384" w:rsidRDefault="00747384" w:rsidP="00747384">
      <w:pPr>
        <w:spacing w:after="160" w:line="360" w:lineRule="auto"/>
      </w:pPr>
    </w:p>
    <w:p w:rsidR="00747384" w:rsidRDefault="00747384" w:rsidP="00747384">
      <w:pPr>
        <w:spacing w:after="160" w:line="360" w:lineRule="auto"/>
      </w:pPr>
    </w:p>
    <w:p w:rsidR="00747384" w:rsidRDefault="00747384" w:rsidP="00747384">
      <w:pPr>
        <w:spacing w:after="160" w:line="360" w:lineRule="auto"/>
      </w:pPr>
    </w:p>
    <w:p w:rsidR="00747384" w:rsidRDefault="00747384" w:rsidP="00747384">
      <w:pPr>
        <w:spacing w:after="160" w:line="360" w:lineRule="auto"/>
      </w:pPr>
    </w:p>
    <w:p w:rsidR="00747384" w:rsidRDefault="00747384" w:rsidP="00747384">
      <w:pPr>
        <w:spacing w:after="160" w:line="360" w:lineRule="auto"/>
      </w:pPr>
    </w:p>
    <w:p w:rsidR="00747384" w:rsidRDefault="00747384" w:rsidP="00747384">
      <w:pPr>
        <w:spacing w:after="160" w:line="360" w:lineRule="auto"/>
      </w:pPr>
    </w:p>
    <w:p w:rsidR="00747384" w:rsidRDefault="00747384" w:rsidP="00747384">
      <w:pPr>
        <w:spacing w:after="160" w:line="360" w:lineRule="auto"/>
      </w:pPr>
    </w:p>
    <w:p w:rsidR="00747384" w:rsidRDefault="00747384" w:rsidP="00747384">
      <w:pPr>
        <w:spacing w:after="160" w:line="360" w:lineRule="auto"/>
      </w:pPr>
    </w:p>
    <w:p w:rsidR="00747384" w:rsidRDefault="00747384" w:rsidP="00747384">
      <w:pPr>
        <w:spacing w:after="160" w:line="360" w:lineRule="auto"/>
      </w:pPr>
    </w:p>
    <w:p w:rsidR="00747384" w:rsidRDefault="00747384" w:rsidP="00747384">
      <w:pPr>
        <w:spacing w:after="160" w:line="360" w:lineRule="auto"/>
      </w:pPr>
    </w:p>
    <w:p w:rsidR="00747384" w:rsidRDefault="00747384" w:rsidP="00747384">
      <w:pPr>
        <w:spacing w:after="160" w:line="360" w:lineRule="auto"/>
      </w:pPr>
    </w:p>
    <w:p w:rsidR="00747384" w:rsidRDefault="00747384" w:rsidP="00747384">
      <w:pPr>
        <w:spacing w:after="160" w:line="360" w:lineRule="auto"/>
      </w:pPr>
    </w:p>
    <w:p w:rsidR="00747384" w:rsidRDefault="00747384" w:rsidP="00747384">
      <w:pPr>
        <w:spacing w:after="160" w:line="360" w:lineRule="auto"/>
        <w:jc w:val="center"/>
      </w:pPr>
    </w:p>
    <w:p w:rsidR="00747384" w:rsidRPr="00747384" w:rsidRDefault="00747384" w:rsidP="00747384">
      <w:pPr>
        <w:spacing w:after="160" w:line="360" w:lineRule="auto"/>
        <w:jc w:val="center"/>
        <w:rPr>
          <w:b/>
        </w:rPr>
      </w:pPr>
      <w:r w:rsidRPr="00747384">
        <w:rPr>
          <w:b/>
        </w:rPr>
        <w:lastRenderedPageBreak/>
        <w:t>FUNDAMENTOS</w:t>
      </w:r>
    </w:p>
    <w:p w:rsidR="00747384" w:rsidRDefault="00747384" w:rsidP="00747384">
      <w:pPr>
        <w:spacing w:after="160" w:line="360" w:lineRule="auto"/>
      </w:pPr>
      <w:r>
        <w:t xml:space="preserve">Sr. Presidente: </w:t>
      </w:r>
    </w:p>
    <w:p w:rsidR="002A5899" w:rsidRPr="00D63328" w:rsidRDefault="00747384" w:rsidP="00747384">
      <w:pPr>
        <w:spacing w:after="160" w:line="360" w:lineRule="auto"/>
      </w:pPr>
      <w:r>
        <w:t>Alba Rosa Lanzillotto nació en el 1º de febrero de 192</w:t>
      </w:r>
      <w:r w:rsidR="006945D0">
        <w:t>8</w:t>
      </w:r>
      <w:r>
        <w:t xml:space="preserve"> en la provincia de La Rioja. En 1947, año en que Alba se mudó a la provincia de Catamarca para estudiar el Profesorado en Letras, nacieron sus hermanas mellizas María Cristina y Ana María, más conocidas como “la Tina” y “la Ani,” respectivamente. En 1960, Alba se casó con José Humberto Pereyra, escritor conocido como Ariel Ferraro. En 1961 nació su hija Alba, “la Puqui”, y en 1963, su hijo Ariel. La casa de Alba y Ariel se transformó en un centro de reunión de intelectuales y educadores. La vida en común de Alba y Ariel transcurrió sobre distintos proyectos, distintas luchas: una Escuela de Diseño y Técnica Artesanal, una librería donde siguieron las reuniones luego de concretarse la dictadura cívico militar autodenominada "Revolución Argentina" cuyo primer dictador fue Juan Carlos Onganía; la lucha de Alba en el plano gremial docente, un proyecto innovador para la Escuela Normal, un teatro. Con cada dictador nuevo al mando recomenzaban las persecuciones, se cerraban los espacios, pero siempre algo iba quedando. Alba nunca militó en un partido político. Su lucha se desarrolló siempre en los campos de la cultura y la docencia. Por su parte las mellizas, siempre juntas, se recibieron en 1964 de maestras; viajaron entonces a Tucumán a estudiar: Ani, Derecho; Tina, Escribanía. Ya asentadas en tierras tucumanas se adentraron en la militancia del Partido Revolucionario de los Trabajadores (PRT). En la Navidad de 1972 Ani fue detenida, Alba la visitó y se encontró con una mujer muy firme y convencida de lo que pensaba y hacía. De Tucumán la trasladaron a Devoto en la actual ciudad Autónoma de Buenos Aires y fue liberada luego de la asunción de Cámpora, el 25 de mayo de 1973. En cuanto a Tina, Alba solía creer que era la más débil, pero los poemas de Ani describen a su hermana de otra manera. Cada una encontraba en la otra un ejemplo y una amiga, una compañera, además de una hermana. Las dos se casaron con compañeros del PRT: Ani, con Domingo Menna, “el Gringo”, un muchacho oriundo de Tres Arroyos que comenzó su militancia en Córdoba, donde estudió Medicina, y que participo en lo que se conoce como el Cordobazo y en la fuga del penal de Rawson. Ani y el Gringo tuvieron dos hijos: Ramiro Nicolás y otro bebé que falleció. Tina se casó con Carlos “Cacho” Santillán, un compañero santiagueño, y tuvo dos hijos, María y Jorge. El 19 de julio de 1976, Ani y el Gringo fueron secuestrados junto con Mario Roberto Santucho, su compañera Liliana Delfino y otros militantes del PRT. Ani estaba embarazada de 8 meses. Una sobreviviente de Campo de Mayo los ubica en ese Centro Clandestino de Detención Tortura y Exterminio (CCDTyE); también fueron vistos en el CCDTyE “El Vesubio”. Tina y Cacho fueron secuestrados en Pergamino el 17 de noviembre de 1976. En cuanto a los niños y niñas de la familia: Ramiro fue rescatado por la familia </w:t>
      </w:r>
      <w:r>
        <w:lastRenderedPageBreak/>
        <w:t>Lanzillotto y criado por una hermana de Alba en Carmen de Patagones. María y Jorge también pudieron ser recuperados y crecieron junto con sus abuelos paternos en La Banda, Santiago del Estero. El 24 de marzo de 1976, el mismo día en que se perpetró el inicio de la dictadura cívico militar autodenominada Proceso de Reorganización Nacional, Alba fue detenida y pasó quince días en la cárcel. Al ser liberada debió dejar La Rioja y refugiarse en Carmen de Patagones, con su hermana. En junio fue detenido un hermano de Alba. El grupo de intelectuales del que formaba parte Ariel, nucleado en torno al diario “El Independiente”, también comenzó a ser perseguido. Es así que Alba y su familia partieron al exilio. En Uruguay, Alba consiguió dar clases y al poco tiempo Ariel fue detenido y expulsado del país. La familia logró reunirse tiempo después en España, cuando Ariel pudo juntar el dinero para que Alba y los niños viajasen. Volvieron al país en 1984 y Alba retornó a su actividad docente. Ariel no podía soportar los efectos de la dictadura y falleció de un derrame cerebral. Alba pidió el traslado de La Rioja a Buenos Aires y comenzó su rutina de dar clases a la mañana y a la tarde y luego pasar por Abuelas de Plaza de Mayo. Crecía en ella la determinación de buscar al hijo o la hija de Ani. Fue la primera integrante de la Comisión Directiva de Abuelas de Plaza de Mayo que no es una abuela, sino una tía. La primera denuncia que recibió Abuelas sobre el hijo de Ani y el Gringo la hizo Irma Ferrara de Menna, exiliada en México, en 1982. Irma denunció que su nuera había sido secuestrada “embarazada de 8 meses y en perfecto estado de salud”. Con esos datos Abuelas incorporó el caso a las nietas y nietos buscados y, más tarde, la hermana mayor de Ani, Alba Lanzzillotto, motorizaría la búsqueda. Desde 2004, en Abuelas se investigaron denuncias sobre el que hoy sabemos es el sobrino de Alba. El equipo de investigación había reunido documentación suficiente como para aproximarse al hombre y plantearle la posibilidad de que fuera hijo de desaparecidos. Paralelamente, la Comisión Nacional Por el Derecho a la Identidad (CONADI) estaba realizando una investigación en colaboración con el juzgado federal Nº 3 de La Plata –en el marco de una causa de la que Abuelas es querellante– sobre las actas de nacimiento de la médica Juana Franicevich, quien ya había firmado las partidas de nacimiento de dos nietos restituidos. Al verificar que los dos organismos estaban investigando el mismo caso, de común acuerdo, se decidió que la CONADI contactara al hombre. Finalmente, en junio del 2016 fue llamado por el equipo de CONADI y accedió a analizarse voluntariamente en el Banco Nacional de Datos Genéticos (BNDG). El 3 de octubre, el BNDG le informó que era hijo de Domingo Menna y Ana María Lanzillotto. Alejada de sus actividades como secretaria de la Asociación Abuelas de Plaza de Mayo pero siempre ligada la institución, en 2020 fue declarada personalidad destacada de los Derechos Humanos por esta Legislatura. A los 9</w:t>
      </w:r>
      <w:r w:rsidR="00C93660">
        <w:t>4</w:t>
      </w:r>
      <w:r>
        <w:t xml:space="preserve"> años falleció dejando por detrás un legado que la trasciende y que hace de ella una personalidad fundamental en el </w:t>
      </w:r>
      <w:r>
        <w:lastRenderedPageBreak/>
        <w:t>paradigma argentino de Memoria, Verdad y Justicia. Por lo expuesto y apelando a la sensibilidad de mis pares el acompañamiento de este proyecto.</w:t>
      </w:r>
    </w:p>
    <w:sectPr w:rsidR="002A5899" w:rsidRPr="00D63328"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2526" w:rsidRDefault="00262526">
      <w:r>
        <w:separator/>
      </w:r>
    </w:p>
  </w:endnote>
  <w:endnote w:type="continuationSeparator" w:id="1">
    <w:p w:rsidR="00262526" w:rsidRDefault="0026252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Liberation Serif">
    <w:altName w:val="Times New Roman"/>
    <w:charset w:val="01"/>
    <w:family w:val="roman"/>
    <w:pitch w:val="variable"/>
    <w:sig w:usb0="00000000" w:usb1="00000000" w:usb2="00000000" w:usb3="00000000" w:csb0="00000000" w:csb1="00000000"/>
  </w:font>
  <w:font w:name="Droid Sans Fallback">
    <w:altName w:val="Times New Roman"/>
    <w:charset w:val="01"/>
    <w:family w:val="auto"/>
    <w:pitch w:val="variable"/>
    <w:sig w:usb0="00000000" w:usb1="00000000" w:usb2="00000000" w:usb3="00000000" w:csb0="00000000" w:csb1="00000000"/>
  </w:font>
  <w:font w:name="FreeSans">
    <w:altName w:val="Times New Roman"/>
    <w:charset w:val="01"/>
    <w:family w:val="auto"/>
    <w:pitch w:val="variable"/>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6945D0" w:rsidRPr="006945D0">
        <w:rPr>
          <w:noProof/>
          <w:color w:val="333333"/>
          <w:sz w:val="20"/>
        </w:rPr>
        <w:t>29/06/2022 13:43:00</w:t>
      </w:r>
    </w:fldSimple>
    <w:r w:rsidRPr="001C19C4">
      <w:rPr>
        <w:color w:val="333333"/>
        <w:sz w:val="20"/>
      </w:rPr>
      <w:t xml:space="preserve">  -  Cantidad de caracteres: </w:t>
    </w:r>
    <w:fldSimple w:instr=" NUMCHARS  \* MERGEFORMAT ">
      <w:r w:rsidR="006945D0" w:rsidRPr="006945D0">
        <w:rPr>
          <w:noProof/>
          <w:color w:val="333333"/>
          <w:sz w:val="20"/>
        </w:rPr>
        <w:t>5466</w:t>
      </w:r>
    </w:fldSimple>
    <w:r w:rsidRPr="001C19C4">
      <w:rPr>
        <w:color w:val="333333"/>
        <w:sz w:val="20"/>
      </w:rPr>
      <w:t xml:space="preserve"> - Cantidad de palabras: </w:t>
    </w:r>
    <w:fldSimple w:instr=" NUMWORDS  \* MERGEFORMAT ">
      <w:r w:rsidR="006945D0" w:rsidRPr="006945D0">
        <w:rPr>
          <w:noProof/>
          <w:color w:val="333333"/>
          <w:sz w:val="20"/>
        </w:rPr>
        <w:t>1133</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1D4ED4" w:rsidRPr="001C19C4">
      <w:rPr>
        <w:rStyle w:val="Nmerodepgina"/>
        <w:color w:val="333333"/>
      </w:rPr>
      <w:fldChar w:fldCharType="begin"/>
    </w:r>
    <w:r w:rsidRPr="001C19C4">
      <w:rPr>
        <w:rStyle w:val="Nmerodepgina"/>
        <w:color w:val="333333"/>
      </w:rPr>
      <w:instrText xml:space="preserve"> PAGE </w:instrText>
    </w:r>
    <w:r w:rsidR="001D4ED4" w:rsidRPr="001C19C4">
      <w:rPr>
        <w:rStyle w:val="Nmerodepgina"/>
        <w:color w:val="333333"/>
      </w:rPr>
      <w:fldChar w:fldCharType="separate"/>
    </w:r>
    <w:r w:rsidR="006945D0">
      <w:rPr>
        <w:rStyle w:val="Nmerodepgina"/>
        <w:noProof/>
        <w:color w:val="333333"/>
      </w:rPr>
      <w:t>2</w:t>
    </w:r>
    <w:r w:rsidR="001D4ED4" w:rsidRPr="001C19C4">
      <w:rPr>
        <w:rStyle w:val="Nmerodepgina"/>
        <w:color w:val="333333"/>
      </w:rPr>
      <w:fldChar w:fldCharType="end"/>
    </w:r>
    <w:r w:rsidRPr="001C19C4">
      <w:rPr>
        <w:rStyle w:val="Nmerodepgina"/>
        <w:color w:val="333333"/>
      </w:rPr>
      <w:t>/</w:t>
    </w:r>
    <w:fldSimple w:instr=" NUMPAGES  \* MERGEFORMAT ">
      <w:r w:rsidR="006945D0" w:rsidRPr="006945D0">
        <w:rPr>
          <w:rStyle w:val="Nmerodepgina"/>
          <w:noProof/>
          <w:color w:val="333333"/>
        </w:rPr>
        <w:t>4</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2526" w:rsidRDefault="00262526">
      <w:r>
        <w:separator/>
      </w:r>
    </w:p>
  </w:footnote>
  <w:footnote w:type="continuationSeparator" w:id="1">
    <w:p w:rsidR="00262526" w:rsidRDefault="0026252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1"/>
    <w:lvl w:ilvl="0">
      <w:start w:val="1"/>
      <w:numFmt w:val="lowerLetter"/>
      <w:lvlText w:val="%1)"/>
      <w:lvlJc w:val="left"/>
      <w:pPr>
        <w:tabs>
          <w:tab w:val="num" w:pos="0"/>
        </w:tabs>
        <w:ind w:left="720" w:hanging="360"/>
      </w:pPr>
      <w:rPr>
        <w:rFonts w:ascii="Times New Roman" w:eastAsia="Times New Roman" w:hAnsi="Times New Roman" w:cs="Times New Roman"/>
        <w:color w:val="000000"/>
        <w:sz w:val="24"/>
        <w:szCs w:val="24"/>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9938"/>
  </w:hdrShapeDefaults>
  <w:footnotePr>
    <w:footnote w:id="0"/>
    <w:footnote w:id="1"/>
  </w:footnotePr>
  <w:endnotePr>
    <w:endnote w:id="0"/>
    <w:endnote w:id="1"/>
  </w:endnotePr>
  <w:compat/>
  <w:rsids>
    <w:rsidRoot w:val="0002361E"/>
    <w:rsid w:val="0002361E"/>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B2622"/>
    <w:rsid w:val="000D1497"/>
    <w:rsid w:val="000D2860"/>
    <w:rsid w:val="000D6C54"/>
    <w:rsid w:val="000E3949"/>
    <w:rsid w:val="000F74CB"/>
    <w:rsid w:val="000F7E30"/>
    <w:rsid w:val="00103C6B"/>
    <w:rsid w:val="00104335"/>
    <w:rsid w:val="00121598"/>
    <w:rsid w:val="00127D10"/>
    <w:rsid w:val="00136787"/>
    <w:rsid w:val="00145948"/>
    <w:rsid w:val="00155C7C"/>
    <w:rsid w:val="00160A2A"/>
    <w:rsid w:val="001614A7"/>
    <w:rsid w:val="0019414B"/>
    <w:rsid w:val="001B770D"/>
    <w:rsid w:val="001C18CC"/>
    <w:rsid w:val="001C19C4"/>
    <w:rsid w:val="001D480C"/>
    <w:rsid w:val="001D4ED4"/>
    <w:rsid w:val="001E0E01"/>
    <w:rsid w:val="001E5394"/>
    <w:rsid w:val="001F2924"/>
    <w:rsid w:val="001F3AFD"/>
    <w:rsid w:val="00205802"/>
    <w:rsid w:val="00205DAD"/>
    <w:rsid w:val="00223436"/>
    <w:rsid w:val="002327DE"/>
    <w:rsid w:val="00246DF0"/>
    <w:rsid w:val="0026220D"/>
    <w:rsid w:val="00262526"/>
    <w:rsid w:val="00265972"/>
    <w:rsid w:val="00275865"/>
    <w:rsid w:val="00276A7E"/>
    <w:rsid w:val="00296815"/>
    <w:rsid w:val="002971A4"/>
    <w:rsid w:val="002A5899"/>
    <w:rsid w:val="002B47D0"/>
    <w:rsid w:val="002C768C"/>
    <w:rsid w:val="002D01F3"/>
    <w:rsid w:val="002D05E9"/>
    <w:rsid w:val="002D533A"/>
    <w:rsid w:val="002D778C"/>
    <w:rsid w:val="002E38C3"/>
    <w:rsid w:val="002F7961"/>
    <w:rsid w:val="00302300"/>
    <w:rsid w:val="00305DD1"/>
    <w:rsid w:val="0031318C"/>
    <w:rsid w:val="003145ED"/>
    <w:rsid w:val="00315C77"/>
    <w:rsid w:val="0033168A"/>
    <w:rsid w:val="00335CD9"/>
    <w:rsid w:val="00340F54"/>
    <w:rsid w:val="003444EB"/>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85221"/>
    <w:rsid w:val="004B7714"/>
    <w:rsid w:val="004C4B76"/>
    <w:rsid w:val="004D2D62"/>
    <w:rsid w:val="004D30D5"/>
    <w:rsid w:val="004D438B"/>
    <w:rsid w:val="004E235F"/>
    <w:rsid w:val="004E643A"/>
    <w:rsid w:val="004F1ED3"/>
    <w:rsid w:val="0051012E"/>
    <w:rsid w:val="005142E6"/>
    <w:rsid w:val="00522C71"/>
    <w:rsid w:val="005241CE"/>
    <w:rsid w:val="00534552"/>
    <w:rsid w:val="00540D49"/>
    <w:rsid w:val="00540E5C"/>
    <w:rsid w:val="00545A3F"/>
    <w:rsid w:val="00547A15"/>
    <w:rsid w:val="00550A79"/>
    <w:rsid w:val="00551DE0"/>
    <w:rsid w:val="0057409D"/>
    <w:rsid w:val="005769D4"/>
    <w:rsid w:val="00584777"/>
    <w:rsid w:val="00587242"/>
    <w:rsid w:val="005A1232"/>
    <w:rsid w:val="005A32ED"/>
    <w:rsid w:val="005A3AA1"/>
    <w:rsid w:val="005A3DA3"/>
    <w:rsid w:val="005A4D27"/>
    <w:rsid w:val="005A4EE4"/>
    <w:rsid w:val="005B0FAF"/>
    <w:rsid w:val="005B14CE"/>
    <w:rsid w:val="005B6538"/>
    <w:rsid w:val="005C37AB"/>
    <w:rsid w:val="005E3C49"/>
    <w:rsid w:val="005F35E2"/>
    <w:rsid w:val="00601A75"/>
    <w:rsid w:val="00611EB0"/>
    <w:rsid w:val="00616F70"/>
    <w:rsid w:val="00622DE5"/>
    <w:rsid w:val="00636BE0"/>
    <w:rsid w:val="0064363E"/>
    <w:rsid w:val="006811D6"/>
    <w:rsid w:val="00690392"/>
    <w:rsid w:val="006945D0"/>
    <w:rsid w:val="00697F98"/>
    <w:rsid w:val="006C326A"/>
    <w:rsid w:val="006C40E9"/>
    <w:rsid w:val="006D3303"/>
    <w:rsid w:val="006D5CB7"/>
    <w:rsid w:val="006E3675"/>
    <w:rsid w:val="006F7DFB"/>
    <w:rsid w:val="00706B8E"/>
    <w:rsid w:val="00715AF3"/>
    <w:rsid w:val="00720C1E"/>
    <w:rsid w:val="00734F30"/>
    <w:rsid w:val="007410E7"/>
    <w:rsid w:val="007420D8"/>
    <w:rsid w:val="00747384"/>
    <w:rsid w:val="00771B54"/>
    <w:rsid w:val="007728C1"/>
    <w:rsid w:val="00777916"/>
    <w:rsid w:val="00780167"/>
    <w:rsid w:val="00795E19"/>
    <w:rsid w:val="007A22BF"/>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6749F"/>
    <w:rsid w:val="009953AF"/>
    <w:rsid w:val="00996E34"/>
    <w:rsid w:val="009A6E2B"/>
    <w:rsid w:val="009B4FAC"/>
    <w:rsid w:val="009C20D3"/>
    <w:rsid w:val="009C4645"/>
    <w:rsid w:val="009E5835"/>
    <w:rsid w:val="009F4E01"/>
    <w:rsid w:val="00A016B6"/>
    <w:rsid w:val="00A06A2B"/>
    <w:rsid w:val="00A07090"/>
    <w:rsid w:val="00A11AD7"/>
    <w:rsid w:val="00A1286B"/>
    <w:rsid w:val="00A23431"/>
    <w:rsid w:val="00A240CA"/>
    <w:rsid w:val="00A37C1D"/>
    <w:rsid w:val="00A40D86"/>
    <w:rsid w:val="00A43208"/>
    <w:rsid w:val="00A47920"/>
    <w:rsid w:val="00A502EF"/>
    <w:rsid w:val="00A55E61"/>
    <w:rsid w:val="00A6437D"/>
    <w:rsid w:val="00A66804"/>
    <w:rsid w:val="00A75EED"/>
    <w:rsid w:val="00A7779B"/>
    <w:rsid w:val="00A878E2"/>
    <w:rsid w:val="00A962A7"/>
    <w:rsid w:val="00AA08DB"/>
    <w:rsid w:val="00AA2FEA"/>
    <w:rsid w:val="00AA7C22"/>
    <w:rsid w:val="00AB0A73"/>
    <w:rsid w:val="00AB5EB2"/>
    <w:rsid w:val="00AC3839"/>
    <w:rsid w:val="00AC3BDB"/>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0555B"/>
    <w:rsid w:val="00C06E1E"/>
    <w:rsid w:val="00C26F53"/>
    <w:rsid w:val="00C330CB"/>
    <w:rsid w:val="00C3675D"/>
    <w:rsid w:val="00C419C1"/>
    <w:rsid w:val="00C51E49"/>
    <w:rsid w:val="00C521F9"/>
    <w:rsid w:val="00C623F6"/>
    <w:rsid w:val="00C63351"/>
    <w:rsid w:val="00C71253"/>
    <w:rsid w:val="00C734F9"/>
    <w:rsid w:val="00C86AF6"/>
    <w:rsid w:val="00C87365"/>
    <w:rsid w:val="00C93660"/>
    <w:rsid w:val="00C93FF6"/>
    <w:rsid w:val="00CC20B0"/>
    <w:rsid w:val="00CE163F"/>
    <w:rsid w:val="00D21279"/>
    <w:rsid w:val="00D220C5"/>
    <w:rsid w:val="00D43AA2"/>
    <w:rsid w:val="00D518DB"/>
    <w:rsid w:val="00D55ECB"/>
    <w:rsid w:val="00D63328"/>
    <w:rsid w:val="00D67721"/>
    <w:rsid w:val="00D758CE"/>
    <w:rsid w:val="00D76A86"/>
    <w:rsid w:val="00D927D4"/>
    <w:rsid w:val="00DC3E27"/>
    <w:rsid w:val="00DD07D1"/>
    <w:rsid w:val="00DD2795"/>
    <w:rsid w:val="00DD4DE2"/>
    <w:rsid w:val="00DD520D"/>
    <w:rsid w:val="00DF0164"/>
    <w:rsid w:val="00DF14A9"/>
    <w:rsid w:val="00DF54AA"/>
    <w:rsid w:val="00E04A57"/>
    <w:rsid w:val="00E07D33"/>
    <w:rsid w:val="00E12909"/>
    <w:rsid w:val="00E12DDE"/>
    <w:rsid w:val="00E143B6"/>
    <w:rsid w:val="00E30CFF"/>
    <w:rsid w:val="00E3691D"/>
    <w:rsid w:val="00E55186"/>
    <w:rsid w:val="00E5658D"/>
    <w:rsid w:val="00E615F1"/>
    <w:rsid w:val="00E63146"/>
    <w:rsid w:val="00E64A1D"/>
    <w:rsid w:val="00E74920"/>
    <w:rsid w:val="00E81EE5"/>
    <w:rsid w:val="00E91F21"/>
    <w:rsid w:val="00EB6956"/>
    <w:rsid w:val="00EE6672"/>
    <w:rsid w:val="00EF0D22"/>
    <w:rsid w:val="00EF6E35"/>
    <w:rsid w:val="00F13C69"/>
    <w:rsid w:val="00F30B51"/>
    <w:rsid w:val="00F41DF6"/>
    <w:rsid w:val="00F52245"/>
    <w:rsid w:val="00F5569F"/>
    <w:rsid w:val="00F60308"/>
    <w:rsid w:val="00F640D0"/>
    <w:rsid w:val="00F75389"/>
    <w:rsid w:val="00F903E8"/>
    <w:rsid w:val="00FA0C8C"/>
    <w:rsid w:val="00FB4F49"/>
    <w:rsid w:val="00FD07F5"/>
    <w:rsid w:val="00FF5930"/>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yiv9878414462xmsonormal">
    <w:name w:val="yiv9878414462x_msonormal"/>
    <w:basedOn w:val="Normal"/>
    <w:uiPriority w:val="99"/>
    <w:rsid w:val="00545A3F"/>
    <w:pPr>
      <w:spacing w:before="100" w:beforeAutospacing="1" w:after="100" w:afterAutospacing="1"/>
      <w:jc w:val="left"/>
    </w:pPr>
    <w:rPr>
      <w:szCs w:val="24"/>
      <w:lang w:val="es-ES"/>
    </w:rPr>
  </w:style>
  <w:style w:type="paragraph" w:customStyle="1" w:styleId="LO-normal">
    <w:name w:val="LO-normal"/>
    <w:rsid w:val="0031318C"/>
    <w:pPr>
      <w:suppressAutoHyphens/>
      <w:spacing w:after="200" w:line="276" w:lineRule="auto"/>
    </w:pPr>
    <w:rPr>
      <w:rFonts w:ascii="Calibri" w:eastAsia="Calibri" w:hAnsi="Calibri" w:cs="Calibri"/>
      <w:kern w:val="2"/>
      <w:sz w:val="22"/>
      <w:szCs w:val="22"/>
      <w:lang w:eastAsia="zh-CN"/>
    </w:rPr>
  </w:style>
  <w:style w:type="paragraph" w:styleId="Textoindependiente">
    <w:name w:val="Body Text"/>
    <w:basedOn w:val="Normal"/>
    <w:link w:val="TextoindependienteCar"/>
    <w:rsid w:val="00D220C5"/>
    <w:pPr>
      <w:widowControl w:val="0"/>
      <w:suppressAutoHyphens/>
      <w:spacing w:after="140" w:line="288" w:lineRule="auto"/>
      <w:jc w:val="left"/>
    </w:pPr>
    <w:rPr>
      <w:rFonts w:ascii="Liberation Serif" w:eastAsia="Droid Sans Fallback" w:hAnsi="Liberation Serif" w:cs="FreeSans"/>
      <w:kern w:val="1"/>
      <w:szCs w:val="24"/>
      <w:lang w:val="es-AR" w:eastAsia="zh-CN" w:bidi="hi-IN"/>
    </w:rPr>
  </w:style>
  <w:style w:type="character" w:customStyle="1" w:styleId="TextoindependienteCar">
    <w:name w:val="Texto independiente Car"/>
    <w:basedOn w:val="Fuentedeprrafopredeter"/>
    <w:link w:val="Textoindependiente"/>
    <w:rsid w:val="00D220C5"/>
    <w:rPr>
      <w:rFonts w:ascii="Liberation Serif" w:eastAsia="Droid Sans Fallback" w:hAnsi="Liberation Serif" w:cs="FreeSans"/>
      <w:kern w:val="1"/>
      <w:sz w:val="24"/>
      <w:szCs w:val="24"/>
      <w:lang w:eastAsia="zh-CN" w:bidi="hi-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garcia\Downloads\ib2awgx1el_1587595525.173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4DFC8C0-A9A2-46EE-A8A8-19DB0410E5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ib2awgx1el_1587595525.1739.dotx</Template>
  <TotalTime>0</TotalTime>
  <Pages>4</Pages>
  <Words>1133</Words>
  <Characters>5466</Characters>
  <Application>Microsoft Office Word</Application>
  <DocSecurity>0</DocSecurity>
  <Lines>104</Lines>
  <Paragraphs>5</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6596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migarcia</dc:creator>
  <cp:lastModifiedBy>himontenegro</cp:lastModifiedBy>
  <cp:revision>2</cp:revision>
  <cp:lastPrinted>2022-06-29T16:20:00Z</cp:lastPrinted>
  <dcterms:created xsi:type="dcterms:W3CDTF">2022-06-29T16:49:00Z</dcterms:created>
  <dcterms:modified xsi:type="dcterms:W3CDTF">2022-06-29T16:49:00Z</dcterms:modified>
</cp:coreProperties>
</file>