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5C42CD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1E5915">
        <w:rPr>
          <w:rFonts w:ascii="Times New Roman" w:eastAsia="Times New Roman" w:hAnsi="Times New Roman" w:cs="Times New Roman"/>
          <w:b/>
          <w:lang w:eastAsia="es-AR"/>
        </w:rPr>
        <w:t>79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-D-202</w:t>
      </w:r>
      <w:r w:rsidR="001E5915">
        <w:rPr>
          <w:rFonts w:ascii="Times New Roman" w:eastAsia="Times New Roman" w:hAnsi="Times New Roman" w:cs="Times New Roman"/>
          <w:b/>
          <w:lang w:eastAsia="es-AR"/>
        </w:rPr>
        <w:t>2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: el expediente N° </w:t>
      </w:r>
      <w:r w:rsidR="001E5915">
        <w:rPr>
          <w:rFonts w:ascii="Times New Roman" w:eastAsia="Times New Roman" w:hAnsi="Times New Roman" w:cs="Times New Roman"/>
          <w:lang w:eastAsia="es-AR"/>
        </w:rPr>
        <w:t>79</w:t>
      </w:r>
      <w:r w:rsidRPr="005C42CD">
        <w:rPr>
          <w:rFonts w:ascii="Times New Roman" w:eastAsia="Times New Roman" w:hAnsi="Times New Roman" w:cs="Times New Roman"/>
          <w:lang w:eastAsia="es-AR"/>
        </w:rPr>
        <w:t>-D-202</w:t>
      </w:r>
      <w:r w:rsidR="001E5915">
        <w:rPr>
          <w:rFonts w:ascii="Times New Roman" w:eastAsia="Times New Roman" w:hAnsi="Times New Roman" w:cs="Times New Roman"/>
          <w:lang w:eastAsia="es-AR"/>
        </w:rPr>
        <w:t>2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, impulsado por </w:t>
      </w:r>
      <w:r w:rsidR="008A4642">
        <w:rPr>
          <w:rFonts w:ascii="Times New Roman" w:eastAsia="Times New Roman" w:hAnsi="Times New Roman" w:cs="Times New Roman"/>
          <w:lang w:eastAsia="es-AR"/>
        </w:rPr>
        <w:t>L</w:t>
      </w:r>
      <w:r w:rsidR="001E5915">
        <w:rPr>
          <w:rFonts w:ascii="Times New Roman" w:eastAsia="Times New Roman" w:hAnsi="Times New Roman" w:cs="Times New Roman"/>
          <w:lang w:eastAsia="es-AR"/>
        </w:rPr>
        <w:t>a</w:t>
      </w:r>
      <w:r w:rsidR="008A4642">
        <w:rPr>
          <w:rFonts w:ascii="Times New Roman" w:eastAsia="Times New Roman" w:hAnsi="Times New Roman" w:cs="Times New Roman"/>
          <w:lang w:eastAsia="es-AR"/>
        </w:rPr>
        <w:t xml:space="preserve"> Diputada </w:t>
      </w:r>
      <w:r w:rsidR="001E5915">
        <w:rPr>
          <w:rFonts w:ascii="Times New Roman" w:eastAsia="Times New Roman" w:hAnsi="Times New Roman" w:cs="Times New Roman"/>
          <w:lang w:eastAsia="es-AR"/>
        </w:rPr>
        <w:t>Natalia Fidel,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 quien solicita se</w:t>
      </w:r>
      <w:r w:rsidR="001E5915">
        <w:rPr>
          <w:rFonts w:ascii="Times New Roman" w:eastAsia="Times New Roman" w:hAnsi="Times New Roman" w:cs="Times New Roman"/>
          <w:lang w:eastAsia="es-AR"/>
        </w:rPr>
        <w:t xml:space="preserve"> disponga la colocación de una placa conmemorativa por el 90° aniversario de la pizzería “Güerrin” 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 y</w:t>
      </w:r>
      <w:r w:rsidR="001E5915">
        <w:rPr>
          <w:rFonts w:ascii="Times New Roman" w:eastAsia="Times New Roman" w:hAnsi="Times New Roman" w:cs="Times New Roman"/>
          <w:lang w:eastAsia="es-AR"/>
        </w:rPr>
        <w:t>,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8160C8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E5915" w:rsidRPr="001E5915" w:rsidRDefault="001E5915" w:rsidP="001E5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Que l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a pizza es un icono de la familia y la amistad. Como expresara el maestro pizzero Javier Labaké “</w:t>
      </w:r>
      <w:r w:rsidRPr="001E5915">
        <w:rPr>
          <w:rFonts w:ascii="Times New Roman" w:eastAsia="Times New Roman" w:hAnsi="Times New Roman" w:cs="Times New Roman"/>
          <w:i/>
          <w:color w:val="000000"/>
          <w:lang w:eastAsia="es-AR"/>
        </w:rPr>
        <w:t>La pizza es el único alimento del mundo que se dice de la misma manera en todos los idiomas</w:t>
      </w:r>
      <w:r>
        <w:rPr>
          <w:rFonts w:ascii="Times New Roman" w:eastAsia="Times New Roman" w:hAnsi="Times New Roman" w:cs="Times New Roman"/>
          <w:color w:val="000000"/>
          <w:lang w:eastAsia="es-AR"/>
        </w:rPr>
        <w:t>”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 xml:space="preserve"> y es per cápita el mayor alimento consumido en el mundo, la argentina no escapa de eso.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Con más de 14 millones de pizzas por año y más de 1.200 pizzerías especializadas, Argentina es uno de los países que concentra el mayor número de fanáticos de la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pizza en el mundo. De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 xml:space="preserve"> los 12 kilos de queso que se consumen por año en la mesa de cada argentino, el 25% de ese total se compone de mozzarella.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E5915" w:rsidRPr="001E5915" w:rsidRDefault="001E5915" w:rsidP="001E59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Que l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as pizzerías de la Ciudad de Buenos Aires son una parte importante de la cultura porteña. La Pizzería Güerrín, que  fue declarada Sitio de Interés Cultural por esta Legislatura en 2011 y declarada como Pizzería Notable en el año 2007, ocupa el local de la Avenida Corrientes 1368 corazón de nuestra Ciudad.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E5915" w:rsidRPr="001E5915" w:rsidRDefault="001E5915" w:rsidP="001E5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La Pizzería Güerrín nació en 1932 de la mano del italiano Franco Malvezzi, y es una de las más antiguas de nuestra Ciudad. Esta pizzería emblemática prepara la pizza al molde que se ofrece también en versión media masa. 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B420E" w:rsidRDefault="000B420E" w:rsidP="000B420E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RESOLUCIÓN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E5915" w:rsidRPr="001E5915" w:rsidRDefault="001E5915" w:rsidP="001E59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Artículo 1º.- 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 Dispón</w:t>
      </w:r>
      <w:r>
        <w:rPr>
          <w:rFonts w:ascii="Times New Roman" w:eastAsia="Times New Roman" w:hAnsi="Times New Roman" w:cs="Times New Roman"/>
          <w:color w:val="000000"/>
          <w:lang w:eastAsia="es-AR"/>
        </w:rPr>
        <w:t>ese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 xml:space="preserve"> la colocación de una placa conmemorativa en Av. Corrientes 1368, de la Ciudad Autónoma de Buenos Aires, por el 90° aniversario de la Pizzería Güerrín.</w:t>
      </w:r>
    </w:p>
    <w:p w:rsidR="001E5915" w:rsidRPr="001E5915" w:rsidRDefault="001E5915" w:rsidP="001E5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E5915" w:rsidRPr="001E5915" w:rsidRDefault="001E5915" w:rsidP="001E5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Artículo 2º.-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 La placa dispuesta por el artículo 1° contendrá el siguiente texto:</w:t>
      </w:r>
    </w:p>
    <w:p w:rsidR="001E5915" w:rsidRPr="001E5915" w:rsidRDefault="001E5915" w:rsidP="001E5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 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es-AR"/>
        </w:rPr>
        <w:t>(ESCUDO DE LA LEGISLATURA)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es-AR"/>
        </w:rPr>
        <w:t>1932- 2022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 LA LEGISLATURA DE LA CIUDAD AUTÓNOMA DE BUENOS AIRES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222222"/>
          <w:shd w:val="clear" w:color="auto" w:fill="FFFFFF"/>
          <w:lang w:eastAsia="es-AR"/>
        </w:rPr>
        <w:t>conmemora el 90° de la fundación de la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es-AR"/>
        </w:rPr>
        <w:t>Pizzería Güerrín</w:t>
      </w:r>
    </w:p>
    <w:p w:rsidR="001E5915" w:rsidRPr="001E5915" w:rsidRDefault="001E5915" w:rsidP="001E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por su aporte a la cultura y las tradiciones porteñas</w:t>
      </w:r>
    </w:p>
    <w:p w:rsidR="001E5915" w:rsidRPr="001E5915" w:rsidRDefault="001E5915" w:rsidP="001E5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 </w:t>
      </w:r>
    </w:p>
    <w:p w:rsidR="001E5915" w:rsidRPr="001E5915" w:rsidRDefault="001E5915" w:rsidP="001E5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E591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Artículo 3º.- </w:t>
      </w:r>
      <w:r w:rsidRPr="001E5915">
        <w:rPr>
          <w:rFonts w:ascii="Times New Roman" w:eastAsia="Times New Roman" w:hAnsi="Times New Roman" w:cs="Times New Roman"/>
          <w:color w:val="000000"/>
          <w:lang w:eastAsia="es-AR"/>
        </w:rPr>
        <w:t>Comuníquese, etc.</w:t>
      </w:r>
    </w:p>
    <w:p w:rsidR="00236B91" w:rsidRDefault="00236B9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8160C8" w:rsidRPr="005C42CD">
        <w:rPr>
          <w:rFonts w:ascii="Times New Roman" w:eastAsia="Times New Roman" w:hAnsi="Times New Roman" w:cs="Times New Roman"/>
          <w:color w:val="000000"/>
          <w:lang w:eastAsia="es-AR"/>
        </w:rPr>
        <w:t>5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236B91">
        <w:rPr>
          <w:rFonts w:ascii="Times New Roman" w:eastAsia="Times New Roman" w:hAnsi="Times New Roman" w:cs="Times New Roman"/>
          <w:color w:val="000000"/>
          <w:lang w:eastAsia="es-AR"/>
        </w:rPr>
        <w:t>Jul</w:t>
      </w:r>
      <w:r w:rsidR="008160C8" w:rsidRPr="005C42CD">
        <w:rPr>
          <w:rFonts w:ascii="Times New Roman" w:eastAsia="Times New Roman" w:hAnsi="Times New Roman" w:cs="Times New Roman"/>
          <w:color w:val="000000"/>
          <w:lang w:eastAsia="es-AR"/>
        </w:rPr>
        <w:t>io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079A" w:rsidRDefault="00AD079A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D079A" w:rsidRPr="004D4950" w:rsidRDefault="00AD079A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008D1" w:rsidRDefault="002008D1" w:rsidP="002008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36B91" w:rsidRDefault="00236B91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420E" w:rsidP="000B420E">
      <w:pPr>
        <w:tabs>
          <w:tab w:val="left" w:pos="5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008D1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</w:t>
      </w:r>
      <w:r w:rsidR="002008D1">
        <w:rPr>
          <w:rFonts w:ascii="Times New Roman" w:eastAsia="Times New Roman" w:hAnsi="Times New Roman" w:cs="Times New Roman"/>
          <w:color w:val="000000"/>
          <w:lang w:eastAsia="es-AR"/>
        </w:rPr>
        <w:t>Y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E23B8E" w:rsidSect="00AD07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41"/>
      <w:pgMar w:top="2977" w:right="851" w:bottom="1418" w:left="2552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1C4" w:rsidRDefault="009571C4">
      <w:r>
        <w:separator/>
      </w:r>
    </w:p>
  </w:endnote>
  <w:endnote w:type="continuationSeparator" w:id="1">
    <w:p w:rsidR="009571C4" w:rsidRDefault="00957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9A" w:rsidRDefault="00AD079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D079A" w:rsidRPr="00AD079A">
        <w:rPr>
          <w:noProof/>
          <w:color w:val="333333"/>
          <w:sz w:val="20"/>
        </w:rPr>
        <w:t>04/07/2022 18:54:00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D079A" w:rsidRPr="00AD079A">
        <w:rPr>
          <w:noProof/>
          <w:color w:val="333333"/>
          <w:sz w:val="20"/>
        </w:rPr>
        <w:t>1940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D079A" w:rsidRPr="00AD079A">
        <w:rPr>
          <w:noProof/>
          <w:color w:val="333333"/>
          <w:sz w:val="20"/>
        </w:rPr>
        <w:t>392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A04C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A04C3" w:rsidRPr="001C19C4">
      <w:rPr>
        <w:rStyle w:val="Nmerodepgina"/>
        <w:color w:val="333333"/>
      </w:rPr>
      <w:fldChar w:fldCharType="separate"/>
    </w:r>
    <w:r w:rsidR="00AD079A">
      <w:rPr>
        <w:rStyle w:val="Nmerodepgina"/>
        <w:noProof/>
        <w:color w:val="333333"/>
      </w:rPr>
      <w:t>2</w:t>
    </w:r>
    <w:r w:rsidR="002A04C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D079A" w:rsidRPr="00AD079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9A" w:rsidRDefault="00AD079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1C4" w:rsidRDefault="009571C4">
      <w:r>
        <w:separator/>
      </w:r>
    </w:p>
  </w:footnote>
  <w:footnote w:type="continuationSeparator" w:id="1">
    <w:p w:rsidR="009571C4" w:rsidRDefault="009571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9A" w:rsidRDefault="00AD079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9A" w:rsidRDefault="00AD079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B420E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37389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E5915"/>
    <w:rsid w:val="001F2924"/>
    <w:rsid w:val="001F3AFD"/>
    <w:rsid w:val="002008D1"/>
    <w:rsid w:val="00205802"/>
    <w:rsid w:val="00205DAD"/>
    <w:rsid w:val="00223436"/>
    <w:rsid w:val="002327DE"/>
    <w:rsid w:val="00236B91"/>
    <w:rsid w:val="00246DF0"/>
    <w:rsid w:val="0025047F"/>
    <w:rsid w:val="0026220D"/>
    <w:rsid w:val="00265972"/>
    <w:rsid w:val="00275865"/>
    <w:rsid w:val="00276A7E"/>
    <w:rsid w:val="00296815"/>
    <w:rsid w:val="002971A4"/>
    <w:rsid w:val="002A04C3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D49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36CCA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064E"/>
    <w:rsid w:val="006D3303"/>
    <w:rsid w:val="006D5CB7"/>
    <w:rsid w:val="006E3675"/>
    <w:rsid w:val="00706B8E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0C8"/>
    <w:rsid w:val="00820A3A"/>
    <w:rsid w:val="00827228"/>
    <w:rsid w:val="00836FB0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0A6C"/>
    <w:rsid w:val="008A4642"/>
    <w:rsid w:val="008B4536"/>
    <w:rsid w:val="008C4AC3"/>
    <w:rsid w:val="008F17C3"/>
    <w:rsid w:val="00906685"/>
    <w:rsid w:val="00910E0F"/>
    <w:rsid w:val="0091690E"/>
    <w:rsid w:val="00940420"/>
    <w:rsid w:val="00947238"/>
    <w:rsid w:val="00956621"/>
    <w:rsid w:val="009571C4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68D5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D079A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2E05"/>
    <w:rsid w:val="00B4532F"/>
    <w:rsid w:val="00B46232"/>
    <w:rsid w:val="00B85EE2"/>
    <w:rsid w:val="00B87C49"/>
    <w:rsid w:val="00BF2B7B"/>
    <w:rsid w:val="00BF71C2"/>
    <w:rsid w:val="00C26F53"/>
    <w:rsid w:val="00C330CB"/>
    <w:rsid w:val="00C3675D"/>
    <w:rsid w:val="00C419C1"/>
    <w:rsid w:val="00C41A89"/>
    <w:rsid w:val="00C475B4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B26C9"/>
    <w:rsid w:val="00CC20B0"/>
    <w:rsid w:val="00CE163F"/>
    <w:rsid w:val="00D03EBB"/>
    <w:rsid w:val="00D14029"/>
    <w:rsid w:val="00D21279"/>
    <w:rsid w:val="00D43AA2"/>
    <w:rsid w:val="00D518DB"/>
    <w:rsid w:val="00D520AF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F3D"/>
    <w:rsid w:val="00E91F21"/>
    <w:rsid w:val="00EA2218"/>
    <w:rsid w:val="00EB6956"/>
    <w:rsid w:val="00EE6672"/>
    <w:rsid w:val="00EF0D22"/>
    <w:rsid w:val="00EF35D2"/>
    <w:rsid w:val="00F1107F"/>
    <w:rsid w:val="00F13C69"/>
    <w:rsid w:val="00F358B1"/>
    <w:rsid w:val="00F41DF6"/>
    <w:rsid w:val="00F52245"/>
    <w:rsid w:val="00F5569F"/>
    <w:rsid w:val="00F60308"/>
    <w:rsid w:val="00F640D0"/>
    <w:rsid w:val="00F70BF3"/>
    <w:rsid w:val="00F75389"/>
    <w:rsid w:val="00F873C4"/>
    <w:rsid w:val="00F903E8"/>
    <w:rsid w:val="00FA0C8C"/>
    <w:rsid w:val="00FB4F49"/>
    <w:rsid w:val="00FD07F5"/>
    <w:rsid w:val="00FE2119"/>
    <w:rsid w:val="00FE3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semiHidden/>
    <w:unhideWhenUsed/>
    <w:rsid w:val="001E59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31</TotalTime>
  <Pages>2</Pages>
  <Words>392</Words>
  <Characters>1940</Characters>
  <Application>Microsoft Office Word</Application>
  <DocSecurity>0</DocSecurity>
  <Lines>96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15</cp:revision>
  <cp:lastPrinted>2022-07-05T11:43:00Z</cp:lastPrinted>
  <dcterms:created xsi:type="dcterms:W3CDTF">2022-06-27T17:13:00Z</dcterms:created>
  <dcterms:modified xsi:type="dcterms:W3CDTF">2022-07-05T11:43:00Z</dcterms:modified>
</cp:coreProperties>
</file>