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447" w:rsidRPr="00657447" w:rsidRDefault="00657447" w:rsidP="00564800">
      <w:pPr>
        <w:spacing w:line="276" w:lineRule="auto"/>
        <w:rPr>
          <w:lang w:val="es-MX"/>
        </w:rPr>
      </w:pPr>
    </w:p>
    <w:p w:rsidR="00657447" w:rsidRPr="00657447" w:rsidRDefault="00657447" w:rsidP="00564800">
      <w:pPr>
        <w:spacing w:line="276" w:lineRule="auto"/>
        <w:rPr>
          <w:lang w:val="es-MX"/>
        </w:rPr>
      </w:pPr>
    </w:p>
    <w:p w:rsidR="00657447" w:rsidRPr="00657447" w:rsidRDefault="00657447" w:rsidP="00564800">
      <w:pPr>
        <w:spacing w:line="276" w:lineRule="auto"/>
        <w:rPr>
          <w:lang w:val="es-MX"/>
        </w:rPr>
      </w:pPr>
      <w:r w:rsidRPr="00657447">
        <w:rPr>
          <w:lang w:val="es-MX"/>
        </w:rPr>
        <w:tab/>
      </w:r>
    </w:p>
    <w:p w:rsidR="00657447" w:rsidRPr="00657447" w:rsidRDefault="00657447" w:rsidP="00356A49">
      <w:pPr>
        <w:spacing w:line="276" w:lineRule="auto"/>
        <w:ind w:firstLine="708"/>
        <w:rPr>
          <w:b/>
          <w:lang w:val="es-MX"/>
        </w:rPr>
      </w:pPr>
      <w:bookmarkStart w:id="0" w:name="PDeclaración"/>
      <w:bookmarkEnd w:id="0"/>
      <w:r w:rsidRPr="00657447">
        <w:rPr>
          <w:b/>
          <w:lang w:val="es-MX"/>
        </w:rPr>
        <w:t>PROYECTO DE DECLARACIÓN</w:t>
      </w:r>
    </w:p>
    <w:p w:rsidR="00657447" w:rsidRPr="00657447" w:rsidRDefault="00657447" w:rsidP="00564800">
      <w:pPr>
        <w:spacing w:line="276" w:lineRule="auto"/>
        <w:rPr>
          <w:b/>
          <w:lang w:val="es-MX"/>
        </w:rPr>
      </w:pPr>
    </w:p>
    <w:p w:rsidR="00657447" w:rsidRPr="00657447" w:rsidRDefault="00657447" w:rsidP="00564800">
      <w:pPr>
        <w:spacing w:line="276" w:lineRule="auto"/>
        <w:rPr>
          <w:lang w:val="es-MX"/>
        </w:rPr>
      </w:pPr>
    </w:p>
    <w:p w:rsidR="00657447" w:rsidRPr="00657447" w:rsidRDefault="003F2123" w:rsidP="00245A4E">
      <w:pPr>
        <w:spacing w:line="276" w:lineRule="auto"/>
        <w:ind w:firstLine="708"/>
        <w:rPr>
          <w:lang w:val="es-MX"/>
        </w:rPr>
      </w:pPr>
      <w:r>
        <w:rPr>
          <w:lang w:val="es-MX"/>
        </w:rPr>
        <w:t>Decláre</w:t>
      </w:r>
      <w:r w:rsidR="00517752">
        <w:rPr>
          <w:lang w:val="es-MX"/>
        </w:rPr>
        <w:t xml:space="preserve">se de interés para la </w:t>
      </w:r>
      <w:r w:rsidR="00517752" w:rsidRPr="00245A4E">
        <w:rPr>
          <w:lang w:val="es-MX"/>
        </w:rPr>
        <w:t>comunicación social y</w:t>
      </w:r>
      <w:r w:rsidRPr="00245A4E">
        <w:rPr>
          <w:lang w:val="es-MX"/>
        </w:rPr>
        <w:t xml:space="preserve"> las ciencias médicas</w:t>
      </w:r>
      <w:r w:rsidR="00517752" w:rsidRPr="00245A4E">
        <w:rPr>
          <w:lang w:val="es-MX"/>
        </w:rPr>
        <w:t xml:space="preserve"> </w:t>
      </w:r>
      <w:r w:rsidR="00B95C46">
        <w:rPr>
          <w:lang w:val="es-MX"/>
        </w:rPr>
        <w:t>e</w:t>
      </w:r>
      <w:r w:rsidR="00517752" w:rsidRPr="00245A4E">
        <w:rPr>
          <w:lang w:val="es-MX"/>
        </w:rPr>
        <w:t>l</w:t>
      </w:r>
      <w:r w:rsidR="00517752">
        <w:rPr>
          <w:lang w:val="es-MX"/>
        </w:rPr>
        <w:t xml:space="preserve"> </w:t>
      </w:r>
      <w:r w:rsidR="00B95C46">
        <w:rPr>
          <w:lang w:val="es-MX"/>
        </w:rPr>
        <w:t>p</w:t>
      </w:r>
      <w:r w:rsidR="00517752">
        <w:rPr>
          <w:lang w:val="es-MX"/>
        </w:rPr>
        <w:t>rograma</w:t>
      </w:r>
      <w:r w:rsidR="00B95C46">
        <w:rPr>
          <w:lang w:val="es-MX"/>
        </w:rPr>
        <w:t xml:space="preserve"> televisivo</w:t>
      </w:r>
      <w:r w:rsidR="00517752">
        <w:rPr>
          <w:lang w:val="es-MX"/>
        </w:rPr>
        <w:t xml:space="preserve"> "En Casa Salud" conducido por la periodista Natalia Paratore. </w:t>
      </w:r>
    </w:p>
    <w:p w:rsidR="00657447" w:rsidRPr="00657447" w:rsidRDefault="00657447" w:rsidP="00564800">
      <w:pPr>
        <w:spacing w:line="276" w:lineRule="auto"/>
        <w:rPr>
          <w:lang w:val="es-MX"/>
        </w:rPr>
      </w:pPr>
    </w:p>
    <w:p w:rsidR="00657447" w:rsidRPr="00657447" w:rsidRDefault="00657447" w:rsidP="00564800">
      <w:pPr>
        <w:spacing w:line="276" w:lineRule="auto"/>
        <w:rPr>
          <w:lang w:val="es-MX"/>
        </w:rPr>
      </w:pPr>
    </w:p>
    <w:p w:rsidR="00517752" w:rsidRPr="00657447" w:rsidRDefault="00517752" w:rsidP="00564800">
      <w:pPr>
        <w:spacing w:line="276" w:lineRule="auto"/>
        <w:rPr>
          <w:lang w:val="es-MX"/>
        </w:rPr>
      </w:pPr>
      <w:r>
        <w:rPr>
          <w:lang w:val="es-MX"/>
        </w:rPr>
        <w:br w:type="page"/>
      </w:r>
      <w:r>
        <w:rPr>
          <w:lang w:val="es-MX"/>
        </w:rPr>
        <w:lastRenderedPageBreak/>
        <w:t>FUNDAMENTOS</w:t>
      </w:r>
    </w:p>
    <w:p w:rsidR="00657447" w:rsidRPr="00657447" w:rsidRDefault="00657447" w:rsidP="00564800">
      <w:pPr>
        <w:spacing w:line="276" w:lineRule="auto"/>
        <w:rPr>
          <w:lang w:val="es-MX"/>
        </w:rPr>
      </w:pPr>
    </w:p>
    <w:p w:rsidR="00657447" w:rsidRDefault="00517752" w:rsidP="00564800">
      <w:pPr>
        <w:spacing w:line="276" w:lineRule="auto"/>
        <w:rPr>
          <w:lang w:val="es-MX"/>
        </w:rPr>
      </w:pPr>
      <w:r>
        <w:rPr>
          <w:lang w:val="es-MX"/>
        </w:rPr>
        <w:tab/>
        <w:t>Señor Presidente:</w:t>
      </w:r>
    </w:p>
    <w:p w:rsidR="008F5FA6" w:rsidRDefault="008F5FA6" w:rsidP="00564800">
      <w:pPr>
        <w:spacing w:line="276" w:lineRule="auto"/>
        <w:rPr>
          <w:lang w:val="es-MX"/>
        </w:rPr>
      </w:pPr>
    </w:p>
    <w:p w:rsidR="008F5FA6" w:rsidRDefault="00F26222" w:rsidP="00564800">
      <w:pPr>
        <w:spacing w:line="276" w:lineRule="auto"/>
        <w:ind w:firstLine="708"/>
        <w:rPr>
          <w:lang w:val="es-MX"/>
        </w:rPr>
      </w:pPr>
      <w:r>
        <w:t xml:space="preserve">El programa de ciencias médicas, </w:t>
      </w:r>
      <w:r w:rsidR="008F5FA6">
        <w:t>"En Casa Salud"</w:t>
      </w:r>
      <w:r>
        <w:t xml:space="preserve">, </w:t>
      </w:r>
      <w:r w:rsidR="008F5FA6">
        <w:t xml:space="preserve">es conducido por </w:t>
      </w:r>
      <w:r>
        <w:t>la periodista especializada en la temática</w:t>
      </w:r>
      <w:r w:rsidR="008F5FA6">
        <w:t xml:space="preserve">, Natalia Paratore. Es un programa televisivo </w:t>
      </w:r>
      <w:r>
        <w:t xml:space="preserve">de gran alcance nacional, </w:t>
      </w:r>
      <w:r w:rsidR="008F5FA6">
        <w:t>que cuenta con u</w:t>
      </w:r>
      <w:r w:rsidR="008F5FA6" w:rsidRPr="003F2123">
        <w:t>n espacio de 30 minutos con información actualizada sobre salud, prevención, estilo de vid</w:t>
      </w:r>
      <w:r w:rsidR="008F5FA6">
        <w:t xml:space="preserve">a, nutrición, entre otros temas, acompañado de </w:t>
      </w:r>
      <w:r w:rsidR="008F5FA6" w:rsidRPr="003F2123">
        <w:t>la palabra de especialistas, en un lenguaje claro y sencillo.</w:t>
      </w:r>
    </w:p>
    <w:p w:rsidR="008F5FA6" w:rsidRDefault="008F5FA6" w:rsidP="00564800">
      <w:pPr>
        <w:spacing w:line="276" w:lineRule="auto"/>
        <w:ind w:firstLine="708"/>
      </w:pPr>
    </w:p>
    <w:p w:rsidR="00F26222" w:rsidRDefault="008F5FA6" w:rsidP="00564800">
      <w:pPr>
        <w:spacing w:line="276" w:lineRule="auto"/>
        <w:ind w:firstLine="708"/>
      </w:pPr>
      <w:r>
        <w:t xml:space="preserve">El programa </w:t>
      </w:r>
      <w:r w:rsidR="003F2123">
        <w:t>nació en marzo de</w:t>
      </w:r>
      <w:r w:rsidR="00F26222">
        <w:t>l año</w:t>
      </w:r>
      <w:r w:rsidR="003F2123">
        <w:t xml:space="preserve"> 2020</w:t>
      </w:r>
      <w:r>
        <w:t>, con el inicio de la pandemia del C</w:t>
      </w:r>
      <w:r w:rsidR="00F26222">
        <w:t>ovid-</w:t>
      </w:r>
      <w:r>
        <w:t>19,</w:t>
      </w:r>
      <w:r w:rsidR="003F2123">
        <w:t xml:space="preserve"> como </w:t>
      </w:r>
      <w:r w:rsidR="00F26222">
        <w:t xml:space="preserve">una </w:t>
      </w:r>
      <w:r w:rsidR="003F2123">
        <w:t>respuesta inmediata a la creciente necesidad de informar y formar con datos preciso</w:t>
      </w:r>
      <w:r w:rsidR="00F26222">
        <w:t>s y confiables. H</w:t>
      </w:r>
      <w:r w:rsidR="003F2123">
        <w:t xml:space="preserve">oy </w:t>
      </w:r>
      <w:r w:rsidR="00F26222">
        <w:t xml:space="preserve">en día </w:t>
      </w:r>
      <w:r w:rsidR="003F2123">
        <w:t xml:space="preserve">continúa emitiéndose con el principal objetivo de </w:t>
      </w:r>
      <w:r w:rsidR="00F26222">
        <w:t>hacer accesible</w:t>
      </w:r>
      <w:r w:rsidR="003F2123">
        <w:t xml:space="preserve"> la información, traducir lo complejo o técnico de un mod</w:t>
      </w:r>
      <w:r w:rsidR="00F26222">
        <w:t xml:space="preserve">o sencillo y comprensible, para </w:t>
      </w:r>
      <w:r w:rsidR="003F2123">
        <w:t xml:space="preserve">igualar derechos e incluir sin fronteras. </w:t>
      </w:r>
      <w:r w:rsidR="00F26222">
        <w:t xml:space="preserve">Es el único espacio de la televisión argentina concebido para garantizar el derecho esencial de comprender y analizar información exclusiva de salud. Desde un abordaje estratégico permite a la población acceder libremente a consejos y sugerencias, así como información de vital importancia para la salud individual y colectiva. </w:t>
      </w:r>
    </w:p>
    <w:p w:rsidR="00F26222" w:rsidRDefault="00F26222" w:rsidP="00564800">
      <w:pPr>
        <w:spacing w:line="276" w:lineRule="auto"/>
        <w:ind w:firstLine="708"/>
      </w:pPr>
    </w:p>
    <w:p w:rsidR="00F26222" w:rsidRDefault="003F2123" w:rsidP="00564800">
      <w:pPr>
        <w:spacing w:line="276" w:lineRule="auto"/>
        <w:ind w:firstLine="708"/>
      </w:pPr>
      <w:r>
        <w:t>Día a día participan de cada emisión los principales referentes del país en materia de salud</w:t>
      </w:r>
      <w:r w:rsidR="00F26222">
        <w:t>,</w:t>
      </w:r>
      <w:r>
        <w:t xml:space="preserve"> entre los cuales se encuentran especialistas, funcionarios, profesionales de la salud de diversas especialidades del país, la región y el mundo. Cuenta con una red de corresponsales que de primera mano brindan el panorama internacional que nos permite comprender el contexto mundial en el que se inserta la realidad Argentina. </w:t>
      </w:r>
    </w:p>
    <w:p w:rsidR="00F26222" w:rsidRDefault="00F26222" w:rsidP="00564800">
      <w:pPr>
        <w:spacing w:line="276" w:lineRule="auto"/>
        <w:ind w:firstLine="708"/>
      </w:pPr>
    </w:p>
    <w:p w:rsidR="00F26222" w:rsidRDefault="00F26222" w:rsidP="00564800">
      <w:pPr>
        <w:spacing w:line="276" w:lineRule="auto"/>
        <w:ind w:firstLine="708"/>
      </w:pPr>
      <w:r>
        <w:t xml:space="preserve">"En Casa Salud" busca </w:t>
      </w:r>
      <w:r w:rsidR="003F2123">
        <w:t>divulgar el conocimiento científico</w:t>
      </w:r>
      <w:r w:rsidR="00564800">
        <w:t>,</w:t>
      </w:r>
      <w:r w:rsidR="003F2123">
        <w:t xml:space="preserve"> no como un saber trascendental reservado a los especialistas y vedado a las amplias mayorías, sino como parte integral de lo que denominamos “cultura general”. La información en salud ha permeado de manera masiva en la sociedad actual. La pandemia se ha transformado en una bisagra que modificó no sólo la vida humana conocida hasta marzo de 2020, sino el modo en que la comunidad accede a la información. En este marco los medios de comunicación se han transformado en</w:t>
      </w:r>
      <w:r w:rsidR="00564800">
        <w:t xml:space="preserve"> una</w:t>
      </w:r>
      <w:r w:rsidR="003F2123">
        <w:t xml:space="preserve"> fuente de información accesible e inmediata para la gran mayoría</w:t>
      </w:r>
      <w:r w:rsidR="00564800">
        <w:t xml:space="preserve"> de los ciudadanos y ciudadanas, y de aquí deviene el desafío del correcto manejo de la información difundida, para no confundir</w:t>
      </w:r>
      <w:r w:rsidR="00564800" w:rsidRPr="00564800">
        <w:t>, y transmitir en un espacio libre de discriminación, incentivando los valores y derechos humanos.</w:t>
      </w:r>
      <w:r w:rsidR="003F2123">
        <w:t xml:space="preserve"> </w:t>
      </w:r>
    </w:p>
    <w:p w:rsidR="00F26222" w:rsidRDefault="00F26222" w:rsidP="00564800">
      <w:pPr>
        <w:spacing w:line="276" w:lineRule="auto"/>
        <w:ind w:firstLine="708"/>
      </w:pPr>
    </w:p>
    <w:p w:rsidR="00F26222" w:rsidRDefault="003F2123" w:rsidP="00564800">
      <w:pPr>
        <w:spacing w:line="276" w:lineRule="auto"/>
        <w:ind w:firstLine="708"/>
      </w:pPr>
      <w:r>
        <w:t xml:space="preserve">El rol que lleva adelante el programa </w:t>
      </w:r>
      <w:r w:rsidR="00F26222">
        <w:t xml:space="preserve">"En Casa Salud", </w:t>
      </w:r>
      <w:r>
        <w:t xml:space="preserve">de la Televisión Pública Argentina, se ha transformado en una herramienta de salud pública vital para mantener informada a la sociedad en su conjunto, sin límites geográficos, sociales ni económicos. </w:t>
      </w:r>
    </w:p>
    <w:p w:rsidR="003F2123" w:rsidRPr="00F26222" w:rsidRDefault="003F2123" w:rsidP="00564800">
      <w:pPr>
        <w:spacing w:line="276" w:lineRule="auto"/>
      </w:pPr>
      <w:r>
        <w:t>El combate de las inequidades en salud debe tener en cuenta los principales determinantes de salud de cada grupo social para actuar efectivamente sobre ellos. Como cada día señala</w:t>
      </w:r>
      <w:r w:rsidR="00564800">
        <w:t xml:space="preserve"> la periodista Natalia</w:t>
      </w:r>
      <w:r>
        <w:t xml:space="preserve"> al finalizar sus emisiones</w:t>
      </w:r>
      <w:r w:rsidR="00564800">
        <w:t>: "¡Lo individual suma, pero lo colectivo transforma!".</w:t>
      </w:r>
    </w:p>
    <w:p w:rsidR="003F2123" w:rsidRDefault="003F2123" w:rsidP="00657447">
      <w:pPr>
        <w:rPr>
          <w:lang w:val="es-MX"/>
        </w:rPr>
      </w:pPr>
    </w:p>
    <w:p w:rsidR="003F2123" w:rsidRDefault="00564800" w:rsidP="00657447">
      <w:pPr>
        <w:rPr>
          <w:lang w:val="es-MX"/>
        </w:rPr>
      </w:pPr>
      <w:r>
        <w:rPr>
          <w:lang w:val="es-MX"/>
        </w:rPr>
        <w:tab/>
        <w:t>Es por lo expuesto anteriormente que pido a mis pares el acompañamiento en el anterior proyecto de declaración.</w:t>
      </w:r>
    </w:p>
    <w:p w:rsidR="00517752" w:rsidRPr="00657447" w:rsidRDefault="00517752" w:rsidP="00657447">
      <w:pPr>
        <w:rPr>
          <w:lang w:val="es-MX"/>
        </w:rPr>
      </w:pPr>
    </w:p>
    <w:p w:rsidR="00657447" w:rsidRPr="00657447" w:rsidRDefault="00657447" w:rsidP="00657447">
      <w:pPr>
        <w:rPr>
          <w:lang w:val="es-MX"/>
        </w:rPr>
      </w:pPr>
    </w:p>
    <w:p w:rsidR="00B177FE" w:rsidRPr="00657447" w:rsidRDefault="00B177FE" w:rsidP="00081FFF">
      <w:pPr>
        <w:rPr>
          <w:lang w:val="es-MX"/>
        </w:rPr>
      </w:pPr>
    </w:p>
    <w:p w:rsidR="00B177FE" w:rsidRPr="00657447" w:rsidRDefault="00B177FE" w:rsidP="00081FFF">
      <w:pPr>
        <w:rPr>
          <w:lang w:val="es-MX"/>
        </w:rPr>
      </w:pPr>
    </w:p>
    <w:p w:rsidR="00AF6352" w:rsidRPr="00657447" w:rsidRDefault="00AF6352" w:rsidP="00081FFF">
      <w:pPr>
        <w:rPr>
          <w:lang w:val="es-MX"/>
        </w:rPr>
      </w:pPr>
    </w:p>
    <w:sectPr w:rsidR="00AF6352" w:rsidRPr="00657447"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8A6" w:rsidRDefault="007118A6">
      <w:r>
        <w:separator/>
      </w:r>
    </w:p>
  </w:endnote>
  <w:endnote w:type="continuationSeparator" w:id="1">
    <w:p w:rsidR="007118A6" w:rsidRDefault="007118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6" w:rsidRDefault="00B95C4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57447" w:rsidRDefault="00601A75">
    <w:pPr>
      <w:pStyle w:val="Piedepgina"/>
      <w:rPr>
        <w:color w:val="333333"/>
        <w:sz w:val="20"/>
      </w:rPr>
    </w:pPr>
    <w:bookmarkStart w:id="1" w:name="Proyecto"/>
    <w:bookmarkEnd w:id="1"/>
  </w:p>
  <w:p w:rsidR="00601A75" w:rsidRPr="00657447" w:rsidRDefault="00601A75">
    <w:pPr>
      <w:pStyle w:val="Piedepgina"/>
      <w:rPr>
        <w:color w:val="333333"/>
        <w:sz w:val="20"/>
      </w:rPr>
    </w:pPr>
    <w:r w:rsidRPr="00657447">
      <w:rPr>
        <w:color w:val="333333"/>
        <w:sz w:val="20"/>
      </w:rPr>
      <w:t xml:space="preserve">Último cambio: </w:t>
    </w:r>
    <w:fldSimple w:instr=" SAVEDATE  \* MERGEFORMAT ">
      <w:r w:rsidR="00356A49" w:rsidRPr="00356A49">
        <w:rPr>
          <w:noProof/>
          <w:color w:val="333333"/>
          <w:sz w:val="20"/>
        </w:rPr>
        <w:t>01/09/2022 16:16:00</w:t>
      </w:r>
    </w:fldSimple>
    <w:r w:rsidRPr="00657447">
      <w:rPr>
        <w:color w:val="333333"/>
        <w:sz w:val="20"/>
      </w:rPr>
      <w:t xml:space="preserve">  -  Cantidad de caracteres: </w:t>
    </w:r>
    <w:fldSimple w:instr=" NUMCHARS  \* MERGEFORMAT ">
      <w:r w:rsidR="003F782F" w:rsidRPr="003F782F">
        <w:rPr>
          <w:noProof/>
          <w:color w:val="333333"/>
          <w:sz w:val="20"/>
        </w:rPr>
        <w:t>2727</w:t>
      </w:r>
    </w:fldSimple>
    <w:r w:rsidRPr="00657447">
      <w:rPr>
        <w:color w:val="333333"/>
        <w:sz w:val="20"/>
      </w:rPr>
      <w:t xml:space="preserve"> - Cantidad de palabras: </w:t>
    </w:r>
    <w:fldSimple w:instr=" NUMWORDS  \* MERGEFORMAT ">
      <w:r w:rsidR="003F782F" w:rsidRPr="003F782F">
        <w:rPr>
          <w:noProof/>
          <w:color w:val="333333"/>
          <w:sz w:val="20"/>
        </w:rPr>
        <w:t>503</w:t>
      </w:r>
    </w:fldSimple>
  </w:p>
  <w:p w:rsidR="00601A75" w:rsidRPr="00657447" w:rsidRDefault="00601A75" w:rsidP="00B05649">
    <w:pPr>
      <w:pStyle w:val="Piedepgina"/>
      <w:tabs>
        <w:tab w:val="left" w:pos="3565"/>
      </w:tabs>
      <w:rPr>
        <w:rStyle w:val="Nmerodepgina"/>
        <w:color w:val="333333"/>
      </w:rPr>
    </w:pPr>
    <w:r w:rsidRPr="00657447">
      <w:rPr>
        <w:color w:val="333333"/>
        <w:sz w:val="20"/>
      </w:rPr>
      <w:tab/>
      <w:t>Pág.</w:t>
    </w:r>
    <w:r w:rsidRPr="00657447">
      <w:rPr>
        <w:color w:val="333333"/>
      </w:rPr>
      <w:t xml:space="preserve"> </w:t>
    </w:r>
    <w:r w:rsidR="00C706DE" w:rsidRPr="00657447">
      <w:rPr>
        <w:rStyle w:val="Nmerodepgina"/>
        <w:color w:val="333333"/>
      </w:rPr>
      <w:fldChar w:fldCharType="begin"/>
    </w:r>
    <w:r w:rsidRPr="00657447">
      <w:rPr>
        <w:rStyle w:val="Nmerodepgina"/>
        <w:color w:val="333333"/>
      </w:rPr>
      <w:instrText xml:space="preserve"> PAGE </w:instrText>
    </w:r>
    <w:r w:rsidR="00C706DE" w:rsidRPr="00657447">
      <w:rPr>
        <w:rStyle w:val="Nmerodepgina"/>
        <w:color w:val="333333"/>
      </w:rPr>
      <w:fldChar w:fldCharType="separate"/>
    </w:r>
    <w:r w:rsidR="003F782F">
      <w:rPr>
        <w:rStyle w:val="Nmerodepgina"/>
        <w:noProof/>
        <w:color w:val="333333"/>
      </w:rPr>
      <w:t>2</w:t>
    </w:r>
    <w:r w:rsidR="00C706DE" w:rsidRPr="00657447">
      <w:rPr>
        <w:rStyle w:val="Nmerodepgina"/>
        <w:color w:val="333333"/>
      </w:rPr>
      <w:fldChar w:fldCharType="end"/>
    </w:r>
    <w:r w:rsidRPr="00657447">
      <w:rPr>
        <w:rStyle w:val="Nmerodepgina"/>
        <w:color w:val="333333"/>
      </w:rPr>
      <w:t>/</w:t>
    </w:r>
    <w:fldSimple w:instr=" NUMPAGES  \* MERGEFORMAT ">
      <w:r w:rsidR="003F782F" w:rsidRPr="003F782F">
        <w:rPr>
          <w:rStyle w:val="Nmerodepgina"/>
          <w:noProof/>
          <w:color w:val="333333"/>
        </w:rPr>
        <w:t>2</w:t>
      </w:r>
    </w:fldSimple>
    <w:r w:rsidRPr="00657447">
      <w:rPr>
        <w:rStyle w:val="Nmerodepgina"/>
        <w:color w:val="333333"/>
      </w:rPr>
      <w:t xml:space="preserve"> </w:t>
    </w:r>
  </w:p>
  <w:p w:rsidR="00601A75" w:rsidRPr="00657447"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6" w:rsidRDefault="00B95C4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8A6" w:rsidRDefault="007118A6">
      <w:r>
        <w:separator/>
      </w:r>
    </w:p>
  </w:footnote>
  <w:footnote w:type="continuationSeparator" w:id="1">
    <w:p w:rsidR="007118A6" w:rsidRDefault="007118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6" w:rsidRDefault="00B95C4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64800"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6" w:rsidRDefault="00B95C4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1775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5A4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56A49"/>
    <w:rsid w:val="003A7311"/>
    <w:rsid w:val="003B471C"/>
    <w:rsid w:val="003D10AB"/>
    <w:rsid w:val="003D4000"/>
    <w:rsid w:val="003F1EFD"/>
    <w:rsid w:val="003F2123"/>
    <w:rsid w:val="003F4249"/>
    <w:rsid w:val="003F782F"/>
    <w:rsid w:val="00401C75"/>
    <w:rsid w:val="0040761B"/>
    <w:rsid w:val="00422C3F"/>
    <w:rsid w:val="004354AC"/>
    <w:rsid w:val="00446E1A"/>
    <w:rsid w:val="004847CA"/>
    <w:rsid w:val="004B7714"/>
    <w:rsid w:val="004D2D62"/>
    <w:rsid w:val="004D30D5"/>
    <w:rsid w:val="004D438B"/>
    <w:rsid w:val="004E235F"/>
    <w:rsid w:val="0051012E"/>
    <w:rsid w:val="005142E6"/>
    <w:rsid w:val="00517752"/>
    <w:rsid w:val="00522C71"/>
    <w:rsid w:val="00534552"/>
    <w:rsid w:val="00540D49"/>
    <w:rsid w:val="00540E5C"/>
    <w:rsid w:val="00550A79"/>
    <w:rsid w:val="00551DE0"/>
    <w:rsid w:val="00564800"/>
    <w:rsid w:val="0057409D"/>
    <w:rsid w:val="005769D4"/>
    <w:rsid w:val="00584777"/>
    <w:rsid w:val="00587242"/>
    <w:rsid w:val="005A1232"/>
    <w:rsid w:val="005A1DCD"/>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57447"/>
    <w:rsid w:val="006811D6"/>
    <w:rsid w:val="00690392"/>
    <w:rsid w:val="00697F98"/>
    <w:rsid w:val="006A6925"/>
    <w:rsid w:val="006C326A"/>
    <w:rsid w:val="006C40E9"/>
    <w:rsid w:val="006D3303"/>
    <w:rsid w:val="006D5CB7"/>
    <w:rsid w:val="006E3675"/>
    <w:rsid w:val="00705135"/>
    <w:rsid w:val="00706B8E"/>
    <w:rsid w:val="007118A6"/>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5FA6"/>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5C46"/>
    <w:rsid w:val="00BF2B7B"/>
    <w:rsid w:val="00BF71C2"/>
    <w:rsid w:val="00C26F53"/>
    <w:rsid w:val="00C330CB"/>
    <w:rsid w:val="00C3675D"/>
    <w:rsid w:val="00C419C1"/>
    <w:rsid w:val="00C51E49"/>
    <w:rsid w:val="00C521F9"/>
    <w:rsid w:val="00C63351"/>
    <w:rsid w:val="00C706DE"/>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3C5D"/>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26222"/>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D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06DE"/>
    <w:pPr>
      <w:ind w:left="3686"/>
    </w:pPr>
  </w:style>
  <w:style w:type="paragraph" w:styleId="Encabezado">
    <w:name w:val="header"/>
    <w:basedOn w:val="Normal"/>
    <w:link w:val="EncabezadoCar"/>
    <w:uiPriority w:val="99"/>
    <w:rsid w:val="00C706DE"/>
    <w:pPr>
      <w:tabs>
        <w:tab w:val="center" w:pos="4419"/>
        <w:tab w:val="right" w:pos="8838"/>
      </w:tabs>
    </w:pPr>
  </w:style>
  <w:style w:type="paragraph" w:styleId="Piedepgina">
    <w:name w:val="footer"/>
    <w:basedOn w:val="Normal"/>
    <w:rsid w:val="00C706DE"/>
    <w:pPr>
      <w:tabs>
        <w:tab w:val="center" w:pos="4419"/>
        <w:tab w:val="right" w:pos="8838"/>
      </w:tabs>
    </w:pPr>
  </w:style>
  <w:style w:type="character" w:styleId="Nmerodepgina">
    <w:name w:val="page number"/>
    <w:basedOn w:val="Fuentedeprrafopredeter"/>
    <w:rsid w:val="00C706D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56A49"/>
    <w:rPr>
      <w:rFonts w:ascii="Tahoma" w:hAnsi="Tahoma" w:cs="Tahoma"/>
      <w:sz w:val="16"/>
      <w:szCs w:val="16"/>
    </w:rPr>
  </w:style>
  <w:style w:type="character" w:customStyle="1" w:styleId="TextodegloboCar">
    <w:name w:val="Texto de globo Car"/>
    <w:basedOn w:val="Fuentedeprrafopredeter"/>
    <w:link w:val="Textodeglobo"/>
    <w:uiPriority w:val="99"/>
    <w:semiHidden/>
    <w:rsid w:val="00356A4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122</TotalTime>
  <Pages>2</Pages>
  <Words>503</Words>
  <Characters>2727</Characters>
  <Application>Microsoft Office Word</Application>
  <DocSecurity>0</DocSecurity>
  <Lines>62</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maorioli</cp:lastModifiedBy>
  <cp:revision>6</cp:revision>
  <cp:lastPrinted>2022-09-01T19:16:00Z</cp:lastPrinted>
  <dcterms:created xsi:type="dcterms:W3CDTF">2022-09-01T16:32:00Z</dcterms:created>
  <dcterms:modified xsi:type="dcterms:W3CDTF">2022-09-06T17:21:00Z</dcterms:modified>
</cp:coreProperties>
</file>