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DA4" w:rsidRPr="001B7922" w:rsidRDefault="00892DA4" w:rsidP="001B7922">
      <w:pPr>
        <w:rPr>
          <w:lang w:val="es-MX"/>
        </w:rPr>
      </w:pPr>
    </w:p>
    <w:p w:rsidR="00892DA4" w:rsidRPr="001B7922" w:rsidRDefault="00892DA4" w:rsidP="001B7922">
      <w:pPr>
        <w:rPr>
          <w:lang w:val="es-MX"/>
        </w:rPr>
      </w:pPr>
      <w:r w:rsidRPr="001B7922">
        <w:rPr>
          <w:lang w:val="es-MX"/>
        </w:rPr>
        <w:tab/>
      </w:r>
    </w:p>
    <w:p w:rsidR="00892DA4" w:rsidRPr="001B7922" w:rsidRDefault="00892DA4" w:rsidP="001B7922">
      <w:pPr>
        <w:jc w:val="center"/>
        <w:rPr>
          <w:b/>
          <w:lang w:val="es-MX"/>
        </w:rPr>
      </w:pPr>
      <w:bookmarkStart w:id="0" w:name="PDeclaración"/>
      <w:bookmarkEnd w:id="0"/>
      <w:r w:rsidRPr="001B7922">
        <w:rPr>
          <w:b/>
          <w:lang w:val="es-MX"/>
        </w:rPr>
        <w:t>PROYECTO DE DECLARACIÓN</w:t>
      </w:r>
    </w:p>
    <w:p w:rsidR="00892DA4" w:rsidRPr="001B7922" w:rsidRDefault="00892DA4" w:rsidP="001B7922">
      <w:pPr>
        <w:rPr>
          <w:b/>
          <w:lang w:val="es-MX"/>
        </w:rPr>
      </w:pPr>
    </w:p>
    <w:p w:rsidR="00892DA4" w:rsidRPr="001B7922" w:rsidRDefault="00892DA4" w:rsidP="001B7922">
      <w:pPr>
        <w:rPr>
          <w:lang w:val="es-MX"/>
        </w:rPr>
      </w:pPr>
    </w:p>
    <w:p w:rsidR="00892DA4" w:rsidRPr="001B7922" w:rsidRDefault="00892DA4" w:rsidP="001B7922">
      <w:pPr>
        <w:rPr>
          <w:lang w:val="es-MX"/>
        </w:rPr>
      </w:pPr>
    </w:p>
    <w:p w:rsidR="00892DA4" w:rsidRPr="001B7922" w:rsidRDefault="00892DA4" w:rsidP="001B7922">
      <w:r w:rsidRPr="001B7922">
        <w:t>La Legislatura de la Ciudad Autónoma de Buenos Aires expresa s</w:t>
      </w:r>
      <w:r w:rsidR="002B097C">
        <w:t>u beneplácito al cumplirse el 33</w:t>
      </w:r>
      <w:r w:rsidRPr="001B7922">
        <w:rPr>
          <w:lang w:val="es-MX"/>
        </w:rPr>
        <w:t xml:space="preserve">º aniversario </w:t>
      </w:r>
      <w:r w:rsidRPr="001B7922">
        <w:t>del primer número de la revista “Semanario Parlamentario”, y extiende su saludo a todo el equipo periodístico y técnico que lleva adelante la publicación dedicada a la difusión de la labor legislativa.</w:t>
      </w:r>
      <w:bookmarkStart w:id="1" w:name="_GoBack"/>
      <w:bookmarkEnd w:id="1"/>
    </w:p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/>
    <w:p w:rsidR="00892DA4" w:rsidRPr="001B7922" w:rsidRDefault="00892DA4" w:rsidP="001B7922">
      <w:pPr>
        <w:jc w:val="center"/>
        <w:rPr>
          <w:b/>
          <w:lang w:val="es-MX"/>
        </w:rPr>
      </w:pPr>
    </w:p>
    <w:p w:rsidR="00892DA4" w:rsidRPr="001B7922" w:rsidRDefault="00892DA4" w:rsidP="001B7922">
      <w:pPr>
        <w:jc w:val="center"/>
        <w:rPr>
          <w:b/>
          <w:lang w:val="es-MX"/>
        </w:rPr>
      </w:pPr>
    </w:p>
    <w:p w:rsidR="00892DA4" w:rsidRPr="001B7922" w:rsidRDefault="00892DA4" w:rsidP="001B7922">
      <w:pPr>
        <w:jc w:val="center"/>
        <w:rPr>
          <w:b/>
          <w:lang w:val="es-MX"/>
        </w:rPr>
      </w:pPr>
    </w:p>
    <w:p w:rsidR="00892DA4" w:rsidRPr="001B7922" w:rsidRDefault="00892DA4" w:rsidP="001B7922">
      <w:pPr>
        <w:jc w:val="center"/>
        <w:rPr>
          <w:b/>
          <w:lang w:val="es-MX"/>
        </w:rPr>
      </w:pPr>
    </w:p>
    <w:p w:rsidR="00892DA4" w:rsidRPr="001B7922" w:rsidRDefault="00892DA4" w:rsidP="001B7922">
      <w:pPr>
        <w:jc w:val="center"/>
        <w:rPr>
          <w:b/>
          <w:lang w:val="es-MX"/>
        </w:rPr>
      </w:pPr>
      <w:r w:rsidRPr="001B7922">
        <w:rPr>
          <w:b/>
          <w:lang w:val="es-MX"/>
        </w:rPr>
        <w:t>FUNDAMENTOS</w:t>
      </w:r>
    </w:p>
    <w:p w:rsidR="00892DA4" w:rsidRPr="001B7922" w:rsidRDefault="00892DA4" w:rsidP="001B7922">
      <w:pPr>
        <w:rPr>
          <w:szCs w:val="24"/>
          <w:lang w:val="es-MX"/>
        </w:rPr>
      </w:pPr>
    </w:p>
    <w:p w:rsidR="00892DA4" w:rsidRPr="001B7922" w:rsidRDefault="00892DA4" w:rsidP="001B7922">
      <w:pPr>
        <w:jc w:val="left"/>
      </w:pPr>
      <w:r w:rsidRPr="001B7922">
        <w:t>Señor Presidente:</w:t>
      </w:r>
    </w:p>
    <w:p w:rsidR="002B097C" w:rsidRDefault="00892DA4" w:rsidP="002B097C">
      <w:r w:rsidRPr="001B7922">
        <w:tab/>
      </w:r>
      <w:r w:rsidRPr="001B7922">
        <w:br/>
        <w:t xml:space="preserve">La revista “Semanario Parlamentario” </w:t>
      </w:r>
      <w:r w:rsidR="002B097C">
        <w:t xml:space="preserve">nació el 4 de julio de 1989, como una herramienta indispensable para reflejar el quehacer legislativo. </w:t>
      </w:r>
    </w:p>
    <w:p w:rsidR="002B097C" w:rsidRDefault="002B097C" w:rsidP="002B097C"/>
    <w:p w:rsidR="002B097C" w:rsidRDefault="002B097C" w:rsidP="002B097C">
      <w:r>
        <w:t>En sus comienzos lo hizo como un periódico que aparecía tres días por semana y al año siguiente ya se transformó en revista semanal.</w:t>
      </w:r>
    </w:p>
    <w:p w:rsidR="002B097C" w:rsidRDefault="002B097C" w:rsidP="002B097C"/>
    <w:p w:rsidR="002B097C" w:rsidRDefault="002B097C" w:rsidP="002B097C">
      <w:r>
        <w:t xml:space="preserve">Se convirtió desde entonces en la única publicación legislativa semanal y durante mucho tiempo en sus 33 años de vida fue el único semanario político que circulaba en la Argentina. </w:t>
      </w:r>
    </w:p>
    <w:p w:rsidR="002B097C" w:rsidRDefault="002B097C" w:rsidP="002B097C"/>
    <w:p w:rsidR="002B097C" w:rsidRDefault="002B097C" w:rsidP="002B097C">
      <w:r>
        <w:t>Hoy de circulación mensual, la revista Parlamentario lleva publicadas 1438 ediciones, todo un hito en materia de publicaciones especializadas.</w:t>
      </w:r>
    </w:p>
    <w:p w:rsidR="002B097C" w:rsidRDefault="002B097C" w:rsidP="002B097C"/>
    <w:p w:rsidR="002B097C" w:rsidRDefault="002B097C" w:rsidP="002B097C">
      <w:r>
        <w:t xml:space="preserve">Ya en el año 2000, Parlamentario dio un nuevo paso al incorporarse al mundo digital y desde entonces se ha convertido en un actor indispensable del mundo legislativo para informar al instante todo lo que sucede en el Palacio Legislativo. </w:t>
      </w:r>
    </w:p>
    <w:p w:rsidR="002B097C" w:rsidRDefault="002B097C" w:rsidP="002B097C"/>
    <w:p w:rsidR="002B097C" w:rsidRDefault="002B097C" w:rsidP="002B097C">
      <w:r>
        <w:t xml:space="preserve">Creador de los Premios Parlamentario, este medio distingue año a año a nuestros representantes, elegidos por el voto a través de los propios legisladores, asesores y la prensa especializada. Es un modo de homenajear a la buena política como instrumento inigualable para alcanzar las verdaderas transformaciones. </w:t>
      </w:r>
    </w:p>
    <w:p w:rsidR="002B097C" w:rsidRDefault="002B097C" w:rsidP="002B097C"/>
    <w:p w:rsidR="00892DA4" w:rsidRDefault="002B097C" w:rsidP="002B097C">
      <w:r>
        <w:t>Parlamentario ha demostrado a través de los años su vocación por la información veraz e independiente, transformándose en un puente indispensable entre los representantes del pueblo y la comunidad.</w:t>
      </w:r>
    </w:p>
    <w:p w:rsidR="002B097C" w:rsidRDefault="002B097C" w:rsidP="002B097C"/>
    <w:p w:rsidR="002B097C" w:rsidRPr="001B7922" w:rsidRDefault="002B097C" w:rsidP="002B097C">
      <w:r>
        <w:t>Por los motivos expuestos, solicito a mis pares la aprobación del presente proyecto.</w:t>
      </w:r>
    </w:p>
    <w:p w:rsidR="00892DA4" w:rsidRPr="001B7922" w:rsidRDefault="00892DA4" w:rsidP="001B7922">
      <w:pPr>
        <w:tabs>
          <w:tab w:val="left" w:pos="1094"/>
        </w:tabs>
      </w:pPr>
    </w:p>
    <w:p w:rsidR="00892DA4" w:rsidRPr="001B7922" w:rsidRDefault="00892DA4" w:rsidP="001B7922">
      <w:pPr>
        <w:rPr>
          <w:lang w:val="es-MX"/>
        </w:rPr>
      </w:pPr>
    </w:p>
    <w:p w:rsidR="00AF6352" w:rsidRPr="001B7922" w:rsidRDefault="00AF6352" w:rsidP="001B7922">
      <w:pPr>
        <w:rPr>
          <w:lang w:val="es-MX"/>
        </w:rPr>
      </w:pPr>
    </w:p>
    <w:p w:rsidR="00B177FE" w:rsidRPr="001B7922" w:rsidRDefault="00B177FE" w:rsidP="001B7922">
      <w:pPr>
        <w:rPr>
          <w:lang w:val="es-MX"/>
        </w:rPr>
      </w:pPr>
    </w:p>
    <w:p w:rsidR="00AF6352" w:rsidRPr="001B7922" w:rsidRDefault="00AF6352" w:rsidP="001B7922">
      <w:pPr>
        <w:rPr>
          <w:lang w:val="es-MX"/>
        </w:rPr>
      </w:pPr>
    </w:p>
    <w:sectPr w:rsidR="00AF6352" w:rsidRPr="001B7922" w:rsidSect="00892DA4">
      <w:headerReference w:type="default" r:id="rId8"/>
      <w:footerReference w:type="default" r:id="rId9"/>
      <w:pgSz w:w="12242" w:h="20163" w:code="5"/>
      <w:pgMar w:top="1310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616" w:rsidRDefault="00713616">
      <w:r>
        <w:separator/>
      </w:r>
    </w:p>
  </w:endnote>
  <w:endnote w:type="continuationSeparator" w:id="0">
    <w:p w:rsidR="00713616" w:rsidRDefault="00713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010562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010562" w:rsidRDefault="00601A75">
    <w:pPr>
      <w:pStyle w:val="Piedepgina"/>
      <w:rPr>
        <w:color w:val="333333"/>
        <w:sz w:val="20"/>
      </w:rPr>
    </w:pPr>
    <w:r w:rsidRPr="00010562">
      <w:rPr>
        <w:color w:val="333333"/>
        <w:sz w:val="20"/>
      </w:rPr>
      <w:t xml:space="preserve">Último cambio: </w:t>
    </w:r>
    <w:r w:rsidR="00713616">
      <w:fldChar w:fldCharType="begin"/>
    </w:r>
    <w:r w:rsidR="00713616">
      <w:instrText xml:space="preserve"> SAVEDATE  \* MERGEFORMAT </w:instrText>
    </w:r>
    <w:r w:rsidR="00713616">
      <w:fldChar w:fldCharType="separate"/>
    </w:r>
    <w:r w:rsidR="002B097C" w:rsidRPr="002B097C">
      <w:rPr>
        <w:noProof/>
        <w:color w:val="333333"/>
        <w:sz w:val="20"/>
      </w:rPr>
      <w:t>27/06/2019 15:37:00</w:t>
    </w:r>
    <w:r w:rsidR="00713616">
      <w:rPr>
        <w:noProof/>
        <w:color w:val="333333"/>
        <w:sz w:val="20"/>
      </w:rPr>
      <w:fldChar w:fldCharType="end"/>
    </w:r>
    <w:r w:rsidRPr="00010562">
      <w:rPr>
        <w:color w:val="333333"/>
        <w:sz w:val="20"/>
      </w:rPr>
      <w:t xml:space="preserve">  -  Cantidad de caracteres: </w:t>
    </w:r>
    <w:r w:rsidR="00713616">
      <w:fldChar w:fldCharType="begin"/>
    </w:r>
    <w:r w:rsidR="00713616">
      <w:instrText xml:space="preserve"> NUMCHARS  \* MERGEFORMAT </w:instrText>
    </w:r>
    <w:r w:rsidR="00713616">
      <w:fldChar w:fldCharType="separate"/>
    </w:r>
    <w:r w:rsidR="002B097C" w:rsidRPr="002B097C">
      <w:rPr>
        <w:noProof/>
        <w:color w:val="333333"/>
        <w:sz w:val="20"/>
      </w:rPr>
      <w:t>1518</w:t>
    </w:r>
    <w:r w:rsidR="00713616">
      <w:rPr>
        <w:noProof/>
        <w:color w:val="333333"/>
        <w:sz w:val="20"/>
      </w:rPr>
      <w:fldChar w:fldCharType="end"/>
    </w:r>
    <w:r w:rsidRPr="00010562">
      <w:rPr>
        <w:color w:val="333333"/>
        <w:sz w:val="20"/>
      </w:rPr>
      <w:t xml:space="preserve"> - Cantidad de palabras: </w:t>
    </w:r>
    <w:r w:rsidR="00713616">
      <w:fldChar w:fldCharType="begin"/>
    </w:r>
    <w:r w:rsidR="00713616">
      <w:instrText xml:space="preserve"> NUMWORDS  \* MERGEFORMAT </w:instrText>
    </w:r>
    <w:r w:rsidR="00713616">
      <w:fldChar w:fldCharType="separate"/>
    </w:r>
    <w:r w:rsidR="002B097C" w:rsidRPr="002B097C">
      <w:rPr>
        <w:noProof/>
        <w:color w:val="333333"/>
        <w:sz w:val="20"/>
      </w:rPr>
      <w:t>276</w:t>
    </w:r>
    <w:r w:rsidR="00713616">
      <w:rPr>
        <w:noProof/>
        <w:color w:val="333333"/>
        <w:sz w:val="20"/>
      </w:rPr>
      <w:fldChar w:fldCharType="end"/>
    </w:r>
  </w:p>
  <w:p w:rsidR="00601A75" w:rsidRPr="00010562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010562">
      <w:rPr>
        <w:color w:val="333333"/>
        <w:sz w:val="20"/>
      </w:rPr>
      <w:tab/>
      <w:t>Pág.</w:t>
    </w:r>
    <w:r w:rsidRPr="00010562">
      <w:rPr>
        <w:color w:val="333333"/>
      </w:rPr>
      <w:t xml:space="preserve"> </w:t>
    </w:r>
    <w:r w:rsidRPr="00010562">
      <w:rPr>
        <w:rStyle w:val="Nmerodepgina"/>
        <w:color w:val="333333"/>
      </w:rPr>
      <w:fldChar w:fldCharType="begin"/>
    </w:r>
    <w:r w:rsidRPr="00010562">
      <w:rPr>
        <w:rStyle w:val="Nmerodepgina"/>
        <w:color w:val="333333"/>
      </w:rPr>
      <w:instrText xml:space="preserve"> PAGE </w:instrText>
    </w:r>
    <w:r w:rsidRPr="00010562">
      <w:rPr>
        <w:rStyle w:val="Nmerodepgina"/>
        <w:color w:val="333333"/>
      </w:rPr>
      <w:fldChar w:fldCharType="separate"/>
    </w:r>
    <w:r w:rsidR="002B097C">
      <w:rPr>
        <w:rStyle w:val="Nmerodepgina"/>
        <w:noProof/>
        <w:color w:val="333333"/>
      </w:rPr>
      <w:t>1</w:t>
    </w:r>
    <w:r w:rsidRPr="00010562">
      <w:rPr>
        <w:rStyle w:val="Nmerodepgina"/>
        <w:color w:val="333333"/>
      </w:rPr>
      <w:fldChar w:fldCharType="end"/>
    </w:r>
    <w:r w:rsidRPr="00010562">
      <w:rPr>
        <w:rStyle w:val="Nmerodepgina"/>
        <w:color w:val="333333"/>
      </w:rPr>
      <w:t>/</w:t>
    </w:r>
    <w:r w:rsidR="00713616">
      <w:fldChar w:fldCharType="begin"/>
    </w:r>
    <w:r w:rsidR="00713616">
      <w:instrText xml:space="preserve"> NUMPAGES  \* MERGEFORMAT </w:instrText>
    </w:r>
    <w:r w:rsidR="00713616">
      <w:fldChar w:fldCharType="separate"/>
    </w:r>
    <w:r w:rsidR="002B097C" w:rsidRPr="002B097C">
      <w:rPr>
        <w:rStyle w:val="Nmerodepgina"/>
        <w:noProof/>
        <w:color w:val="333333"/>
      </w:rPr>
      <w:t>2</w:t>
    </w:r>
    <w:r w:rsidR="00713616">
      <w:rPr>
        <w:rStyle w:val="Nmerodepgina"/>
        <w:noProof/>
        <w:color w:val="333333"/>
      </w:rPr>
      <w:fldChar w:fldCharType="end"/>
    </w:r>
    <w:r w:rsidRPr="00010562">
      <w:rPr>
        <w:rStyle w:val="Nmerodepgina"/>
        <w:color w:val="333333"/>
      </w:rPr>
      <w:t xml:space="preserve"> </w:t>
    </w:r>
  </w:p>
  <w:p w:rsidR="00601A75" w:rsidRPr="00010562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616" w:rsidRDefault="00713616">
      <w:r>
        <w:separator/>
      </w:r>
    </w:p>
  </w:footnote>
  <w:footnote w:type="continuationSeparator" w:id="0">
    <w:p w:rsidR="00713616" w:rsidRDefault="007136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Default="005A3AA1" w:rsidP="005A3AA1">
    <w:pPr>
      <w:pStyle w:val="Encabezado"/>
      <w:rPr>
        <w:i/>
        <w:color w:val="000000"/>
        <w:shd w:val="clear" w:color="auto" w:fill="FFFFFF"/>
      </w:rPr>
    </w:pPr>
    <w:r>
      <w:rPr>
        <w:noProof/>
        <w:lang w:val="es-ES"/>
      </w:rPr>
      <w:t xml:space="preserve">                               </w:t>
    </w:r>
    <w:r w:rsidR="001E3719"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20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  <w:r>
      <w:rPr>
        <w:i/>
        <w:sz w:val="18"/>
        <w:szCs w:val="18"/>
      </w:rPr>
      <w:br/>
    </w:r>
    <w:r>
      <w:rPr>
        <w:rFonts w:ascii="Verdana" w:hAnsi="Verdana"/>
        <w:i/>
        <w:sz w:val="18"/>
        <w:szCs w:val="18"/>
      </w:rPr>
      <w:t xml:space="preserve">                  </w:t>
    </w:r>
    <w:r w:rsidRPr="00F63619">
      <w:rPr>
        <w:rFonts w:ascii="Verdana" w:hAnsi="Verdana"/>
        <w:i/>
        <w:sz w:val="18"/>
        <w:szCs w:val="1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719"/>
    <w:rsid w:val="00010562"/>
    <w:rsid w:val="00026430"/>
    <w:rsid w:val="00030DF5"/>
    <w:rsid w:val="0003615C"/>
    <w:rsid w:val="00043882"/>
    <w:rsid w:val="00062864"/>
    <w:rsid w:val="00067370"/>
    <w:rsid w:val="000713D7"/>
    <w:rsid w:val="00071CFB"/>
    <w:rsid w:val="00080837"/>
    <w:rsid w:val="00081FFF"/>
    <w:rsid w:val="00085D07"/>
    <w:rsid w:val="000B2290"/>
    <w:rsid w:val="000D1497"/>
    <w:rsid w:val="000D2860"/>
    <w:rsid w:val="000D6C54"/>
    <w:rsid w:val="000E3949"/>
    <w:rsid w:val="000E3AC3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B7922"/>
    <w:rsid w:val="001C18CC"/>
    <w:rsid w:val="001C6598"/>
    <w:rsid w:val="001D480C"/>
    <w:rsid w:val="001E3719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67C90"/>
    <w:rsid w:val="00275865"/>
    <w:rsid w:val="00276A7E"/>
    <w:rsid w:val="00296815"/>
    <w:rsid w:val="002971A4"/>
    <w:rsid w:val="002B097C"/>
    <w:rsid w:val="002B47D0"/>
    <w:rsid w:val="002C768C"/>
    <w:rsid w:val="002D05E9"/>
    <w:rsid w:val="002D778C"/>
    <w:rsid w:val="002E38C3"/>
    <w:rsid w:val="002F3CE8"/>
    <w:rsid w:val="002F7961"/>
    <w:rsid w:val="00302300"/>
    <w:rsid w:val="00305DD1"/>
    <w:rsid w:val="003145ED"/>
    <w:rsid w:val="00315C77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2875"/>
    <w:rsid w:val="005C37AB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3616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2DA4"/>
    <w:rsid w:val="008938E5"/>
    <w:rsid w:val="008B4536"/>
    <w:rsid w:val="008B592C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73CCE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16FBA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60308"/>
    <w:rsid w:val="00F63BE2"/>
    <w:rsid w:val="00F640D0"/>
    <w:rsid w:val="00F75389"/>
    <w:rsid w:val="00F77750"/>
    <w:rsid w:val="00F903E8"/>
    <w:rsid w:val="00FA0C8C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paragraph" w:styleId="Textodeglobo">
    <w:name w:val="Balloon Text"/>
    <w:basedOn w:val="Normal"/>
    <w:link w:val="TextodegloboCar"/>
    <w:uiPriority w:val="99"/>
    <w:semiHidden/>
    <w:unhideWhenUsed/>
    <w:rsid w:val="008B592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592C"/>
    <w:rPr>
      <w:rFonts w:ascii="Tahoma" w:hAnsi="Tahoma" w:cs="Tahoma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</w:style>
  <w:style w:type="paragraph" w:styleId="Textodeglobo">
    <w:name w:val="Balloon Text"/>
    <w:basedOn w:val="Normal"/>
    <w:link w:val="TextodegloboCar"/>
    <w:uiPriority w:val="99"/>
    <w:semiHidden/>
    <w:unhideWhenUsed/>
    <w:rsid w:val="008B592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592C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obert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4C72C-04FD-419C-840F-70BC5F737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2</Pages>
  <Words>287</Words>
  <Characters>1583</Characters>
  <Application>Microsoft Office Word</Application>
  <DocSecurity>0</DocSecurity>
  <Lines>105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cp:lastModifiedBy>Juan Martin Calvete</cp:lastModifiedBy>
  <cp:revision>2</cp:revision>
  <cp:lastPrinted>2019-06-27T18:37:00Z</cp:lastPrinted>
  <dcterms:created xsi:type="dcterms:W3CDTF">2022-07-05T14:50:00Z</dcterms:created>
  <dcterms:modified xsi:type="dcterms:W3CDTF">2022-07-05T14:50:00Z</dcterms:modified>
</cp:coreProperties>
</file>