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E2B" w:rsidRDefault="00BF1E2B" w:rsidP="00BF1E2B">
      <w:pPr>
        <w:jc w:val="center"/>
        <w:rPr>
          <w:b/>
          <w:sz w:val="22"/>
          <w:szCs w:val="22"/>
        </w:rPr>
      </w:pPr>
      <w:r>
        <w:rPr>
          <w:b/>
        </w:rPr>
        <w:t>PROYECTO DE RESOLUCIÓN</w:t>
      </w:r>
    </w:p>
    <w:p w:rsidR="00BF1E2B" w:rsidRDefault="00BF1E2B" w:rsidP="00BF1E2B">
      <w:pPr>
        <w:rPr>
          <w:b/>
        </w:rPr>
      </w:pPr>
    </w:p>
    <w:p w:rsidR="00BF1E2B" w:rsidRDefault="00BF1E2B" w:rsidP="00BF1E2B">
      <w:r>
        <w:rPr>
          <w:b/>
        </w:rPr>
        <w:t>Artículo 1º:</w:t>
      </w:r>
      <w:r>
        <w:t xml:space="preserve"> La Legislatura de la Ciudad Autónoma de Buenos Aires expresa su reconocimiento a la Asociación Civil “Conduciendo A Conciencia”</w:t>
      </w:r>
    </w:p>
    <w:p w:rsidR="00BF1E2B" w:rsidRDefault="00BF1E2B" w:rsidP="00BF1E2B"/>
    <w:p w:rsidR="00BF1E2B" w:rsidRDefault="00BF1E2B" w:rsidP="00BF1E2B">
      <w:r>
        <w:rPr>
          <w:b/>
        </w:rPr>
        <w:t>Artículo 2º:</w:t>
      </w:r>
      <w:r>
        <w:t xml:space="preserve"> El reconocimiento expresado en el Artículo 1º, consistirá en la entrega de una bandeja protocolar, la cual contendrá el siguiente texto:</w:t>
      </w:r>
    </w:p>
    <w:p w:rsidR="00BF1E2B" w:rsidRDefault="00BF1E2B" w:rsidP="00BF1E2B">
      <w:pPr>
        <w:rPr>
          <w:i/>
        </w:rPr>
      </w:pPr>
    </w:p>
    <w:p w:rsidR="00BF1E2B" w:rsidRDefault="00BF1E2B" w:rsidP="00BF1E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i/>
        </w:rPr>
      </w:pPr>
      <w:r>
        <w:rPr>
          <w:i/>
          <w:noProof/>
          <w:lang w:val="es-US"/>
        </w:rPr>
        <w:drawing>
          <wp:inline distT="0" distB="0" distL="0" distR="0" wp14:anchorId="24151684" wp14:editId="580D83C5">
            <wp:extent cx="403860" cy="51054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51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F1E2B" w:rsidRDefault="00BF1E2B" w:rsidP="00BF1E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i/>
        </w:rPr>
      </w:pPr>
    </w:p>
    <w:p w:rsidR="00BF1E2B" w:rsidRDefault="00BF1E2B" w:rsidP="00BF1E2B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</w:rPr>
      </w:pPr>
      <w:r>
        <w:rPr>
          <w:b/>
        </w:rPr>
        <w:t>Legislatura de la Ciudad Autónoma de Buenos Aires</w:t>
      </w:r>
    </w:p>
    <w:p w:rsidR="00BF1E2B" w:rsidRDefault="00BF1E2B" w:rsidP="00BF1E2B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</w:rPr>
      </w:pPr>
    </w:p>
    <w:p w:rsidR="00BF1E2B" w:rsidRDefault="00BF1E2B" w:rsidP="00BF1E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i/>
        </w:rPr>
      </w:pPr>
      <w:r>
        <w:rPr>
          <w:b/>
        </w:rPr>
        <w:t>A la Asociación Civil “Conduciendo a Conciencia”</w:t>
      </w:r>
      <w:r>
        <w:rPr>
          <w:b/>
        </w:rPr>
        <w:br/>
      </w:r>
      <w:r>
        <w:rPr>
          <w:i/>
        </w:rPr>
        <w:t xml:space="preserve">Por su compromiso de crear una cultura solidaria </w:t>
      </w:r>
    </w:p>
    <w:p w:rsidR="00BF1E2B" w:rsidRDefault="00BF1E2B" w:rsidP="00BF1E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</w:rPr>
      </w:pPr>
      <w:proofErr w:type="gramStart"/>
      <w:r>
        <w:rPr>
          <w:i/>
        </w:rPr>
        <w:t>y</w:t>
      </w:r>
      <w:proofErr w:type="gramEnd"/>
      <w:r>
        <w:rPr>
          <w:i/>
        </w:rPr>
        <w:t xml:space="preserve"> su labor evitando víctimas de tránsito</w:t>
      </w:r>
    </w:p>
    <w:p w:rsidR="00BF1E2B" w:rsidRDefault="00BF1E2B" w:rsidP="00BF1E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</w:p>
    <w:p w:rsidR="00BF1E2B" w:rsidRDefault="00BF1E2B" w:rsidP="00BF1E2B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i/>
        </w:rPr>
      </w:pPr>
    </w:p>
    <w:p w:rsidR="00BF1E2B" w:rsidRDefault="00BF1E2B" w:rsidP="00BF1E2B"/>
    <w:p w:rsidR="00BF1E2B" w:rsidRDefault="00BF1E2B" w:rsidP="00BF1E2B">
      <w:r>
        <w:rPr>
          <w:b/>
        </w:rPr>
        <w:t>Artículo 3º:</w:t>
      </w:r>
      <w:r>
        <w:t xml:space="preserve"> Comuníquese, etc.</w:t>
      </w:r>
    </w:p>
    <w:p w:rsidR="00BF1E2B" w:rsidRDefault="00BF1E2B" w:rsidP="00BF1E2B">
      <w:pPr>
        <w:spacing w:after="160" w:line="259" w:lineRule="auto"/>
        <w:jc w:val="left"/>
      </w:pPr>
    </w:p>
    <w:p w:rsidR="00BF1E2B" w:rsidRDefault="00BF1E2B" w:rsidP="00BF1E2B">
      <w:pPr>
        <w:spacing w:after="160" w:line="259" w:lineRule="auto"/>
        <w:jc w:val="left"/>
      </w:pPr>
      <w:r>
        <w:br w:type="page"/>
      </w:r>
    </w:p>
    <w:p w:rsidR="00BF1E2B" w:rsidRPr="00BF1E2B" w:rsidRDefault="00BF1E2B" w:rsidP="00BF1E2B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jc w:val="center"/>
        <w:rPr>
          <w:rFonts w:eastAsia="Arial"/>
          <w:color w:val="000000"/>
        </w:rPr>
      </w:pPr>
      <w:r w:rsidRPr="00BF1E2B">
        <w:rPr>
          <w:rFonts w:eastAsia="Arial"/>
          <w:b/>
          <w:color w:val="000000"/>
          <w:szCs w:val="24"/>
        </w:rPr>
        <w:lastRenderedPageBreak/>
        <w:t>FUNDAMENTOS</w:t>
      </w:r>
    </w:p>
    <w:p w:rsidR="00BF1E2B" w:rsidRPr="00BF1E2B" w:rsidRDefault="00BF1E2B" w:rsidP="00BF1E2B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rPr>
          <w:rFonts w:eastAsia="Arial"/>
          <w:color w:val="000000"/>
        </w:rPr>
      </w:pPr>
      <w:r w:rsidRPr="00BF1E2B">
        <w:rPr>
          <w:rFonts w:eastAsia="Arial"/>
          <w:color w:val="000000"/>
          <w:szCs w:val="24"/>
        </w:rPr>
        <w:t>Sr. Presidente:</w:t>
      </w:r>
      <w:bookmarkStart w:id="0" w:name="_GoBack"/>
      <w:bookmarkEnd w:id="0"/>
    </w:p>
    <w:p w:rsidR="00BF1E2B" w:rsidRDefault="00BF1E2B" w:rsidP="00BF1E2B">
      <w:pPr>
        <w:tabs>
          <w:tab w:val="left" w:pos="2406"/>
        </w:tabs>
        <w:spacing w:line="360" w:lineRule="auto"/>
      </w:pPr>
      <w:r>
        <w:t>La asociación civil “Conduciendo a Conciencia” tiene como propósito fomentar la reflexión en la sociedad respecto a la situación vial, para que cada uno cuide su propia vida y la de los otros, cumpliendo la ley y exigiendo que se cumpla. Para ello, también busca promover que se instale la seguridad vial como política de Estado, con el compromiso de los gobiernos y de la sociedad en su conjunto para actuar coordinada y permanentemente sobre la legislación, el control y sanción, la infraestructura y la educación en la materia.</w:t>
      </w:r>
    </w:p>
    <w:p w:rsidR="00BF1E2B" w:rsidRDefault="00BF1E2B" w:rsidP="00BF1E2B">
      <w:pPr>
        <w:tabs>
          <w:tab w:val="left" w:pos="2406"/>
        </w:tabs>
        <w:spacing w:line="360" w:lineRule="auto"/>
      </w:pPr>
    </w:p>
    <w:p w:rsidR="00BF1E2B" w:rsidRDefault="00BF1E2B" w:rsidP="00BF1E2B">
      <w:pPr>
        <w:tabs>
          <w:tab w:val="left" w:pos="2406"/>
        </w:tabs>
        <w:spacing w:line="360" w:lineRule="auto"/>
      </w:pPr>
      <w:r>
        <w:t xml:space="preserve">En conmemoración de la tragedia ocurrida el 8 de octubre de 2006, la Asociación Civil "Conduciendo a Conciencia" integrada por familiares y amigos de las víctimas, realiza anualmente un evento de carácter artístico y cultural. El siniestro vial acontecido en Santa Fe que tuvo nueve estudiantes y una docente de la Escuela ECOS como víctimas. Esto ocurrió cuando regresaban del Chaco, en donde habían realizado una actividad solidaria en la Escuela Nº375 de "El </w:t>
      </w:r>
      <w:proofErr w:type="spellStart"/>
      <w:r>
        <w:t>Paraisal</w:t>
      </w:r>
      <w:proofErr w:type="spellEnd"/>
      <w:r>
        <w:t xml:space="preserve">", localidad situada en dicha provincia. La tragedia evidenció la imprudencia de ciertos conductores y la falta de control al volante. En consecuencia, esta fecha fue declarada por el Ministerio de Educación como el "Día del Estudiante Solidario". </w:t>
      </w:r>
    </w:p>
    <w:p w:rsidR="00BF1E2B" w:rsidRDefault="00BF1E2B" w:rsidP="00BF1E2B">
      <w:pPr>
        <w:tabs>
          <w:tab w:val="left" w:pos="2406"/>
        </w:tabs>
        <w:spacing w:line="360" w:lineRule="auto"/>
      </w:pPr>
    </w:p>
    <w:p w:rsidR="00BF1E2B" w:rsidRDefault="00BF1E2B" w:rsidP="00BF1E2B">
      <w:pPr>
        <w:tabs>
          <w:tab w:val="left" w:pos="2406"/>
        </w:tabs>
        <w:spacing w:line="360" w:lineRule="auto"/>
      </w:pPr>
      <w:proofErr w:type="spellStart"/>
      <w:r>
        <w:t>Esta</w:t>
      </w:r>
      <w:proofErr w:type="spellEnd"/>
      <w:r>
        <w:t xml:space="preserve"> reconocida Asociación Civil viene realizando todos los años un recital solidario de estas características con el acompañamiento de diversos músicos, periodistas, locutores y gente de la cultura que apoya esta lucha permanente. El propósito además de generar difusión y conciencia rememorando lo ocurrido para esta fecha es producir mayor Cultura Solidaria entre todos los ciudadanos de la Ciudad Autónoma de Buenos Aires. </w:t>
      </w:r>
    </w:p>
    <w:p w:rsidR="00BF1E2B" w:rsidRDefault="00BF1E2B" w:rsidP="00BF1E2B">
      <w:pPr>
        <w:tabs>
          <w:tab w:val="left" w:pos="2406"/>
        </w:tabs>
        <w:spacing w:line="360" w:lineRule="auto"/>
      </w:pPr>
    </w:p>
    <w:p w:rsidR="00BF1E2B" w:rsidRDefault="00BF1E2B" w:rsidP="00BF1E2B">
      <w:pPr>
        <w:spacing w:after="240" w:line="360" w:lineRule="auto"/>
      </w:pPr>
      <w:r>
        <w:t>En el año 2008 el Consejo Federal de Educación, resolvió incorporar al calendario escolar el 8 de octubre como “Día Nacional del Estudiante Solidario”, fecha a la que la Ciudad adhirió.</w:t>
      </w:r>
    </w:p>
    <w:p w:rsidR="00BF1E2B" w:rsidRDefault="00BF1E2B" w:rsidP="00BF1E2B">
      <w:pPr>
        <w:tabs>
          <w:tab w:val="left" w:pos="2406"/>
        </w:tabs>
        <w:spacing w:line="360" w:lineRule="auto"/>
      </w:pPr>
      <w:r>
        <w:t xml:space="preserve">Por los motivos expuestos con antelación, en búsqueda de mayor compromiso y responsabilidad vial, y en reconocimiento de la labor realizada por “Conduciendo a Conciencia” y cada Estudiante Solidario, solicito a mis </w:t>
      </w:r>
      <w:proofErr w:type="spellStart"/>
      <w:r>
        <w:t>pares</w:t>
      </w:r>
      <w:proofErr w:type="spellEnd"/>
      <w:r>
        <w:t xml:space="preserve"> me acompañen en el presente proyecto.</w:t>
      </w:r>
    </w:p>
    <w:p w:rsidR="00BF1E2B" w:rsidRDefault="00BF1E2B" w:rsidP="00BF1E2B"/>
    <w:p w:rsidR="005E3C49" w:rsidRPr="00BF1E2B" w:rsidRDefault="005E3C49" w:rsidP="00BF1E2B"/>
    <w:sectPr w:rsidR="005E3C49" w:rsidRPr="00BF1E2B" w:rsidSect="005E3C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296" w:rsidRDefault="00042296">
      <w:r>
        <w:separator/>
      </w:r>
    </w:p>
  </w:endnote>
  <w:endnote w:type="continuationSeparator" w:id="0">
    <w:p w:rsidR="00042296" w:rsidRDefault="0004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F1E2B" w:rsidRPr="00BF1E2B">
        <w:rPr>
          <w:noProof/>
          <w:color w:val="333333"/>
          <w:sz w:val="20"/>
        </w:rPr>
        <w:t>08/07/2022 15:51:00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F1E2B" w:rsidRPr="00BF1E2B">
        <w:rPr>
          <w:noProof/>
          <w:color w:val="333333"/>
          <w:sz w:val="20"/>
        </w:rPr>
        <w:t>2265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F1E2B" w:rsidRPr="00BF1E2B">
        <w:rPr>
          <w:noProof/>
          <w:color w:val="333333"/>
          <w:sz w:val="20"/>
        </w:rPr>
        <w:t>418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BF1E2B">
      <w:rPr>
        <w:rStyle w:val="Nmerodepgina"/>
        <w:noProof/>
        <w:color w:val="333333"/>
      </w:rPr>
      <w:t>2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F1E2B" w:rsidRPr="00BF1E2B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296" w:rsidRDefault="00042296">
      <w:r>
        <w:separator/>
      </w:r>
    </w:p>
  </w:footnote>
  <w:footnote w:type="continuationSeparator" w:id="0">
    <w:p w:rsidR="00042296" w:rsidRDefault="00042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3F49"/>
    <w:multiLevelType w:val="multilevel"/>
    <w:tmpl w:val="48CAEE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1CF7672E"/>
    <w:multiLevelType w:val="multilevel"/>
    <w:tmpl w:val="55809F3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>
    <w:nsid w:val="1FB81A3E"/>
    <w:multiLevelType w:val="multilevel"/>
    <w:tmpl w:val="CD803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AE3359"/>
    <w:multiLevelType w:val="multilevel"/>
    <w:tmpl w:val="35CACF1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65A952AC"/>
    <w:multiLevelType w:val="multilevel"/>
    <w:tmpl w:val="A5DC598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74B05A2E"/>
    <w:multiLevelType w:val="multilevel"/>
    <w:tmpl w:val="DA5EF5C2"/>
    <w:lvl w:ilvl="0">
      <w:start w:val="1"/>
      <w:numFmt w:val="lowerLetter"/>
      <w:lvlText w:val="%1."/>
      <w:lvlJc w:val="left"/>
      <w:pPr>
        <w:ind w:left="1440" w:hanging="731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nsid w:val="7B9309A6"/>
    <w:multiLevelType w:val="multilevel"/>
    <w:tmpl w:val="96C20F5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7BEF469B"/>
    <w:multiLevelType w:val="multilevel"/>
    <w:tmpl w:val="DAC2F3C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  <w:lvlOverride w:ilvl="0">
      <w:lvl w:ilvl="0">
        <w:numFmt w:val="upperLetter"/>
        <w:lvlText w:val="%1."/>
        <w:lvlJc w:val="left"/>
      </w:lvl>
    </w:lvlOverride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165E"/>
    <w:rsid w:val="0003615C"/>
    <w:rsid w:val="000376AB"/>
    <w:rsid w:val="00042296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96BE3"/>
    <w:rsid w:val="000B2290"/>
    <w:rsid w:val="000B6E7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200B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97813"/>
    <w:rsid w:val="002B47D0"/>
    <w:rsid w:val="002C0F1F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0DE8"/>
    <w:rsid w:val="005E3C49"/>
    <w:rsid w:val="005F35E2"/>
    <w:rsid w:val="00601A75"/>
    <w:rsid w:val="00616F70"/>
    <w:rsid w:val="00622DE5"/>
    <w:rsid w:val="00636BE0"/>
    <w:rsid w:val="0064363E"/>
    <w:rsid w:val="00655210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73F1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1B26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0B8E"/>
    <w:rsid w:val="00B31B65"/>
    <w:rsid w:val="00B36178"/>
    <w:rsid w:val="00B4532F"/>
    <w:rsid w:val="00B46232"/>
    <w:rsid w:val="00B85EE2"/>
    <w:rsid w:val="00BC692A"/>
    <w:rsid w:val="00BF1E2B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4411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0A3B"/>
    <w:rsid w:val="00F41DF6"/>
    <w:rsid w:val="00F52245"/>
    <w:rsid w:val="00F5569F"/>
    <w:rsid w:val="00F57DD9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A2EA1-DC14-4BAE-9AF6-4F7B8F3E8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0</TotalTime>
  <Pages>2</Pages>
  <Words>418</Words>
  <Characters>2265</Characters>
  <Application>Microsoft Office Word</Application>
  <DocSecurity>0</DocSecurity>
  <Lines>55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2022-07-11T13:11:00Z</dcterms:created>
  <dcterms:modified xsi:type="dcterms:W3CDTF">2022-07-11T13:11:00Z</dcterms:modified>
</cp:coreProperties>
</file>