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86F" w:rsidRPr="00EC3EAF" w:rsidRDefault="00CF186F" w:rsidP="00CF186F">
      <w:pPr>
        <w:tabs>
          <w:tab w:val="left" w:pos="1134"/>
        </w:tabs>
        <w:spacing w:line="360" w:lineRule="auto"/>
        <w:jc w:val="center"/>
        <w:rPr>
          <w:b/>
        </w:rPr>
      </w:pPr>
      <w:r w:rsidRPr="00EC3EAF">
        <w:rPr>
          <w:b/>
        </w:rPr>
        <w:t>PROYECTO DE RESOLUCIÓN</w:t>
      </w:r>
    </w:p>
    <w:p w:rsidR="00CF186F" w:rsidRPr="00EC3EAF" w:rsidRDefault="00CF186F" w:rsidP="00CF186F">
      <w:pPr>
        <w:tabs>
          <w:tab w:val="left" w:pos="1134"/>
        </w:tabs>
        <w:spacing w:line="360" w:lineRule="auto"/>
        <w:jc w:val="center"/>
      </w:pPr>
    </w:p>
    <w:p w:rsidR="00CF186F" w:rsidRPr="00EC3EAF" w:rsidRDefault="00CF186F" w:rsidP="00CF186F">
      <w:pPr>
        <w:tabs>
          <w:tab w:val="left" w:pos="1134"/>
        </w:tabs>
        <w:spacing w:line="360" w:lineRule="auto"/>
        <w:jc w:val="center"/>
      </w:pPr>
    </w:p>
    <w:p w:rsidR="00CF186F" w:rsidRPr="00EC3EAF" w:rsidRDefault="00CF186F" w:rsidP="00CF186F">
      <w:pPr>
        <w:spacing w:line="360" w:lineRule="auto"/>
        <w:rPr>
          <w:lang w:val="es-MX"/>
        </w:rPr>
      </w:pPr>
      <w:r w:rsidRPr="00EC3EAF">
        <w:rPr>
          <w:b/>
          <w:lang w:val="es-MX"/>
        </w:rPr>
        <w:t>Artículo 1°.-</w:t>
      </w:r>
      <w:r w:rsidRPr="00EC3EAF">
        <w:rPr>
          <w:lang w:val="es-MX"/>
        </w:rPr>
        <w:t xml:space="preserve"> De</w:t>
      </w:r>
      <w:r w:rsidRPr="00EC3EAF">
        <w:t>clárese Personalidad Destacada en el ámbito de la Cultura de la Ciudad Autónoma de Buenos Aires a la cuentista, novelista y maestra de escritores, Liliana Heker.</w:t>
      </w:r>
    </w:p>
    <w:p w:rsidR="00CF186F" w:rsidRPr="00EC3EAF" w:rsidRDefault="00CF186F" w:rsidP="00CF186F">
      <w:pPr>
        <w:rPr>
          <w:b/>
        </w:rPr>
      </w:pPr>
    </w:p>
    <w:p w:rsidR="00CF186F" w:rsidRPr="00EC3EAF" w:rsidRDefault="00CF186F" w:rsidP="00CF186F">
      <w:pPr>
        <w:rPr>
          <w:lang w:val="es-MX"/>
        </w:rPr>
      </w:pPr>
      <w:r w:rsidRPr="00EC3EAF">
        <w:rPr>
          <w:b/>
        </w:rPr>
        <w:t>Artículo 2º.-</w:t>
      </w:r>
      <w:r w:rsidRPr="00EC3EAF">
        <w:t xml:space="preserve"> Dispóngase la entrega de</w:t>
      </w:r>
      <w:r w:rsidRPr="00EC3EAF">
        <w:rPr>
          <w:lang w:val="es-MX"/>
        </w:rPr>
        <w:t xml:space="preserve"> un diploma de honor encuadrado con el siguiente texto:</w:t>
      </w:r>
    </w:p>
    <w:p w:rsidR="00CF186F" w:rsidRPr="00EC3EAF" w:rsidRDefault="00CF186F" w:rsidP="00CF186F">
      <w:pPr>
        <w:rPr>
          <w:lang w:val="es-MX"/>
        </w:rPr>
      </w:pPr>
    </w:p>
    <w:p w:rsidR="00CF186F" w:rsidRPr="00EC3EAF" w:rsidRDefault="00CF186F" w:rsidP="00CF186F">
      <w:pPr>
        <w:rPr>
          <w:lang w:val="es-MX"/>
        </w:rPr>
      </w:pPr>
    </w:p>
    <w:p w:rsidR="00CF186F" w:rsidRPr="00EC3EAF" w:rsidRDefault="00CF186F" w:rsidP="00CF186F">
      <w:pPr>
        <w:pStyle w:val="Normal1"/>
        <w:spacing w:before="240" w:after="240" w:line="360" w:lineRule="auto"/>
        <w:jc w:val="center"/>
        <w:rPr>
          <w:rFonts w:ascii="Times New Roman" w:hAnsi="Times New Roman" w:cs="Times New Roman"/>
          <w:sz w:val="24"/>
          <w:szCs w:val="24"/>
        </w:rPr>
      </w:pPr>
      <w:r w:rsidRPr="00EC3EAF">
        <w:rPr>
          <w:rFonts w:ascii="Times New Roman" w:hAnsi="Times New Roman" w:cs="Times New Roman"/>
          <w:noProof/>
          <w:sz w:val="24"/>
          <w:szCs w:val="24"/>
        </w:rPr>
        <w:drawing>
          <wp:inline distT="114300" distB="114300" distL="114300" distR="114300">
            <wp:extent cx="666750" cy="8382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666750" cy="838200"/>
                    </a:xfrm>
                    <a:prstGeom prst="rect">
                      <a:avLst/>
                    </a:prstGeom>
                    <a:ln/>
                  </pic:spPr>
                </pic:pic>
              </a:graphicData>
            </a:graphic>
          </wp:inline>
        </w:drawing>
      </w:r>
    </w:p>
    <w:p w:rsidR="00CF186F" w:rsidRPr="00EC3EAF" w:rsidRDefault="00CF186F" w:rsidP="00CF186F">
      <w:pPr>
        <w:pStyle w:val="Normal1"/>
        <w:spacing w:before="240" w:after="240" w:line="360" w:lineRule="auto"/>
        <w:jc w:val="center"/>
        <w:rPr>
          <w:rFonts w:ascii="Times New Roman" w:hAnsi="Times New Roman" w:cs="Times New Roman"/>
          <w:b/>
          <w:sz w:val="24"/>
          <w:szCs w:val="24"/>
        </w:rPr>
      </w:pPr>
      <w:r w:rsidRPr="00EC3EAF">
        <w:rPr>
          <w:rFonts w:ascii="Times New Roman" w:hAnsi="Times New Roman" w:cs="Times New Roman"/>
          <w:b/>
          <w:sz w:val="24"/>
          <w:szCs w:val="24"/>
        </w:rPr>
        <w:t>Legislatura de la Ciudad Autónoma de Buenos Aires</w:t>
      </w:r>
    </w:p>
    <w:p w:rsidR="00CF186F" w:rsidRPr="00EC3EAF" w:rsidRDefault="00CF186F" w:rsidP="00CF186F">
      <w:pPr>
        <w:jc w:val="center"/>
        <w:rPr>
          <w:b/>
          <w:bCs/>
          <w:lang w:val="es-MX"/>
        </w:rPr>
      </w:pPr>
      <w:r w:rsidRPr="00EC3EAF">
        <w:rPr>
          <w:b/>
          <w:bCs/>
          <w:lang w:val="es-MX"/>
        </w:rPr>
        <w:t>Declara</w:t>
      </w:r>
    </w:p>
    <w:p w:rsidR="00CF186F" w:rsidRPr="00EC3EAF" w:rsidRDefault="00CF186F" w:rsidP="00CF186F">
      <w:pPr>
        <w:jc w:val="center"/>
        <w:rPr>
          <w:b/>
          <w:bCs/>
          <w:lang w:val="es-MX"/>
        </w:rPr>
      </w:pPr>
      <w:r w:rsidRPr="00EC3EAF">
        <w:rPr>
          <w:b/>
          <w:bCs/>
          <w:lang w:val="es-MX"/>
        </w:rPr>
        <w:t>Personalidad Destacada de la</w:t>
      </w:r>
      <w:r w:rsidR="00592157">
        <w:rPr>
          <w:b/>
          <w:bCs/>
          <w:lang w:val="es-MX"/>
        </w:rPr>
        <w:t xml:space="preserve"> </w:t>
      </w:r>
      <w:r w:rsidRPr="00EC3EAF">
        <w:rPr>
          <w:b/>
          <w:bCs/>
          <w:lang w:val="es-MX"/>
        </w:rPr>
        <w:t>Cultura,  a la Señora Cuentista, novelista y maestra de escritores</w:t>
      </w:r>
    </w:p>
    <w:p w:rsidR="00CF186F" w:rsidRPr="00EC3EAF" w:rsidRDefault="00CF186F" w:rsidP="00CF186F">
      <w:pPr>
        <w:jc w:val="center"/>
        <w:rPr>
          <w:b/>
          <w:bCs/>
          <w:lang w:val="es-MX"/>
        </w:rPr>
      </w:pPr>
    </w:p>
    <w:p w:rsidR="00CF186F" w:rsidRPr="00EC3EAF" w:rsidRDefault="00CF186F" w:rsidP="00CF186F">
      <w:pPr>
        <w:jc w:val="center"/>
        <w:rPr>
          <w:b/>
          <w:bCs/>
          <w:lang w:val="es-MX"/>
        </w:rPr>
      </w:pPr>
      <w:r w:rsidRPr="00EC3EAF">
        <w:rPr>
          <w:b/>
          <w:bCs/>
          <w:lang w:val="es-MX"/>
        </w:rPr>
        <w:t>LILIANA HEKER</w:t>
      </w:r>
    </w:p>
    <w:p w:rsidR="00CF186F" w:rsidRPr="00EC3EAF" w:rsidRDefault="00CF186F" w:rsidP="00CF186F">
      <w:pPr>
        <w:jc w:val="center"/>
        <w:rPr>
          <w:b/>
          <w:bCs/>
          <w:lang w:val="es-MX"/>
        </w:rPr>
      </w:pPr>
      <w:r w:rsidRPr="00EC3EAF">
        <w:rPr>
          <w:b/>
          <w:bCs/>
          <w:lang w:val="es-MX"/>
        </w:rPr>
        <w:t>Fecha</w:t>
      </w:r>
    </w:p>
    <w:p w:rsidR="00CF186F" w:rsidRPr="00EC3EAF" w:rsidRDefault="00CF186F" w:rsidP="00CF186F">
      <w:pPr>
        <w:rPr>
          <w:lang w:val="es-MX"/>
        </w:rPr>
      </w:pPr>
    </w:p>
    <w:p w:rsidR="00CF186F" w:rsidRPr="00EC3EAF" w:rsidRDefault="00CF186F" w:rsidP="00CF186F">
      <w:pPr>
        <w:rPr>
          <w:lang w:val="es-MX"/>
        </w:rPr>
      </w:pPr>
    </w:p>
    <w:p w:rsidR="00CF186F" w:rsidRPr="00EC3EAF" w:rsidRDefault="00CF186F" w:rsidP="00CF186F">
      <w:pPr>
        <w:rPr>
          <w:lang w:val="es-MX"/>
        </w:rPr>
      </w:pPr>
    </w:p>
    <w:p w:rsidR="00CF186F" w:rsidRPr="00EC3EAF" w:rsidRDefault="00CF186F" w:rsidP="00CF186F">
      <w:pPr>
        <w:rPr>
          <w:lang w:val="es-MX"/>
        </w:rPr>
      </w:pPr>
      <w:r w:rsidRPr="00EC3EAF">
        <w:rPr>
          <w:b/>
        </w:rPr>
        <w:t>Artículo 3º</w:t>
      </w:r>
      <w:r w:rsidRPr="00EC3EAF">
        <w:rPr>
          <w:lang w:val="es-MX"/>
        </w:rPr>
        <w:t xml:space="preserve"> .- El mismo será entregado en un acto a realizarse en esta Legislatura.</w:t>
      </w:r>
    </w:p>
    <w:p w:rsidR="00CF186F" w:rsidRPr="00EC3EAF" w:rsidRDefault="00CF186F" w:rsidP="00CF186F">
      <w:pPr>
        <w:rPr>
          <w:b/>
          <w:bCs/>
          <w:lang w:val="es-MX"/>
        </w:rPr>
      </w:pPr>
    </w:p>
    <w:p w:rsidR="00CF186F" w:rsidRPr="00EC3EAF" w:rsidRDefault="00CF186F" w:rsidP="00CF186F">
      <w:pPr>
        <w:rPr>
          <w:b/>
          <w:bCs/>
          <w:lang w:val="es-MX"/>
        </w:rPr>
      </w:pPr>
    </w:p>
    <w:p w:rsidR="00CF186F" w:rsidRPr="00EC3EAF" w:rsidRDefault="00CF186F" w:rsidP="00CF186F">
      <w:pPr>
        <w:rPr>
          <w:lang w:val="es-MX"/>
        </w:rPr>
      </w:pPr>
      <w:r w:rsidRPr="00EC3EAF">
        <w:rPr>
          <w:b/>
          <w:bCs/>
          <w:lang w:val="es-MX"/>
        </w:rPr>
        <w:t>Artículo 4°</w:t>
      </w:r>
      <w:r w:rsidRPr="00EC3EAF">
        <w:rPr>
          <w:lang w:val="es-MX"/>
        </w:rPr>
        <w:t xml:space="preserve"> .- Comuníquese, etc.</w:t>
      </w:r>
    </w:p>
    <w:p w:rsidR="00CF186F" w:rsidRPr="00EC3EAF" w:rsidRDefault="00CF186F" w:rsidP="00CF186F"/>
    <w:p w:rsidR="00CF186F" w:rsidRPr="00EC3EAF" w:rsidRDefault="00CF186F" w:rsidP="00CF186F"/>
    <w:p w:rsidR="00CF186F" w:rsidRPr="00EC3EAF" w:rsidRDefault="00CF186F" w:rsidP="00CF186F">
      <w:pPr>
        <w:jc w:val="center"/>
        <w:rPr>
          <w:b/>
        </w:rPr>
      </w:pPr>
      <w:r w:rsidRPr="00EC3EAF">
        <w:br/>
      </w:r>
    </w:p>
    <w:p w:rsidR="00CF186F" w:rsidRPr="00EC3EAF" w:rsidRDefault="00CF186F" w:rsidP="00CF186F">
      <w:pPr>
        <w:jc w:val="center"/>
        <w:rPr>
          <w:b/>
        </w:rPr>
      </w:pPr>
    </w:p>
    <w:p w:rsidR="00CF186F" w:rsidRPr="00EC3EAF" w:rsidRDefault="00CF186F" w:rsidP="00CF186F">
      <w:pPr>
        <w:jc w:val="center"/>
        <w:rPr>
          <w:b/>
        </w:rPr>
      </w:pPr>
    </w:p>
    <w:p w:rsidR="00CF186F" w:rsidRPr="00EC3EAF" w:rsidRDefault="00CF186F" w:rsidP="00CF186F">
      <w:pPr>
        <w:jc w:val="center"/>
        <w:rPr>
          <w:b/>
        </w:rPr>
      </w:pPr>
    </w:p>
    <w:p w:rsidR="00CF186F" w:rsidRPr="00EC3EAF" w:rsidRDefault="00CF186F" w:rsidP="00CF186F">
      <w:pPr>
        <w:jc w:val="center"/>
        <w:rPr>
          <w:b/>
        </w:rPr>
      </w:pPr>
    </w:p>
    <w:p w:rsidR="00CF186F" w:rsidRPr="00EC3EAF" w:rsidRDefault="00CF186F" w:rsidP="00CF186F">
      <w:pPr>
        <w:jc w:val="center"/>
        <w:rPr>
          <w:b/>
        </w:rPr>
      </w:pPr>
    </w:p>
    <w:p w:rsidR="00CF186F" w:rsidRPr="00EC3EAF" w:rsidRDefault="00CF186F" w:rsidP="00CF186F">
      <w:pPr>
        <w:jc w:val="center"/>
        <w:rPr>
          <w:b/>
        </w:rPr>
      </w:pPr>
    </w:p>
    <w:p w:rsidR="00CF186F" w:rsidRPr="00EC3EAF" w:rsidRDefault="00CF186F" w:rsidP="00CF186F">
      <w:pPr>
        <w:jc w:val="center"/>
        <w:rPr>
          <w:b/>
        </w:rPr>
      </w:pPr>
    </w:p>
    <w:p w:rsidR="00CF186F" w:rsidRPr="00EC3EAF" w:rsidRDefault="00CF186F" w:rsidP="00CF186F">
      <w:pPr>
        <w:jc w:val="center"/>
        <w:rPr>
          <w:b/>
        </w:rPr>
      </w:pPr>
    </w:p>
    <w:p w:rsidR="00CF186F" w:rsidRPr="00EC3EAF" w:rsidRDefault="00CF186F" w:rsidP="00CF186F">
      <w:pPr>
        <w:jc w:val="center"/>
        <w:rPr>
          <w:b/>
        </w:rPr>
      </w:pPr>
    </w:p>
    <w:p w:rsidR="00CF186F" w:rsidRDefault="00CF186F" w:rsidP="00CF186F">
      <w:pPr>
        <w:jc w:val="center"/>
        <w:rPr>
          <w:b/>
        </w:rPr>
      </w:pPr>
    </w:p>
    <w:p w:rsidR="00CF186F" w:rsidRDefault="00CF186F" w:rsidP="00CF186F">
      <w:pPr>
        <w:jc w:val="center"/>
        <w:rPr>
          <w:b/>
        </w:rPr>
      </w:pPr>
    </w:p>
    <w:p w:rsidR="00CF186F" w:rsidRDefault="00CF186F" w:rsidP="00CF186F">
      <w:pPr>
        <w:jc w:val="center"/>
        <w:rPr>
          <w:b/>
        </w:rPr>
      </w:pPr>
    </w:p>
    <w:p w:rsidR="00CF186F" w:rsidRDefault="00CF186F" w:rsidP="00CF186F">
      <w:pPr>
        <w:jc w:val="center"/>
        <w:rPr>
          <w:b/>
        </w:rPr>
      </w:pPr>
    </w:p>
    <w:p w:rsidR="00CF186F" w:rsidRDefault="00CF186F" w:rsidP="00CF186F">
      <w:pPr>
        <w:jc w:val="center"/>
        <w:rPr>
          <w:b/>
        </w:rPr>
      </w:pPr>
    </w:p>
    <w:p w:rsidR="00CF186F" w:rsidRDefault="00CF186F" w:rsidP="00CF186F">
      <w:pPr>
        <w:jc w:val="center"/>
        <w:rPr>
          <w:b/>
        </w:rPr>
      </w:pPr>
    </w:p>
    <w:p w:rsidR="00CF186F" w:rsidRPr="00E5388B" w:rsidRDefault="00CF186F" w:rsidP="00E5388B">
      <w:pPr>
        <w:pStyle w:val="Ttulo1"/>
        <w:jc w:val="center"/>
        <w:rPr>
          <w:rFonts w:ascii="Times New Roman" w:hAnsi="Times New Roman" w:cs="Times New Roman"/>
          <w:color w:val="auto"/>
          <w:sz w:val="24"/>
          <w:szCs w:val="24"/>
        </w:rPr>
      </w:pPr>
      <w:r w:rsidRPr="00E5388B">
        <w:rPr>
          <w:rFonts w:ascii="Times New Roman" w:hAnsi="Times New Roman" w:cs="Times New Roman"/>
          <w:color w:val="auto"/>
          <w:sz w:val="24"/>
          <w:szCs w:val="24"/>
        </w:rPr>
        <w:lastRenderedPageBreak/>
        <w:t>FUNDAMENTACIÓN</w:t>
      </w:r>
    </w:p>
    <w:p w:rsidR="00CF186F" w:rsidRDefault="00CF186F" w:rsidP="00CF186F">
      <w:pPr>
        <w:jc w:val="center"/>
        <w:rPr>
          <w:b/>
        </w:rPr>
      </w:pPr>
    </w:p>
    <w:p w:rsidR="00CF186F" w:rsidRPr="00132480" w:rsidRDefault="00CF186F" w:rsidP="00CF186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76" w:lineRule="auto"/>
        <w:rPr>
          <w:color w:val="191919"/>
        </w:rPr>
      </w:pPr>
      <w:r>
        <w:rPr>
          <w:color w:val="auto"/>
          <w:lang w:val="es-AR" w:eastAsia="es-AR"/>
        </w:rPr>
        <w:tab/>
      </w:r>
      <w:r w:rsidRPr="00B27717">
        <w:rPr>
          <w:color w:val="auto"/>
          <w:lang w:val="es-AR" w:eastAsia="es-AR"/>
        </w:rPr>
        <w:t>Liliana Heker nació en Buenos Aires, el 9 de febrero de 1943.</w:t>
      </w:r>
      <w:r>
        <w:rPr>
          <w:color w:val="auto"/>
          <w:lang w:val="es-AR" w:eastAsia="es-AR"/>
        </w:rPr>
        <w:t xml:space="preserve"> Se inició muy tempranamente en la literatura. A sus dieciséis años envió una carta y un poema a la revista literaria "</w:t>
      </w:r>
      <w:r w:rsidRPr="00132480">
        <w:rPr>
          <w:i/>
          <w:color w:val="auto"/>
          <w:lang w:val="es-AR" w:eastAsia="es-AR"/>
        </w:rPr>
        <w:t>El grillo de papel"</w:t>
      </w:r>
      <w:r>
        <w:rPr>
          <w:color w:val="auto"/>
          <w:lang w:val="es-AR" w:eastAsia="es-AR"/>
        </w:rPr>
        <w:t xml:space="preserve"> fundada y dirigida por Abelardo Castillo, en respuesta a una convocatoria. Castillo la llamó, al otro día se encontraron en la confitería Las Violetas. Abelardo le dijo que el poema era pésimo, pero por la carta se notaba que era una escritora, así que le propuso integrarse a la revista, llegando a ser secretaria de la redacción.</w:t>
      </w:r>
      <w:r w:rsidRPr="00132480">
        <w:rPr>
          <w:color w:val="191919"/>
        </w:rPr>
        <w:t>Era la más joven y la única mujer de este grupo. Hoy, es una de las últimas sobrevivientes de un tiempo legendario</w:t>
      </w:r>
      <w:r>
        <w:rPr>
          <w:color w:val="191919"/>
        </w:rPr>
        <w:t>.</w:t>
      </w:r>
    </w:p>
    <w:p w:rsidR="00CF186F" w:rsidRDefault="00CF186F" w:rsidP="00CF186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76" w:lineRule="auto"/>
        <w:rPr>
          <w:color w:val="auto"/>
          <w:lang w:val="es-AR" w:eastAsia="es-AR"/>
        </w:rPr>
      </w:pPr>
      <w:r>
        <w:rPr>
          <w:color w:val="auto"/>
          <w:lang w:val="es-AR" w:eastAsia="es-AR"/>
        </w:rPr>
        <w:tab/>
        <w:t>En 1961 la revista fue prohibida junto a otras publicaciones. Heker junto a Castillo fundaron el</w:t>
      </w:r>
      <w:r>
        <w:rPr>
          <w:i/>
          <w:color w:val="auto"/>
          <w:lang w:val="es-AR" w:eastAsia="es-AR"/>
        </w:rPr>
        <w:t xml:space="preserve"> "El escarabajo de Oro"</w:t>
      </w:r>
      <w:r>
        <w:rPr>
          <w:color w:val="auto"/>
          <w:lang w:val="es-AR" w:eastAsia="es-AR"/>
        </w:rPr>
        <w:t>, donde, desde el año 1964 fue Subdirectora. Con 48 números que aparecieron hasta el año 1974, la revista fue una de las más emblemáticas de la década del sesenta. Formaron parte de su consejo de colaboradores Julio Cortázar, Ernesto Sábato, Dalmiro Sáenz, Carlos Fuentes, Beatriz Guido, Miguel Ángel Asturias entre otros. Entre los autores, nuevos en ese momento, que publicaron sus primeras obras en la revista, se mencionan a Ricardo Piglia, Alejandra Pizarnik, Humberto Constantini, Sylvia Iparraguirre, entre otros.</w:t>
      </w:r>
    </w:p>
    <w:p w:rsidR="00CF186F" w:rsidRDefault="00CF186F" w:rsidP="00CF186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76" w:lineRule="auto"/>
      </w:pPr>
      <w:r>
        <w:rPr>
          <w:color w:val="auto"/>
          <w:lang w:val="es-AR" w:eastAsia="es-AR"/>
        </w:rPr>
        <w:tab/>
        <w:t xml:space="preserve">En el año 1977 con Abelardo Castillo y Sylvia Iparraguirre, fundó y codirigió la revista </w:t>
      </w:r>
      <w:r w:rsidRPr="00387541">
        <w:rPr>
          <w:i/>
          <w:color w:val="auto"/>
          <w:lang w:val="es-AR" w:eastAsia="es-AR"/>
        </w:rPr>
        <w:t>"El Ornitorrinco"</w:t>
      </w:r>
      <w:r>
        <w:rPr>
          <w:color w:val="auto"/>
          <w:lang w:val="es-AR" w:eastAsia="es-AR"/>
        </w:rPr>
        <w:t xml:space="preserve">, que se publicó hasta 1984, funcionando como uno de los espacios emblemáticos de resistencia cultural durante la dictadura militar. </w:t>
      </w:r>
      <w:r w:rsidRPr="005739D0">
        <w:rPr>
          <w:color w:val="auto"/>
        </w:rPr>
        <w:t>En su nota de apertura, Castillo hacía referencia al nombre de la revista para vincularlo a sus dos anteriores publicaciones y destacaba lo que parecía imposible: que 1977 indicaba “una resurrección de la literatura de revistas”; que la resistencia cultural desde adentro del país era posible. Pese a la censura y el control, en noviembre de 1978, </w:t>
      </w:r>
      <w:r w:rsidRPr="005739D0">
        <w:rPr>
          <w:rStyle w:val="nfasis"/>
          <w:color w:val="auto"/>
        </w:rPr>
        <w:t>El Ornitorrinco</w:t>
      </w:r>
      <w:r w:rsidRPr="005739D0">
        <w:rPr>
          <w:color w:val="auto"/>
        </w:rPr>
        <w:t> sentó su posición contraria a la guerra con Chile, y en febrero de 1981 reprodujo las dos solicitadas impulsadas por Madres de Plaza de Mayo que se habían publicado en algunos diarios en agosto y diciembre de 1980, en las que se pedían las listas de los desaparecidos y la información sobre su paradero. Fue la única revista cultural que, en ese momento, se animó a publicarlas. Su último número apareció en julio/agosto de 1986</w:t>
      </w:r>
      <w:r>
        <w:rPr>
          <w:rFonts w:ascii="Roboto" w:hAnsi="Roboto"/>
          <w:color w:val="6C6C6C"/>
        </w:rPr>
        <w:t xml:space="preserve">. </w:t>
      </w:r>
      <w:r>
        <w:rPr>
          <w:color w:val="auto"/>
          <w:lang w:val="es-AR" w:eastAsia="es-AR"/>
        </w:rPr>
        <w:t>Desde esta revista Liliana Heker, en 1980, mantuvo un intercambio de ideas con Julio Cortázar acerca de la situación de los escritores residentes en el país y de aquellos que se encontraban exiliados. L</w:t>
      </w:r>
      <w:r>
        <w:t xml:space="preserve">a "polémica" Heker-Cortázar, se extendió por años y dejó profundas huellas en la construcción del campo intelectual pos-dictatorial. Sus nudos representan ejes y perspectivas de análisis de la realidad aún presentes en la sociedad argentina. </w:t>
      </w:r>
    </w:p>
    <w:p w:rsidR="00CF186F" w:rsidRDefault="00CF186F" w:rsidP="00CF186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76" w:lineRule="auto"/>
      </w:pPr>
      <w:r>
        <w:tab/>
        <w:t>Su primer libro de cuentos, L</w:t>
      </w:r>
      <w:r w:rsidRPr="00387541">
        <w:rPr>
          <w:i/>
        </w:rPr>
        <w:t>os que vieron la zarza</w:t>
      </w:r>
      <w:r>
        <w:rPr>
          <w:i/>
        </w:rPr>
        <w:t xml:space="preserve">, </w:t>
      </w:r>
      <w:r w:rsidRPr="00387541">
        <w:t>se publicó y</w:t>
      </w:r>
      <w:r>
        <w:t xml:space="preserve"> obtuvo en 1966 la Mención Única del Concurso de Literatura Hispanoamericana. Luego publicó </w:t>
      </w:r>
      <w:r w:rsidRPr="00FE0051">
        <w:rPr>
          <w:i/>
        </w:rPr>
        <w:t>Acuario</w:t>
      </w:r>
      <w:r>
        <w:t xml:space="preserve"> en 1972, </w:t>
      </w:r>
      <w:r w:rsidRPr="00FE0051">
        <w:rPr>
          <w:i/>
        </w:rPr>
        <w:t>Un resplandor que se apagó en el mundo</w:t>
      </w:r>
      <w:r>
        <w:t xml:space="preserve"> en 1977 y </w:t>
      </w:r>
      <w:r w:rsidRPr="00FE0051">
        <w:rPr>
          <w:i/>
        </w:rPr>
        <w:t>Las peras del mal</w:t>
      </w:r>
      <w:r>
        <w:t xml:space="preserve"> en 1982. Su primera novela </w:t>
      </w:r>
      <w:r w:rsidRPr="00FE0051">
        <w:rPr>
          <w:i/>
        </w:rPr>
        <w:t>Zona de Clivaje</w:t>
      </w:r>
      <w:r>
        <w:t xml:space="preserve"> se publicó en 1987, cuenta la historia de amor entre una estudiante de matemática y un seductor, y encara, entre otras cuestiones el vínculo de una mujer con su cuerpo, su posibilidad de genio, la maternidad y la libertad como elecciones. "Siempre creí que una mujer no tiene que esperar que otros la autoricen a ser quien es y a elegir su propio camino. Considero la lucha de las mujeres dentro de una lucha más vasta: la de todos los marginados, discriminados y explotados. Me siento </w:t>
      </w:r>
      <w:r>
        <w:lastRenderedPageBreak/>
        <w:t>identificada con las mujeres que salen a la calle y ponen el cuerpo, creando el movimiento de cambio más poderoso y eficaz de los que se están dando en nuestro país" sostiene Liliana Heker en una entrevista con el diario Clarín</w:t>
      </w:r>
      <w:r>
        <w:rPr>
          <w:rStyle w:val="Refdenotaalpie"/>
        </w:rPr>
        <w:footnoteReference w:id="2"/>
      </w:r>
      <w:r>
        <w:t xml:space="preserve">. Luego publicó </w:t>
      </w:r>
      <w:r w:rsidRPr="00FE0051">
        <w:rPr>
          <w:i/>
        </w:rPr>
        <w:t>Los bordes de lo real</w:t>
      </w:r>
      <w:r>
        <w:t xml:space="preserve">, en 1991, volumen que reúne prolongados y reordenados, sus tres primeros libros de cuentos. Su segunda novela, </w:t>
      </w:r>
      <w:r w:rsidRPr="00841020">
        <w:rPr>
          <w:i/>
        </w:rPr>
        <w:t>El fin de la historia</w:t>
      </w:r>
      <w:r>
        <w:t xml:space="preserve"> (1996) provocó otra polémica a raíz de su forma de abordar la situación política de los años setenta. En 1999 publicó </w:t>
      </w:r>
      <w:r w:rsidRPr="00841020">
        <w:rPr>
          <w:i/>
        </w:rPr>
        <w:t>Las hermanas de Shakespeare</w:t>
      </w:r>
      <w:r>
        <w:t xml:space="preserve"> donde reúne varios textos críticos; en 2001 publica otro libro de cuentos llamado </w:t>
      </w:r>
      <w:r w:rsidRPr="00841020">
        <w:rPr>
          <w:i/>
        </w:rPr>
        <w:t>La crueldad de la vida</w:t>
      </w:r>
      <w:r>
        <w:t xml:space="preserve">. En 2003 nos regala </w:t>
      </w:r>
      <w:r w:rsidRPr="00841020">
        <w:rPr>
          <w:i/>
        </w:rPr>
        <w:t>Diálogos sobre la vida y la muert</w:t>
      </w:r>
      <w:r>
        <w:rPr>
          <w:i/>
        </w:rPr>
        <w:t>e</w:t>
      </w:r>
      <w:r>
        <w:t xml:space="preserve"> que incluye entrevistas a Jorge Luis Borges, Roberto Fontanarrosa, Abelardo Castillo, Eduardo Pavlosvsky, Lucila Pelento entre otros/as. </w:t>
      </w:r>
    </w:p>
    <w:p w:rsidR="00CF186F" w:rsidRPr="006838CD" w:rsidRDefault="00CF186F" w:rsidP="00CF186F">
      <w:pPr>
        <w:pStyle w:val="NormalWeb"/>
        <w:shd w:val="clear" w:color="auto" w:fill="FFFFFF"/>
        <w:spacing w:before="120" w:beforeAutospacing="0" w:after="120" w:afterAutospacing="0" w:line="276" w:lineRule="auto"/>
        <w:jc w:val="both"/>
        <w:rPr>
          <w:color w:val="202122"/>
        </w:rPr>
      </w:pPr>
      <w:r>
        <w:rPr>
          <w:color w:val="202122"/>
        </w:rPr>
        <w:tab/>
      </w:r>
      <w:r w:rsidRPr="006838CD">
        <w:rPr>
          <w:color w:val="202122"/>
        </w:rPr>
        <w:t xml:space="preserve">En 2011 volvió al cuento con </w:t>
      </w:r>
      <w:r w:rsidRPr="00841020">
        <w:rPr>
          <w:i/>
          <w:color w:val="202122"/>
        </w:rPr>
        <w:t>La muerte de Dios</w:t>
      </w:r>
      <w:r w:rsidRPr="006838CD">
        <w:rPr>
          <w:color w:val="202122"/>
        </w:rPr>
        <w:t xml:space="preserve">; en 2016 publicó </w:t>
      </w:r>
      <w:r w:rsidRPr="00841020">
        <w:rPr>
          <w:i/>
          <w:color w:val="202122"/>
        </w:rPr>
        <w:t>Cuentos reunidos</w:t>
      </w:r>
      <w:r w:rsidRPr="006838CD">
        <w:rPr>
          <w:color w:val="202122"/>
        </w:rPr>
        <w:t xml:space="preserve"> donde se pueden encontrar todos sus cuentos publicados y algunos inéditos, reordenados y revisados. En 2019 publicó </w:t>
      </w:r>
      <w:r w:rsidRPr="00841020">
        <w:rPr>
          <w:i/>
          <w:color w:val="202122"/>
        </w:rPr>
        <w:t>La trastienda de la escritura</w:t>
      </w:r>
      <w:r w:rsidRPr="006838CD">
        <w:rPr>
          <w:color w:val="202122"/>
        </w:rPr>
        <w:t>, en el que comenta y analiza su proceso creativo y su experiencia en su taller literario.</w:t>
      </w:r>
    </w:p>
    <w:p w:rsidR="00CF186F" w:rsidRDefault="00CF186F" w:rsidP="00CF186F">
      <w:pPr>
        <w:pStyle w:val="NormalWeb"/>
        <w:shd w:val="clear" w:color="auto" w:fill="FFFFFF"/>
        <w:spacing w:before="120" w:beforeAutospacing="0" w:after="120" w:afterAutospacing="0" w:line="276" w:lineRule="auto"/>
        <w:jc w:val="both"/>
        <w:rPr>
          <w:color w:val="202122"/>
        </w:rPr>
      </w:pPr>
      <w:r>
        <w:rPr>
          <w:color w:val="202122"/>
        </w:rPr>
        <w:tab/>
      </w:r>
      <w:r w:rsidRPr="006838CD">
        <w:rPr>
          <w:color w:val="202122"/>
        </w:rPr>
        <w:t xml:space="preserve">Las traducciones de sus cuentos al inglés, alemán, francés, ruso, turco, serbio, holandés y farsi, se incluyen en diversas antologías. Su novela </w:t>
      </w:r>
      <w:r w:rsidRPr="00841020">
        <w:rPr>
          <w:i/>
          <w:color w:val="202122"/>
        </w:rPr>
        <w:t>El fin de la historia</w:t>
      </w:r>
      <w:r w:rsidRPr="006838CD">
        <w:rPr>
          <w:color w:val="202122"/>
        </w:rPr>
        <w:t xml:space="preserve"> fue traducida al inglés por Andrea Labinger y publicada por Editorial Biblioasis (Canadá, 2012). La universidad de Yale publicó una amplia selección de sus cuentos, traducidos al inglés por Alberto Manguel y Miranda France. En el año 2008 se publicó en Israel una selección de sus cuentos traducidos al hebreo</w:t>
      </w:r>
      <w:r>
        <w:rPr>
          <w:color w:val="202122"/>
        </w:rPr>
        <w:t>.</w:t>
      </w:r>
    </w:p>
    <w:p w:rsidR="00CF186F" w:rsidRDefault="00CF186F" w:rsidP="00CF186F">
      <w:pPr>
        <w:pStyle w:val="NormalWeb"/>
        <w:shd w:val="clear" w:color="auto" w:fill="FFFFFF"/>
        <w:spacing w:before="120" w:beforeAutospacing="0" w:after="120" w:afterAutospacing="0" w:line="276" w:lineRule="auto"/>
        <w:jc w:val="both"/>
        <w:rPr>
          <w:color w:val="202122"/>
        </w:rPr>
      </w:pPr>
      <w:r>
        <w:rPr>
          <w:color w:val="202122"/>
        </w:rPr>
        <w:tab/>
        <w:t>Un capítulo aparte es su trabajo como maestra de escritores. Durante años Liliana dio clases de matemática, física y química, y en 1973 entró como analista programadora en la Caja de la Industria y Comercio. A dos meses del golpe militar la echaron. Sobrevivió con trabajos informales. En 1978, el Teatro IFT la convocó para coordinar un taller de narrativa. Desde ese momento sigue dando el taller en su departamento en el Barrio de San Telmo. Según sus palabras "(...) Me apasiona, y siento que es parte de mi compromiso con la literatura"</w:t>
      </w:r>
      <w:r>
        <w:rPr>
          <w:rStyle w:val="Refdenotaalpie"/>
          <w:color w:val="202122"/>
        </w:rPr>
        <w:footnoteReference w:id="3"/>
      </w:r>
      <w:r>
        <w:rPr>
          <w:color w:val="202122"/>
        </w:rPr>
        <w:t>. Por sus talleres pasaron Guillermo Martínez, Samanta Schweblin, Inés Garland, Margarita García Robayo, Pablo Ramos entre otros.</w:t>
      </w:r>
    </w:p>
    <w:p w:rsidR="00CF186F" w:rsidRDefault="00CF186F" w:rsidP="00CF186F">
      <w:pPr>
        <w:pStyle w:val="NormalWeb"/>
        <w:shd w:val="clear" w:color="auto" w:fill="FFFFFF"/>
        <w:spacing w:before="120" w:beforeAutospacing="0" w:after="120" w:afterAutospacing="0" w:line="276" w:lineRule="auto"/>
        <w:jc w:val="both"/>
        <w:rPr>
          <w:color w:val="202122"/>
        </w:rPr>
      </w:pPr>
      <w:r>
        <w:rPr>
          <w:color w:val="202122"/>
        </w:rPr>
        <w:tab/>
        <w:t xml:space="preserve">Según Heker "Nadie puede enseñarle a otro a escribir, pero un escritor aprende su oficio: con experiencias de vida, leyendo mucho, equivocándose y buscándose todas las veces que haga falta. A veces con la mirada de otro sobre sus textos. Esa mirada, para mí, es el rol del taller. El talento y la visión del mundo no te la confiere ningún taller pero, a veces, te permite ver cómo organizar esa visión del mundo, cómo manejar los desbordes del talento, o sus retaceos cuando está oculto. Cómo aprender a darle forma a eso que a veces es una masa confusa o amorfa. Digamos que te da ciertas herramientas para trabajar. </w:t>
      </w:r>
      <w:r w:rsidRPr="00E37227">
        <w:rPr>
          <w:color w:val="191919"/>
        </w:rPr>
        <w:t>Trabajar los textos hasta las últimas consecuencias, para conseguir de ellos toda la carga de sentido, de intensidad, de belleza, que sean posibles. Esa, para mí, es la ética de un escritor en tanto creador.</w:t>
      </w:r>
      <w:r w:rsidRPr="00E37227">
        <w:rPr>
          <w:color w:val="202122"/>
        </w:rPr>
        <w:t>"</w:t>
      </w:r>
      <w:r w:rsidRPr="00E37227">
        <w:rPr>
          <w:rStyle w:val="Refdenotaalpie"/>
          <w:color w:val="202122"/>
        </w:rPr>
        <w:footnoteReference w:id="4"/>
      </w:r>
    </w:p>
    <w:p w:rsidR="00CF186F" w:rsidRDefault="00CF186F" w:rsidP="00CF186F">
      <w:pPr>
        <w:pStyle w:val="NormalWeb"/>
        <w:shd w:val="clear" w:color="auto" w:fill="FFFFFF"/>
        <w:spacing w:before="120" w:beforeAutospacing="0" w:after="120" w:afterAutospacing="0" w:line="276" w:lineRule="auto"/>
        <w:jc w:val="both"/>
        <w:rPr>
          <w:color w:val="333333"/>
          <w:shd w:val="clear" w:color="auto" w:fill="FFFFFF"/>
        </w:rPr>
      </w:pPr>
      <w:r>
        <w:rPr>
          <w:color w:val="202122"/>
        </w:rPr>
        <w:tab/>
        <w:t>Una de sus alumnas, Samanta Schweblin sostiene: "</w:t>
      </w:r>
      <w:r w:rsidRPr="00E37227">
        <w:rPr>
          <w:color w:val="202122"/>
        </w:rPr>
        <w:t>L</w:t>
      </w:r>
      <w:r w:rsidRPr="00E37227">
        <w:rPr>
          <w:color w:val="333333"/>
          <w:shd w:val="clear" w:color="auto" w:fill="FFFFFF"/>
        </w:rPr>
        <w:t xml:space="preserve">iliana es una gran maestra. </w:t>
      </w:r>
      <w:r>
        <w:rPr>
          <w:color w:val="333333"/>
          <w:shd w:val="clear" w:color="auto" w:fill="FFFFFF"/>
        </w:rPr>
        <w:t>Su lección más valiosa, o q</w:t>
      </w:r>
      <w:r w:rsidRPr="00E37227">
        <w:rPr>
          <w:color w:val="333333"/>
          <w:shd w:val="clear" w:color="auto" w:fill="FFFFFF"/>
        </w:rPr>
        <w:t>uizá la más importante</w:t>
      </w:r>
      <w:r>
        <w:rPr>
          <w:color w:val="333333"/>
          <w:shd w:val="clear" w:color="auto" w:fill="FFFFFF"/>
        </w:rPr>
        <w:t>,</w:t>
      </w:r>
      <w:r w:rsidRPr="00E37227">
        <w:rPr>
          <w:color w:val="333333"/>
          <w:shd w:val="clear" w:color="auto" w:fill="FFFFFF"/>
        </w:rPr>
        <w:t xml:space="preserve"> haya sido asumir la fatalidad de que </w:t>
      </w:r>
      <w:r w:rsidRPr="00E37227">
        <w:rPr>
          <w:color w:val="333333"/>
          <w:shd w:val="clear" w:color="auto" w:fill="FFFFFF"/>
        </w:rPr>
        <w:lastRenderedPageBreak/>
        <w:t>la primera versión de un cuento es solo un mal necesario. A no enamorarse del material. También me enseñó a leer de otra manera. Creo que una de las cosas más importantes que puede darte un taller es aprender a leer lo que realmente dice tu texto, y no lo que uno quiso decir. Parece una tontería, pero es una de las herramientas principales de un autor, y requiere una distancia de uno mismo muy extraña</w:t>
      </w:r>
      <w:r>
        <w:rPr>
          <w:color w:val="333333"/>
          <w:shd w:val="clear" w:color="auto" w:fill="FFFFFF"/>
        </w:rPr>
        <w:t>"</w:t>
      </w:r>
      <w:r>
        <w:rPr>
          <w:rStyle w:val="Refdenotaalpie"/>
          <w:color w:val="333333"/>
          <w:shd w:val="clear" w:color="auto" w:fill="FFFFFF"/>
        </w:rPr>
        <w:footnoteReference w:id="5"/>
      </w:r>
      <w:r w:rsidRPr="00E37227">
        <w:rPr>
          <w:color w:val="333333"/>
          <w:shd w:val="clear" w:color="auto" w:fill="FFFFFF"/>
        </w:rPr>
        <w:t>.</w:t>
      </w:r>
    </w:p>
    <w:p w:rsidR="00CF186F" w:rsidRPr="004361C6" w:rsidRDefault="00CF186F" w:rsidP="00CF186F">
      <w:pPr>
        <w:pStyle w:val="NormalWeb"/>
        <w:shd w:val="clear" w:color="auto" w:fill="FFFFFF"/>
        <w:spacing w:before="120" w:beforeAutospacing="0" w:after="120" w:afterAutospacing="0" w:line="276" w:lineRule="auto"/>
        <w:ind w:firstLine="708"/>
        <w:jc w:val="both"/>
        <w:rPr>
          <w:color w:val="333333"/>
          <w:shd w:val="clear" w:color="auto" w:fill="FFFFFF"/>
        </w:rPr>
      </w:pPr>
      <w:r w:rsidRPr="004361C6">
        <w:rPr>
          <w:color w:val="141916"/>
          <w:shd w:val="clear" w:color="auto" w:fill="FFFFFF"/>
        </w:rPr>
        <w:t>La entrega, coinciden todos sus alumnos, es una de sus cualidades más notorias. Ella misma lo reconoce así: "No es algo que yo me proponga. Si alguien viene al taller y quiere ser escritor mi compromiso es muy grande, no puedo estar a medias. Le voy a dar todo lo que puedo darle"</w:t>
      </w:r>
      <w:r>
        <w:rPr>
          <w:rStyle w:val="Refdenotaalpie"/>
          <w:color w:val="141916"/>
          <w:shd w:val="clear" w:color="auto" w:fill="FFFFFF"/>
        </w:rPr>
        <w:footnoteReference w:id="6"/>
      </w:r>
      <w:r w:rsidRPr="004361C6">
        <w:rPr>
          <w:color w:val="141916"/>
          <w:shd w:val="clear" w:color="auto" w:fill="FFFFFF"/>
        </w:rPr>
        <w:t>.</w:t>
      </w:r>
    </w:p>
    <w:p w:rsidR="00CF186F" w:rsidRDefault="00CF186F" w:rsidP="00CF186F">
      <w:pPr>
        <w:pStyle w:val="NormalWeb"/>
        <w:shd w:val="clear" w:color="auto" w:fill="FFFFFF"/>
        <w:spacing w:before="120" w:beforeAutospacing="0" w:after="120" w:afterAutospacing="0" w:line="276" w:lineRule="auto"/>
        <w:jc w:val="both"/>
        <w:rPr>
          <w:color w:val="141916"/>
          <w:shd w:val="clear" w:color="auto" w:fill="FFFFFF"/>
        </w:rPr>
      </w:pPr>
      <w:r>
        <w:rPr>
          <w:color w:val="141916"/>
          <w:shd w:val="clear" w:color="auto" w:fill="FFFFFF"/>
        </w:rPr>
        <w:tab/>
      </w:r>
      <w:r w:rsidRPr="00E62530">
        <w:rPr>
          <w:color w:val="141916"/>
          <w:shd w:val="clear" w:color="auto" w:fill="FFFFFF"/>
        </w:rPr>
        <w:t xml:space="preserve">Ernesto Imas, </w:t>
      </w:r>
      <w:r>
        <w:rPr>
          <w:color w:val="141916"/>
          <w:shd w:val="clear" w:color="auto" w:fill="FFFFFF"/>
        </w:rPr>
        <w:t xml:space="preserve">es </w:t>
      </w:r>
      <w:r w:rsidRPr="00E62530">
        <w:rPr>
          <w:color w:val="141916"/>
          <w:shd w:val="clear" w:color="auto" w:fill="FFFFFF"/>
        </w:rPr>
        <w:t>el homb</w:t>
      </w:r>
      <w:r>
        <w:rPr>
          <w:color w:val="141916"/>
          <w:shd w:val="clear" w:color="auto" w:fill="FFFFFF"/>
        </w:rPr>
        <w:t>re que la acompaña desde hace 39</w:t>
      </w:r>
      <w:r w:rsidRPr="00E62530">
        <w:rPr>
          <w:color w:val="141916"/>
          <w:shd w:val="clear" w:color="auto" w:fill="FFFFFF"/>
        </w:rPr>
        <w:t xml:space="preserve"> años, </w:t>
      </w:r>
      <w:r>
        <w:rPr>
          <w:color w:val="141916"/>
          <w:shd w:val="clear" w:color="auto" w:fill="FFFFFF"/>
        </w:rPr>
        <w:t xml:space="preserve">es </w:t>
      </w:r>
      <w:r w:rsidRPr="00E62530">
        <w:rPr>
          <w:color w:val="141916"/>
          <w:shd w:val="clear" w:color="auto" w:fill="FFFFFF"/>
        </w:rPr>
        <w:t>el nombre que se repite en cada encuentro, el que les abre la puerta a los alumnos e intercambia con ellos chistes y comentarios, el que juega con ella al tenis en el Darling</w:t>
      </w:r>
      <w:r>
        <w:rPr>
          <w:color w:val="141916"/>
          <w:shd w:val="clear" w:color="auto" w:fill="FFFFFF"/>
        </w:rPr>
        <w:t xml:space="preserve"> Tenis</w:t>
      </w:r>
      <w:r w:rsidRPr="00E62530">
        <w:rPr>
          <w:color w:val="141916"/>
          <w:shd w:val="clear" w:color="auto" w:fill="FFFFFF"/>
        </w:rPr>
        <w:t xml:space="preserve"> Club, aquel a quien Liliana dedicó su ob</w:t>
      </w:r>
      <w:r>
        <w:rPr>
          <w:color w:val="141916"/>
          <w:shd w:val="clear" w:color="auto" w:fill="FFFFFF"/>
        </w:rPr>
        <w:t>ra reunida por considerarlo "</w:t>
      </w:r>
      <w:r w:rsidRPr="00E62530">
        <w:rPr>
          <w:color w:val="141916"/>
          <w:shd w:val="clear" w:color="auto" w:fill="FFFFFF"/>
        </w:rPr>
        <w:t>su más bella aventura y su remanso”.</w:t>
      </w:r>
    </w:p>
    <w:p w:rsidR="00CF186F" w:rsidRDefault="00CF186F" w:rsidP="00CF186F">
      <w:pPr>
        <w:pStyle w:val="NormalWeb"/>
        <w:shd w:val="clear" w:color="auto" w:fill="FFFFFF"/>
        <w:spacing w:before="120" w:beforeAutospacing="0" w:after="120" w:afterAutospacing="0" w:line="276" w:lineRule="auto"/>
        <w:jc w:val="both"/>
        <w:rPr>
          <w:color w:val="141916"/>
          <w:shd w:val="clear" w:color="auto" w:fill="FFFFFF"/>
        </w:rPr>
      </w:pPr>
      <w:r>
        <w:rPr>
          <w:color w:val="141916"/>
          <w:shd w:val="clear" w:color="auto" w:fill="FFFFFF"/>
        </w:rPr>
        <w:tab/>
        <w:t>Liliana Heker es parte de una generación de autores argentinos de los que quedan pocos. Ella sigue adelante escribiendo y dictando sus talleres. Lleva más de medio siglo viviendo con la ficción, como autora y como maestra. No tiene un sólo gesto de superioridad, aunque sea considerada por todos los intelectuales argentinos como una de las mejores escritoras y maestra.</w:t>
      </w:r>
    </w:p>
    <w:p w:rsidR="00CF186F" w:rsidRPr="00B27717" w:rsidRDefault="00CF186F" w:rsidP="00CF186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rPr>
          <w:color w:val="auto"/>
          <w:lang w:val="es-AR" w:eastAsia="es-AR"/>
        </w:rPr>
      </w:pPr>
      <w:r>
        <w:rPr>
          <w:color w:val="auto"/>
          <w:lang w:val="es-AR" w:eastAsia="es-AR"/>
        </w:rPr>
        <w:tab/>
        <w:t>En el transcurso de su carrera obtuvo los siguientes premios:</w:t>
      </w:r>
      <w:r w:rsidRPr="00B27717">
        <w:rPr>
          <w:color w:val="auto"/>
          <w:lang w:val="es-AR" w:eastAsia="es-AR"/>
        </w:rPr>
        <w:t> </w:t>
      </w:r>
    </w:p>
    <w:p w:rsidR="00CF186F" w:rsidRDefault="00CF186F" w:rsidP="00CF186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rPr>
          <w:color w:val="auto"/>
          <w:lang w:val="es-AR" w:eastAsia="es-AR"/>
        </w:rPr>
      </w:pPr>
      <w:r>
        <w:rPr>
          <w:color w:val="auto"/>
          <w:lang w:val="es-AR" w:eastAsia="es-AR"/>
        </w:rPr>
        <w:t>-</w:t>
      </w:r>
      <w:r w:rsidRPr="0030402D">
        <w:rPr>
          <w:color w:val="auto"/>
          <w:lang w:val="es-AR" w:eastAsia="es-AR"/>
        </w:rPr>
        <w:t xml:space="preserve">Mención del Premio Casa de las Américas 1966 </w:t>
      </w:r>
      <w:r w:rsidRPr="0030402D">
        <w:rPr>
          <w:color w:val="auto"/>
          <w:lang w:val="es-AR" w:eastAsia="es-AR"/>
        </w:rPr>
        <w:br/>
      </w:r>
      <w:r>
        <w:rPr>
          <w:color w:val="auto"/>
          <w:lang w:val="es-AR" w:eastAsia="es-AR"/>
        </w:rPr>
        <w:t>-</w:t>
      </w:r>
      <w:r w:rsidRPr="0030402D">
        <w:rPr>
          <w:color w:val="auto"/>
          <w:lang w:val="es-AR" w:eastAsia="es-AR"/>
        </w:rPr>
        <w:t>Faja de Honor otorgada por la SADE (Sociedad Argentina de Escritores), 1967.</w:t>
      </w:r>
      <w:r w:rsidRPr="0030402D">
        <w:rPr>
          <w:color w:val="auto"/>
          <w:lang w:val="es-AR" w:eastAsia="es-AR"/>
        </w:rPr>
        <w:br/>
      </w:r>
      <w:r>
        <w:rPr>
          <w:color w:val="auto"/>
          <w:lang w:val="es-AR" w:eastAsia="es-AR"/>
        </w:rPr>
        <w:t>-</w:t>
      </w:r>
      <w:r w:rsidRPr="0030402D">
        <w:rPr>
          <w:color w:val="auto"/>
          <w:lang w:val="es-AR" w:eastAsia="es-AR"/>
        </w:rPr>
        <w:t>Primer Premio Municipal de Novela (Buenos Aires) 1986-1987</w:t>
      </w:r>
      <w:r w:rsidRPr="0030402D">
        <w:rPr>
          <w:color w:val="auto"/>
          <w:lang w:val="es-AR" w:eastAsia="es-AR"/>
        </w:rPr>
        <w:br/>
      </w:r>
      <w:r>
        <w:rPr>
          <w:color w:val="auto"/>
          <w:lang w:val="es-AR" w:eastAsia="es-AR"/>
        </w:rPr>
        <w:t>-</w:t>
      </w:r>
      <w:r w:rsidRPr="0030402D">
        <w:rPr>
          <w:color w:val="auto"/>
          <w:lang w:val="es-AR" w:eastAsia="es-AR"/>
        </w:rPr>
        <w:t>Premio Konex - Diploma al Mérito 1994 en "Cuento, quinquenio 1989 - 1993"</w:t>
      </w:r>
      <w:r w:rsidRPr="0030402D">
        <w:rPr>
          <w:color w:val="auto"/>
          <w:lang w:val="es-AR" w:eastAsia="es-AR"/>
        </w:rPr>
        <w:br/>
      </w:r>
      <w:r>
        <w:rPr>
          <w:color w:val="auto"/>
          <w:lang w:val="es-AR" w:eastAsia="es-AR"/>
        </w:rPr>
        <w:t>-</w:t>
      </w:r>
      <w:r w:rsidRPr="0030402D">
        <w:rPr>
          <w:color w:val="auto"/>
          <w:lang w:val="es-AR" w:eastAsia="es-AR"/>
        </w:rPr>
        <w:t>Premio Konex de Platino 2014 en "Cuento, quinquenio 2009 - 2013"</w:t>
      </w:r>
    </w:p>
    <w:p w:rsidR="00CF186F" w:rsidRPr="00EC3EAF" w:rsidRDefault="00CF186F" w:rsidP="00CF186F">
      <w:pPr>
        <w:pBdr>
          <w:top w:val="none" w:sz="0" w:space="0" w:color="auto"/>
          <w:left w:val="none" w:sz="0" w:space="0" w:color="auto"/>
          <w:bottom w:val="none" w:sz="0" w:space="0" w:color="auto"/>
          <w:right w:val="none" w:sz="0" w:space="0" w:color="auto"/>
          <w:between w:val="none" w:sz="0" w:space="0" w:color="auto"/>
        </w:pBdr>
        <w:rPr>
          <w:color w:val="auto"/>
          <w:lang w:val="es-AR" w:eastAsia="es-AR"/>
        </w:rPr>
      </w:pPr>
      <w:r>
        <w:rPr>
          <w:color w:val="0D0D0D"/>
          <w:lang w:val="es-AR" w:eastAsia="es-AR"/>
        </w:rPr>
        <w:tab/>
        <w:t>Para finalizar compartimos en palabras de la autora, homenajeada</w:t>
      </w:r>
      <w:r w:rsidRPr="00EC3EAF">
        <w:rPr>
          <w:color w:val="0D0D0D"/>
          <w:lang w:val="es-AR" w:eastAsia="es-AR"/>
        </w:rPr>
        <w:t xml:space="preserve"> en este proyecto</w:t>
      </w:r>
      <w:r>
        <w:rPr>
          <w:color w:val="0D0D0D"/>
          <w:lang w:val="es-AR" w:eastAsia="es-AR"/>
        </w:rPr>
        <w:t>, lo que significa para ella ser escritora:</w:t>
      </w:r>
      <w:r w:rsidRPr="00EC3EAF">
        <w:rPr>
          <w:color w:val="0D0D0D"/>
          <w:lang w:val="es-AR" w:eastAsia="es-AR"/>
        </w:rPr>
        <w:t> </w:t>
      </w:r>
      <w:r>
        <w:rPr>
          <w:color w:val="141916"/>
          <w:shd w:val="clear" w:color="auto" w:fill="FFFFFF"/>
        </w:rPr>
        <w:t>"</w:t>
      </w:r>
      <w:r w:rsidRPr="0030402D">
        <w:rPr>
          <w:color w:val="1F1F1F"/>
        </w:rPr>
        <w:t>para mí yo soy escritora en la instancia en que estoy escribiendo. Escribiendo quiero decir no simplemente estar tecleando, el acto físico de escribir, sino cuando ya voy maquinando una novela o un cuento y voy por la calle y se me ocurre alguna idea, y tiro papeles, y estoy en todo ese estado tan incierto y al mismo tiempo tan fascinante que es la creación de algo nuevo. En esos momentos yo estoy escribiendo. En los momentos en que no lo estoy haciendo, bueno, nada me garantiza a mí, en mi interioridad, que soy escritora</w:t>
      </w:r>
      <w:r>
        <w:rPr>
          <w:color w:val="1F1F1F"/>
        </w:rPr>
        <w:t>"</w:t>
      </w:r>
      <w:r>
        <w:rPr>
          <w:rStyle w:val="Refdenotaalpie"/>
          <w:color w:val="1F1F1F"/>
        </w:rPr>
        <w:footnoteReference w:id="7"/>
      </w:r>
      <w:r>
        <w:rPr>
          <w:rFonts w:ascii="Arial" w:hAnsi="Arial" w:cs="Arial"/>
          <w:color w:val="1F1F1F"/>
          <w:sz w:val="27"/>
          <w:szCs w:val="27"/>
        </w:rPr>
        <w:t>.</w:t>
      </w:r>
    </w:p>
    <w:p w:rsidR="00CF186F" w:rsidRDefault="00CF186F" w:rsidP="00CF186F">
      <w:pPr>
        <w:pBdr>
          <w:top w:val="none" w:sz="0" w:space="0" w:color="auto"/>
          <w:left w:val="none" w:sz="0" w:space="0" w:color="auto"/>
          <w:bottom w:val="none" w:sz="0" w:space="0" w:color="auto"/>
          <w:right w:val="none" w:sz="0" w:space="0" w:color="auto"/>
          <w:between w:val="none" w:sz="0" w:space="0" w:color="auto"/>
        </w:pBdr>
        <w:ind w:firstLine="708"/>
        <w:rPr>
          <w:color w:val="auto"/>
          <w:lang w:val="es-AR" w:eastAsia="es-AR"/>
        </w:rPr>
      </w:pPr>
    </w:p>
    <w:p w:rsidR="00CF186F" w:rsidRPr="00EC3EAF" w:rsidRDefault="00CF186F" w:rsidP="00CF186F">
      <w:pPr>
        <w:pBdr>
          <w:top w:val="none" w:sz="0" w:space="0" w:color="auto"/>
          <w:left w:val="none" w:sz="0" w:space="0" w:color="auto"/>
          <w:bottom w:val="none" w:sz="0" w:space="0" w:color="auto"/>
          <w:right w:val="none" w:sz="0" w:space="0" w:color="auto"/>
          <w:between w:val="none" w:sz="0" w:space="0" w:color="auto"/>
        </w:pBdr>
        <w:ind w:firstLine="708"/>
        <w:rPr>
          <w:color w:val="auto"/>
          <w:lang w:val="es-AR" w:eastAsia="es-AR"/>
        </w:rPr>
      </w:pPr>
      <w:r w:rsidRPr="00EC3EAF">
        <w:rPr>
          <w:color w:val="0D0D0D"/>
          <w:lang w:val="es-AR" w:eastAsia="es-AR"/>
        </w:rPr>
        <w:t xml:space="preserve">Por todo lo expuesto, solicito la aprobación del presente proyecto de </w:t>
      </w:r>
      <w:r w:rsidRPr="00EC3EAF">
        <w:rPr>
          <w:bCs/>
          <w:color w:val="0D0D0D"/>
          <w:lang w:val="es-AR" w:eastAsia="es-AR"/>
        </w:rPr>
        <w:t>resolución</w:t>
      </w:r>
      <w:r w:rsidRPr="00EC3EAF">
        <w:rPr>
          <w:color w:val="0D0D0D"/>
          <w:lang w:val="es-AR" w:eastAsia="es-AR"/>
        </w:rPr>
        <w:t>. </w:t>
      </w:r>
    </w:p>
    <w:p w:rsidR="00CF186F" w:rsidRPr="0030402D" w:rsidRDefault="00CF186F" w:rsidP="00CF186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rPr>
          <w:color w:val="auto"/>
          <w:lang w:val="es-AR" w:eastAsia="es-AR"/>
        </w:rPr>
      </w:pPr>
      <w:bookmarkStart w:id="0" w:name="_GoBack"/>
      <w:bookmarkEnd w:id="0"/>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2FD9" w:rsidRDefault="00252FD9">
      <w:r>
        <w:separator/>
      </w:r>
    </w:p>
  </w:endnote>
  <w:endnote w:type="continuationSeparator" w:id="1">
    <w:p w:rsidR="00252FD9" w:rsidRDefault="00252F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A65B7" w:rsidRPr="00BA65B7">
        <w:rPr>
          <w:noProof/>
          <w:color w:val="333333"/>
          <w:sz w:val="20"/>
        </w:rPr>
        <w:t>21/07/2022 14:11:00</w:t>
      </w:r>
    </w:fldSimple>
    <w:r w:rsidRPr="001C19C4">
      <w:rPr>
        <w:color w:val="333333"/>
        <w:sz w:val="20"/>
      </w:rPr>
      <w:t xml:space="preserve">  -  Cantidad de caracteres: </w:t>
    </w:r>
    <w:fldSimple w:instr=" NUMCHARS  \* MERGEFORMAT ">
      <w:r w:rsidR="00BA65B7" w:rsidRPr="00BA65B7">
        <w:rPr>
          <w:noProof/>
          <w:color w:val="333333"/>
          <w:sz w:val="20"/>
        </w:rPr>
        <w:t>8297</w:t>
      </w:r>
    </w:fldSimple>
    <w:r w:rsidRPr="001C19C4">
      <w:rPr>
        <w:color w:val="333333"/>
        <w:sz w:val="20"/>
      </w:rPr>
      <w:t xml:space="preserve"> - Cantidad de palabras: </w:t>
    </w:r>
    <w:fldSimple w:instr=" NUMWORDS  \* MERGEFORMAT ">
      <w:r w:rsidR="00BA65B7" w:rsidRPr="00BA65B7">
        <w:rPr>
          <w:noProof/>
          <w:color w:val="333333"/>
          <w:sz w:val="20"/>
        </w:rPr>
        <w:t>1686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448ED" w:rsidRPr="001C19C4">
      <w:rPr>
        <w:rStyle w:val="Nmerodepgina"/>
        <w:color w:val="333333"/>
      </w:rPr>
      <w:fldChar w:fldCharType="begin"/>
    </w:r>
    <w:r w:rsidRPr="001C19C4">
      <w:rPr>
        <w:rStyle w:val="Nmerodepgina"/>
        <w:color w:val="333333"/>
      </w:rPr>
      <w:instrText xml:space="preserve"> PAGE </w:instrText>
    </w:r>
    <w:r w:rsidR="00A448ED" w:rsidRPr="001C19C4">
      <w:rPr>
        <w:rStyle w:val="Nmerodepgina"/>
        <w:color w:val="333333"/>
      </w:rPr>
      <w:fldChar w:fldCharType="separate"/>
    </w:r>
    <w:r w:rsidR="00BA65B7">
      <w:rPr>
        <w:rStyle w:val="Nmerodepgina"/>
        <w:noProof/>
        <w:color w:val="333333"/>
      </w:rPr>
      <w:t>1</w:t>
    </w:r>
    <w:r w:rsidR="00A448ED" w:rsidRPr="001C19C4">
      <w:rPr>
        <w:rStyle w:val="Nmerodepgina"/>
        <w:color w:val="333333"/>
      </w:rPr>
      <w:fldChar w:fldCharType="end"/>
    </w:r>
    <w:r w:rsidRPr="001C19C4">
      <w:rPr>
        <w:rStyle w:val="Nmerodepgina"/>
        <w:color w:val="333333"/>
      </w:rPr>
      <w:t>/</w:t>
    </w:r>
    <w:fldSimple w:instr=" NUMPAGES  \* MERGEFORMAT ">
      <w:r w:rsidR="00BA65B7" w:rsidRPr="00BA65B7">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2FD9" w:rsidRDefault="00252FD9">
      <w:r>
        <w:separator/>
      </w:r>
    </w:p>
  </w:footnote>
  <w:footnote w:type="continuationSeparator" w:id="1">
    <w:p w:rsidR="00252FD9" w:rsidRDefault="00252FD9">
      <w:r>
        <w:continuationSeparator/>
      </w:r>
    </w:p>
  </w:footnote>
  <w:footnote w:id="2">
    <w:p w:rsidR="00CF186F" w:rsidRPr="00132480" w:rsidRDefault="00CF186F" w:rsidP="00CF186F">
      <w:pPr>
        <w:pStyle w:val="Textonotapie"/>
        <w:rPr>
          <w:lang w:val="es-AR"/>
        </w:rPr>
      </w:pPr>
      <w:r>
        <w:rPr>
          <w:rStyle w:val="Refdenotaalpie"/>
        </w:rPr>
        <w:footnoteRef/>
      </w:r>
      <w:r>
        <w:t xml:space="preserve"> "Liliana Heker, la maestra de los escritores del momento". Entrevista por Maqueira Enzo. Revista Viva. Clarín.  11/11/2018. </w:t>
      </w:r>
    </w:p>
  </w:footnote>
  <w:footnote w:id="3">
    <w:p w:rsidR="00CF186F" w:rsidRPr="00E37227" w:rsidRDefault="00CF186F" w:rsidP="00CF186F">
      <w:pPr>
        <w:pStyle w:val="Textonotapie"/>
        <w:rPr>
          <w:lang w:val="es-AR"/>
        </w:rPr>
      </w:pPr>
      <w:r>
        <w:rPr>
          <w:rStyle w:val="Refdenotaalpie"/>
        </w:rPr>
        <w:footnoteRef/>
      </w:r>
      <w:r>
        <w:t xml:space="preserve"> "Liliana Heker, la maestra de los escritores del momento". Entrevista por Maqueira Enzo. Revista Viva. Clarín.  11/11/2018.</w:t>
      </w:r>
    </w:p>
  </w:footnote>
  <w:footnote w:id="4">
    <w:p w:rsidR="00CF186F" w:rsidRPr="00E37227" w:rsidRDefault="00CF186F" w:rsidP="00CF186F">
      <w:pPr>
        <w:pStyle w:val="Textonotapie"/>
        <w:rPr>
          <w:lang w:val="es-AR"/>
        </w:rPr>
      </w:pPr>
      <w:r>
        <w:rPr>
          <w:rStyle w:val="Refdenotaalpie"/>
        </w:rPr>
        <w:footnoteRef/>
      </w:r>
      <w:r>
        <w:t xml:space="preserve"> "Liliana Heker, la maestra de los escritores del momento". Entrevista por Maqueira Enzo. Revista Viva. Clarín.  11/11/2018.</w:t>
      </w:r>
    </w:p>
    <w:p w:rsidR="00CF186F" w:rsidRPr="00E37227" w:rsidRDefault="00CF186F" w:rsidP="00CF186F">
      <w:pPr>
        <w:pStyle w:val="Textonotapie"/>
        <w:rPr>
          <w:lang w:val="es-AR"/>
        </w:rPr>
      </w:pPr>
    </w:p>
  </w:footnote>
  <w:footnote w:id="5">
    <w:p w:rsidR="00CF186F" w:rsidRPr="00E37227" w:rsidRDefault="00CF186F" w:rsidP="00CF186F">
      <w:pPr>
        <w:pStyle w:val="Textonotapie"/>
        <w:rPr>
          <w:lang w:val="es-AR"/>
        </w:rPr>
      </w:pPr>
      <w:r>
        <w:rPr>
          <w:rStyle w:val="Refdenotaalpie"/>
        </w:rPr>
        <w:footnoteRef/>
      </w:r>
      <w:r>
        <w:rPr>
          <w:lang w:val="es-AR"/>
        </w:rPr>
        <w:t>Entrevista a la escritora Samanta Schweblin. Entrevista por Verónica Abdala. Revista Cabal. Junio 2020</w:t>
      </w:r>
    </w:p>
  </w:footnote>
  <w:footnote w:id="6">
    <w:p w:rsidR="00CF186F" w:rsidRPr="004361C6" w:rsidRDefault="00CF186F" w:rsidP="00CF186F">
      <w:pPr>
        <w:rPr>
          <w:sz w:val="20"/>
          <w:szCs w:val="20"/>
        </w:rPr>
      </w:pPr>
      <w:r w:rsidRPr="004361C6">
        <w:rPr>
          <w:rStyle w:val="Refdenotaalpie"/>
          <w:color w:val="auto"/>
          <w:sz w:val="20"/>
          <w:szCs w:val="20"/>
        </w:rPr>
        <w:footnoteRef/>
      </w:r>
      <w:r w:rsidRPr="004361C6">
        <w:rPr>
          <w:sz w:val="20"/>
          <w:szCs w:val="20"/>
        </w:rPr>
        <w:t>"</w:t>
      </w:r>
      <w:r w:rsidRPr="004361C6">
        <w:rPr>
          <w:sz w:val="20"/>
          <w:szCs w:val="20"/>
          <w:lang w:val="es-AR"/>
        </w:rPr>
        <w:t xml:space="preserve">Heker, la Sabia de la Tribu". Vida de escritores. Entrevista por </w:t>
      </w:r>
      <w:r w:rsidRPr="004361C6">
        <w:rPr>
          <w:sz w:val="20"/>
          <w:szCs w:val="20"/>
        </w:rPr>
        <w:t>Violeta Gorodischer. Revista Anfibia. 9/11/2017</w:t>
      </w:r>
    </w:p>
    <w:p w:rsidR="00CF186F" w:rsidRDefault="00CF186F" w:rsidP="00CF186F">
      <w:pPr>
        <w:rPr>
          <w:rFonts w:ascii="Roboto" w:hAnsi="Roboto"/>
          <w:color w:val="222222"/>
          <w:sz w:val="26"/>
          <w:szCs w:val="26"/>
        </w:rPr>
      </w:pPr>
      <w:r>
        <w:rPr>
          <w:rFonts w:ascii="Roboto" w:hAnsi="Roboto"/>
          <w:color w:val="222222"/>
          <w:sz w:val="26"/>
          <w:szCs w:val="26"/>
        </w:rPr>
        <w:t> </w:t>
      </w:r>
    </w:p>
    <w:p w:rsidR="00CF186F" w:rsidRPr="004361C6" w:rsidRDefault="00CF186F" w:rsidP="00CF186F">
      <w:pPr>
        <w:pStyle w:val="Textonotapie"/>
      </w:pPr>
    </w:p>
  </w:footnote>
  <w:footnote w:id="7">
    <w:p w:rsidR="00CF186F" w:rsidRPr="0030402D" w:rsidRDefault="00CF186F" w:rsidP="00CF186F">
      <w:pPr>
        <w:pStyle w:val="Ttulo1"/>
        <w:spacing w:before="0" w:after="150"/>
        <w:rPr>
          <w:rFonts w:ascii="Times New Roman" w:hAnsi="Times New Roman" w:cs="Times New Roman"/>
          <w:b w:val="0"/>
          <w:color w:val="1F1F1F"/>
          <w:sz w:val="24"/>
          <w:szCs w:val="24"/>
        </w:rPr>
      </w:pPr>
      <w:r>
        <w:rPr>
          <w:rStyle w:val="Refdenotaalpie"/>
        </w:rPr>
        <w:footnoteRef/>
      </w:r>
      <w:r w:rsidRPr="0030402D">
        <w:rPr>
          <w:rFonts w:ascii="Times New Roman" w:hAnsi="Times New Roman" w:cs="Times New Roman"/>
          <w:b w:val="0"/>
          <w:color w:val="1F1F1F"/>
          <w:sz w:val="24"/>
          <w:szCs w:val="24"/>
        </w:rPr>
        <w:t>Liliana Heker: "Para escribir hay que tener una mezcla de humildad y arrogancia"</w:t>
      </w:r>
      <w:r>
        <w:rPr>
          <w:rFonts w:ascii="Times New Roman" w:hAnsi="Times New Roman" w:cs="Times New Roman"/>
          <w:b w:val="0"/>
          <w:color w:val="1F1F1F"/>
          <w:sz w:val="24"/>
          <w:szCs w:val="24"/>
        </w:rPr>
        <w:t>. entrevista por Novaresio, Luis. Infobae. 15/9/2019</w:t>
      </w:r>
    </w:p>
    <w:p w:rsidR="00CF186F" w:rsidRPr="0030402D" w:rsidRDefault="00CF186F" w:rsidP="00CF186F">
      <w:pPr>
        <w:pStyle w:val="Textonotapi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E5388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3C2F"/>
    <w:rsid w:val="001E5394"/>
    <w:rsid w:val="001F2924"/>
    <w:rsid w:val="001F3AFD"/>
    <w:rsid w:val="00205802"/>
    <w:rsid w:val="00205DAD"/>
    <w:rsid w:val="00223436"/>
    <w:rsid w:val="002327DE"/>
    <w:rsid w:val="00246DF0"/>
    <w:rsid w:val="00252FD9"/>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92157"/>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7692"/>
    <w:rsid w:val="007F1A74"/>
    <w:rsid w:val="008019FD"/>
    <w:rsid w:val="008034F8"/>
    <w:rsid w:val="00812683"/>
    <w:rsid w:val="00820A3A"/>
    <w:rsid w:val="00827228"/>
    <w:rsid w:val="008433E2"/>
    <w:rsid w:val="00846702"/>
    <w:rsid w:val="00855269"/>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48ED"/>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A65B7"/>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F186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388B"/>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86F"/>
    <w:pPr>
      <w:pBdr>
        <w:top w:val="nil"/>
        <w:left w:val="nil"/>
        <w:bottom w:val="nil"/>
        <w:right w:val="nil"/>
        <w:between w:val="nil"/>
      </w:pBdr>
      <w:jc w:val="both"/>
    </w:pPr>
    <w:rPr>
      <w:color w:val="000000"/>
      <w:sz w:val="24"/>
      <w:szCs w:val="24"/>
      <w:lang w:val="es-ES_tradnl" w:eastAsia="es-ES"/>
    </w:rPr>
  </w:style>
  <w:style w:type="paragraph" w:styleId="Ttulo1">
    <w:name w:val="heading 1"/>
    <w:basedOn w:val="Normal"/>
    <w:next w:val="Normal"/>
    <w:link w:val="Ttulo1Car"/>
    <w:uiPriority w:val="9"/>
    <w:qFormat/>
    <w:rsid w:val="00CF186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pBdr>
        <w:top w:val="none" w:sz="0" w:space="0" w:color="auto"/>
        <w:left w:val="none" w:sz="0" w:space="0" w:color="auto"/>
        <w:bottom w:val="none" w:sz="0" w:space="0" w:color="auto"/>
        <w:right w:val="none" w:sz="0" w:space="0" w:color="auto"/>
        <w:between w:val="none" w:sz="0" w:space="0" w:color="auto"/>
      </w:pBdr>
      <w:ind w:left="3686"/>
    </w:pPr>
    <w:rPr>
      <w:color w:val="auto"/>
      <w:szCs w:val="20"/>
    </w:rPr>
  </w:style>
  <w:style w:type="paragraph" w:styleId="Encabezado">
    <w:name w:val="header"/>
    <w:basedOn w:val="Normal"/>
    <w:link w:val="EncabezadoCar"/>
    <w:uiPriority w:val="99"/>
    <w:rsid w:val="00395843"/>
    <w:pPr>
      <w:pBdr>
        <w:top w:val="none" w:sz="0" w:space="0" w:color="auto"/>
        <w:left w:val="none" w:sz="0" w:space="0" w:color="auto"/>
        <w:bottom w:val="none" w:sz="0" w:space="0" w:color="auto"/>
        <w:right w:val="none" w:sz="0" w:space="0" w:color="auto"/>
        <w:between w:val="none" w:sz="0" w:space="0" w:color="auto"/>
      </w:pBdr>
      <w:tabs>
        <w:tab w:val="center" w:pos="4419"/>
        <w:tab w:val="right" w:pos="8838"/>
      </w:tabs>
    </w:pPr>
    <w:rPr>
      <w:color w:val="auto"/>
      <w:szCs w:val="20"/>
    </w:rPr>
  </w:style>
  <w:style w:type="paragraph" w:styleId="Piedepgina">
    <w:name w:val="footer"/>
    <w:basedOn w:val="Normal"/>
    <w:rsid w:val="00395843"/>
    <w:pPr>
      <w:pBdr>
        <w:top w:val="none" w:sz="0" w:space="0" w:color="auto"/>
        <w:left w:val="none" w:sz="0" w:space="0" w:color="auto"/>
        <w:bottom w:val="none" w:sz="0" w:space="0" w:color="auto"/>
        <w:right w:val="none" w:sz="0" w:space="0" w:color="auto"/>
        <w:between w:val="none" w:sz="0" w:space="0" w:color="auto"/>
      </w:pBdr>
      <w:tabs>
        <w:tab w:val="center" w:pos="4419"/>
        <w:tab w:val="right" w:pos="8838"/>
      </w:tabs>
    </w:pPr>
    <w:rPr>
      <w:color w:val="auto"/>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pBdr>
        <w:top w:val="none" w:sz="0" w:space="0" w:color="auto"/>
        <w:left w:val="none" w:sz="0" w:space="0" w:color="auto"/>
        <w:bottom w:val="none" w:sz="0" w:space="0" w:color="auto"/>
        <w:right w:val="none" w:sz="0" w:space="0" w:color="auto"/>
        <w:between w:val="none" w:sz="0" w:space="0" w:color="auto"/>
      </w:pBdr>
    </w:pPr>
    <w:rPr>
      <w:rFonts w:ascii="Tahoma" w:hAnsi="Tahoma" w:cs="Tahoma"/>
      <w:color w:val="auto"/>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Ttulo1Car">
    <w:name w:val="Título 1 Car"/>
    <w:basedOn w:val="Fuentedeprrafopredeter"/>
    <w:link w:val="Ttulo1"/>
    <w:uiPriority w:val="9"/>
    <w:rsid w:val="00CF186F"/>
    <w:rPr>
      <w:rFonts w:asciiTheme="majorHAnsi" w:eastAsiaTheme="majorEastAsia" w:hAnsiTheme="majorHAnsi" w:cstheme="majorBidi"/>
      <w:b/>
      <w:bCs/>
      <w:color w:val="365F91" w:themeColor="accent1" w:themeShade="BF"/>
      <w:sz w:val="28"/>
      <w:szCs w:val="28"/>
      <w:lang w:val="es-ES_tradnl" w:eastAsia="es-ES"/>
    </w:rPr>
  </w:style>
  <w:style w:type="paragraph" w:customStyle="1" w:styleId="Normal1">
    <w:name w:val="Normal1"/>
    <w:rsid w:val="00CF186F"/>
    <w:pPr>
      <w:spacing w:line="276" w:lineRule="auto"/>
    </w:pPr>
    <w:rPr>
      <w:rFonts w:ascii="Arial" w:eastAsia="Arial" w:hAnsi="Arial" w:cs="Arial"/>
      <w:sz w:val="22"/>
      <w:szCs w:val="22"/>
    </w:rPr>
  </w:style>
  <w:style w:type="paragraph" w:styleId="NormalWeb">
    <w:name w:val="Normal (Web)"/>
    <w:basedOn w:val="Normal"/>
    <w:uiPriority w:val="99"/>
    <w:semiHidden/>
    <w:unhideWhenUsed/>
    <w:rsid w:val="00CF186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color w:val="auto"/>
      <w:lang w:val="es-AR" w:eastAsia="es-AR"/>
    </w:rPr>
  </w:style>
  <w:style w:type="character" w:styleId="nfasis">
    <w:name w:val="Emphasis"/>
    <w:basedOn w:val="Fuentedeprrafopredeter"/>
    <w:uiPriority w:val="20"/>
    <w:qFormat/>
    <w:rsid w:val="00CF186F"/>
    <w:rPr>
      <w:i/>
      <w:iCs/>
    </w:rPr>
  </w:style>
  <w:style w:type="paragraph" w:styleId="Textonotapie">
    <w:name w:val="footnote text"/>
    <w:basedOn w:val="Normal"/>
    <w:link w:val="TextonotapieCar"/>
    <w:uiPriority w:val="99"/>
    <w:semiHidden/>
    <w:unhideWhenUsed/>
    <w:rsid w:val="00CF186F"/>
    <w:rPr>
      <w:sz w:val="20"/>
      <w:szCs w:val="20"/>
    </w:rPr>
  </w:style>
  <w:style w:type="character" w:customStyle="1" w:styleId="TextonotapieCar">
    <w:name w:val="Texto nota pie Car"/>
    <w:basedOn w:val="Fuentedeprrafopredeter"/>
    <w:link w:val="Textonotapie"/>
    <w:uiPriority w:val="99"/>
    <w:semiHidden/>
    <w:rsid w:val="00CF186F"/>
    <w:rPr>
      <w:color w:val="000000"/>
      <w:lang w:val="es-ES_tradnl" w:eastAsia="es-ES"/>
    </w:rPr>
  </w:style>
  <w:style w:type="character" w:styleId="Refdenotaalpie">
    <w:name w:val="footnote reference"/>
    <w:basedOn w:val="Fuentedeprrafopredeter"/>
    <w:uiPriority w:val="99"/>
    <w:semiHidden/>
    <w:unhideWhenUsed/>
    <w:rsid w:val="00CF186F"/>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arbato\Desktop\LEGISLAR\6be2afe5-e9df-426b-8515-eceea4b1aa5f%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Template>
  <TotalTime>0</TotalTime>
  <Pages>4</Pages>
  <Words>1694</Words>
  <Characters>8339</Characters>
  <Application>Microsoft Office Word</Application>
  <DocSecurity>0</DocSecurity>
  <Lines>170</Lines>
  <Paragraphs>32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10001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anbarbato</dc:creator>
  <cp:lastModifiedBy>orsbodio</cp:lastModifiedBy>
  <cp:revision>2</cp:revision>
  <cp:lastPrinted>2020-02-28T17:24:00Z</cp:lastPrinted>
  <dcterms:created xsi:type="dcterms:W3CDTF">2022-07-21T19:14:00Z</dcterms:created>
  <dcterms:modified xsi:type="dcterms:W3CDTF">2022-07-21T19:14:00Z</dcterms:modified>
</cp:coreProperties>
</file>