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958" w:rsidRPr="00632C0F" w:rsidRDefault="00773958" w:rsidP="00632C0F">
      <w:pPr>
        <w:rPr>
          <w:lang w:val="es-MX"/>
        </w:rPr>
      </w:pPr>
      <w:r w:rsidRPr="00632C0F">
        <w:rPr>
          <w:lang w:val="es-MX"/>
        </w:rPr>
        <w:t>Legislatura de la Ciudad Autónoma de Buenos Aires</w:t>
      </w:r>
    </w:p>
    <w:p w:rsidR="00773958" w:rsidRPr="00632C0F" w:rsidRDefault="00773958" w:rsidP="00632C0F">
      <w:pPr>
        <w:rPr>
          <w:lang w:val="es-MX"/>
        </w:rPr>
      </w:pPr>
    </w:p>
    <w:p w:rsidR="00773958" w:rsidRPr="00632C0F" w:rsidRDefault="00773958" w:rsidP="00632C0F">
      <w:pPr>
        <w:rPr>
          <w:lang w:val="es-MX"/>
        </w:rPr>
      </w:pPr>
      <w:r w:rsidRPr="00632C0F">
        <w:rPr>
          <w:lang w:val="es-MX"/>
        </w:rPr>
        <w:t>Visto:</w:t>
      </w:r>
      <w:r w:rsidR="00F45913" w:rsidRPr="00632C0F">
        <w:rPr>
          <w:lang w:val="es-MX"/>
        </w:rPr>
        <w:t xml:space="preserve"> </w:t>
      </w:r>
    </w:p>
    <w:p w:rsidR="0091004B" w:rsidRPr="00632C0F" w:rsidRDefault="0091004B" w:rsidP="00632C0F">
      <w:pPr>
        <w:ind w:firstLine="709"/>
        <w:rPr>
          <w:lang w:val="es-MX"/>
        </w:rPr>
      </w:pPr>
    </w:p>
    <w:p w:rsidR="00DD326A" w:rsidRPr="00632C0F" w:rsidRDefault="00DD326A" w:rsidP="00632C0F">
      <w:pPr>
        <w:ind w:firstLine="709"/>
        <w:rPr>
          <w:lang w:val="es-MX"/>
        </w:rPr>
      </w:pPr>
      <w:r w:rsidRPr="00632C0F">
        <w:rPr>
          <w:lang w:val="es-MX"/>
        </w:rPr>
        <w:t xml:space="preserve">El Expediente Nº </w:t>
      </w:r>
      <w:r w:rsidR="00E25D34" w:rsidRPr="00632C0F">
        <w:rPr>
          <w:lang w:val="es-MX"/>
        </w:rPr>
        <w:t>1503-J-2022</w:t>
      </w:r>
      <w:r w:rsidRPr="00632C0F">
        <w:rPr>
          <w:lang w:val="es-MX"/>
        </w:rPr>
        <w:t xml:space="preserve">, del Jefe de Gobierno, por el cual se propicia la homologación de condonaciones de deuda conforme lo dispuesto por el Art. </w:t>
      </w:r>
      <w:r w:rsidR="00E25D34" w:rsidRPr="00632C0F">
        <w:rPr>
          <w:lang w:val="es-MX"/>
        </w:rPr>
        <w:t>181 del Código Fiscal para el año 2022</w:t>
      </w:r>
      <w:r w:rsidRPr="00632C0F">
        <w:rPr>
          <w:lang w:val="es-MX"/>
        </w:rPr>
        <w:t>, y</w:t>
      </w:r>
    </w:p>
    <w:p w:rsidR="00773958" w:rsidRPr="00632C0F" w:rsidRDefault="00773958" w:rsidP="00632C0F">
      <w:pPr>
        <w:rPr>
          <w:lang w:val="es-MX"/>
        </w:rPr>
      </w:pPr>
      <w:r w:rsidRPr="00632C0F">
        <w:rPr>
          <w:lang w:val="es-MX"/>
        </w:rPr>
        <w:tab/>
      </w:r>
    </w:p>
    <w:p w:rsidR="00773958" w:rsidRPr="00632C0F" w:rsidRDefault="00773958" w:rsidP="00632C0F">
      <w:pPr>
        <w:rPr>
          <w:lang w:val="es-MX"/>
        </w:rPr>
      </w:pPr>
      <w:r w:rsidRPr="00632C0F">
        <w:rPr>
          <w:lang w:val="es-MX"/>
        </w:rPr>
        <w:t>Considerando:</w:t>
      </w:r>
    </w:p>
    <w:p w:rsidR="00773958" w:rsidRPr="00632C0F" w:rsidRDefault="00773958" w:rsidP="00632C0F">
      <w:pPr>
        <w:rPr>
          <w:lang w:val="es-MX"/>
        </w:rPr>
      </w:pPr>
    </w:p>
    <w:p w:rsidR="00773958" w:rsidRPr="00632C0F" w:rsidRDefault="00773958" w:rsidP="00632C0F">
      <w:pPr>
        <w:rPr>
          <w:lang w:val="es-MX"/>
        </w:rPr>
      </w:pPr>
      <w:r w:rsidRPr="00632C0F">
        <w:rPr>
          <w:lang w:val="es-MX"/>
        </w:rPr>
        <w:tab/>
        <w:t xml:space="preserve">Que conforme lo establecido en el </w:t>
      </w:r>
      <w:r w:rsidR="00E25D34" w:rsidRPr="00632C0F">
        <w:rPr>
          <w:lang w:val="es-MX"/>
        </w:rPr>
        <w:t>artículo 181 del Código Fiscal para el año 2022</w:t>
      </w:r>
      <w:r w:rsidRPr="00632C0F">
        <w:rPr>
          <w:lang w:val="es-MX"/>
        </w:rPr>
        <w:t xml:space="preserve"> llegan a esta Comisión para su homologación diversas Resoluciones del Ministerio de Economía y Finanzas proponiendo la condonación de deudas conforme el Anexo que se agrega a la presente </w:t>
      </w:r>
      <w:r w:rsidR="0091004B" w:rsidRPr="00632C0F">
        <w:rPr>
          <w:lang w:val="es-MX"/>
        </w:rPr>
        <w:t>l</w:t>
      </w:r>
      <w:r w:rsidRPr="00632C0F">
        <w:rPr>
          <w:lang w:val="es-MX"/>
        </w:rPr>
        <w:t>ey.</w:t>
      </w:r>
    </w:p>
    <w:p w:rsidR="00773958" w:rsidRPr="00632C0F" w:rsidRDefault="00773958" w:rsidP="00632C0F">
      <w:pPr>
        <w:rPr>
          <w:lang w:val="es-MX"/>
        </w:rPr>
      </w:pPr>
    </w:p>
    <w:p w:rsidR="00773958" w:rsidRPr="00632C0F" w:rsidRDefault="00773958" w:rsidP="00632C0F">
      <w:pPr>
        <w:rPr>
          <w:lang w:val="es-MX"/>
        </w:rPr>
      </w:pPr>
      <w:r w:rsidRPr="00632C0F">
        <w:rPr>
          <w:lang w:val="es-MX"/>
        </w:rPr>
        <w:tab/>
        <w:t>Que para mejor comprensión queremos transcribir una síntesis de las citadas Resoluciones</w:t>
      </w:r>
      <w:r w:rsidR="0025023D" w:rsidRPr="00632C0F">
        <w:rPr>
          <w:lang w:val="es-MX"/>
        </w:rPr>
        <w:t>:</w:t>
      </w:r>
    </w:p>
    <w:p w:rsidR="0025023D" w:rsidRPr="00632C0F" w:rsidRDefault="0025023D" w:rsidP="00632C0F">
      <w:pPr>
        <w:rPr>
          <w:lang w:val="es-MX"/>
        </w:rPr>
      </w:pPr>
    </w:p>
    <w:p w:rsidR="0049659C" w:rsidRPr="00632C0F" w:rsidRDefault="0049659C" w:rsidP="00632C0F">
      <w:pPr>
        <w:pStyle w:val="Prrafodelista"/>
        <w:numPr>
          <w:ilvl w:val="0"/>
          <w:numId w:val="1"/>
        </w:numPr>
        <w:ind w:left="0" w:firstLine="357"/>
        <w:rPr>
          <w:lang w:val="es-MX"/>
        </w:rPr>
      </w:pPr>
      <w:r w:rsidRPr="00632C0F">
        <w:rPr>
          <w:lang w:val="es-MX"/>
        </w:rPr>
        <w:t xml:space="preserve">La Sra. </w:t>
      </w:r>
      <w:proofErr w:type="spellStart"/>
      <w:r w:rsidR="00D0135A" w:rsidRPr="00632C0F">
        <w:rPr>
          <w:lang w:val="es-MX"/>
        </w:rPr>
        <w:t>Analía</w:t>
      </w:r>
      <w:proofErr w:type="spellEnd"/>
      <w:r w:rsidR="00D0135A" w:rsidRPr="00632C0F">
        <w:rPr>
          <w:lang w:val="es-MX"/>
        </w:rPr>
        <w:t xml:space="preserve"> Fontal</w:t>
      </w:r>
      <w:r w:rsidRPr="00632C0F">
        <w:rPr>
          <w:lang w:val="es-MX"/>
        </w:rPr>
        <w:t xml:space="preserve">, en su carácter de Titular de la Defensoría Pública Curaduría Nº 4, con domicilio en la calle Montevideo 477 de </w:t>
      </w:r>
      <w:r w:rsidR="003C2ADB" w:rsidRPr="00632C0F">
        <w:rPr>
          <w:lang w:val="es-MX"/>
        </w:rPr>
        <w:t>esta Ciudad</w:t>
      </w:r>
      <w:r w:rsidRPr="00632C0F">
        <w:rPr>
          <w:lang w:val="es-MX"/>
        </w:rPr>
        <w:t xml:space="preserve">, y en los términos de los Artículos </w:t>
      </w:r>
      <w:r w:rsidR="003C2ADB" w:rsidRPr="00632C0F">
        <w:rPr>
          <w:lang w:val="es-MX"/>
        </w:rPr>
        <w:t>Nº</w:t>
      </w:r>
      <w:r w:rsidRPr="00632C0F">
        <w:rPr>
          <w:lang w:val="es-MX"/>
        </w:rPr>
        <w:t>16 y 46 de la Ley 27.149 del Ministerio Público, se presenta en relación a los autos caratulados "</w:t>
      </w:r>
      <w:proofErr w:type="spellStart"/>
      <w:r w:rsidRPr="00632C0F">
        <w:rPr>
          <w:lang w:val="es-MX"/>
        </w:rPr>
        <w:t>B</w:t>
      </w:r>
      <w:r w:rsidR="004F0E01" w:rsidRPr="00632C0F">
        <w:rPr>
          <w:lang w:val="es-MX"/>
        </w:rPr>
        <w:t>arbugli</w:t>
      </w:r>
      <w:proofErr w:type="spellEnd"/>
      <w:r w:rsidRPr="00632C0F">
        <w:rPr>
          <w:lang w:val="es-MX"/>
        </w:rPr>
        <w:t xml:space="preserve">, Camila Belén S/ Determinación de la capacidad" </w:t>
      </w:r>
      <w:proofErr w:type="spellStart"/>
      <w:r w:rsidRPr="00632C0F">
        <w:rPr>
          <w:lang w:val="es-MX"/>
        </w:rPr>
        <w:t>Expte</w:t>
      </w:r>
      <w:proofErr w:type="spellEnd"/>
      <w:r w:rsidRPr="00632C0F">
        <w:rPr>
          <w:lang w:val="es-MX"/>
        </w:rPr>
        <w:t>. Nro. 62.088/14, que tramitan por ante el Juzgado Nacional</w:t>
      </w:r>
      <w:r w:rsidR="003C2ADB" w:rsidRPr="00632C0F">
        <w:rPr>
          <w:lang w:val="es-MX"/>
        </w:rPr>
        <w:t xml:space="preserve"> de 1º Instancia en lo Civil Nº</w:t>
      </w:r>
      <w:r w:rsidRPr="00632C0F">
        <w:rPr>
          <w:lang w:val="es-MX"/>
        </w:rPr>
        <w:t xml:space="preserve">102 interinamente a cargo del Dr. </w:t>
      </w:r>
      <w:proofErr w:type="spellStart"/>
      <w:r w:rsidRPr="00632C0F">
        <w:rPr>
          <w:lang w:val="es-MX"/>
        </w:rPr>
        <w:t>Raul</w:t>
      </w:r>
      <w:proofErr w:type="spellEnd"/>
      <w:r w:rsidRPr="00632C0F">
        <w:rPr>
          <w:lang w:val="es-MX"/>
        </w:rPr>
        <w:t xml:space="preserve"> Augusto </w:t>
      </w:r>
      <w:proofErr w:type="spellStart"/>
      <w:r w:rsidRPr="00632C0F">
        <w:rPr>
          <w:lang w:val="es-MX"/>
        </w:rPr>
        <w:t>Montesano</w:t>
      </w:r>
      <w:proofErr w:type="spellEnd"/>
      <w:r w:rsidRPr="00632C0F">
        <w:rPr>
          <w:lang w:val="es-MX"/>
        </w:rPr>
        <w:t xml:space="preserve">, Secretaría Única a cargo del Dr. Javier </w:t>
      </w:r>
      <w:proofErr w:type="spellStart"/>
      <w:r w:rsidRPr="00632C0F">
        <w:rPr>
          <w:lang w:val="es-MX"/>
        </w:rPr>
        <w:t>Visaggi</w:t>
      </w:r>
      <w:proofErr w:type="spellEnd"/>
      <w:r w:rsidRPr="00632C0F">
        <w:rPr>
          <w:lang w:val="es-MX"/>
        </w:rPr>
        <w:t xml:space="preserve">, a fin de solicitar la condonación de la deuda y la eximición en adelante del pago por gravámenes en el Impuesto Inmobiliario y Tasa retributiva de los servicios de Alumbrado, Barrido y Limpieza referidos al inmueble sito en la calle Mario Bravo 1191/93, Piso 1, </w:t>
      </w:r>
      <w:proofErr w:type="spellStart"/>
      <w:r w:rsidRPr="00632C0F">
        <w:rPr>
          <w:lang w:val="es-MX"/>
        </w:rPr>
        <w:t>Depto</w:t>
      </w:r>
      <w:proofErr w:type="spellEnd"/>
      <w:r w:rsidRPr="00632C0F">
        <w:rPr>
          <w:lang w:val="es-MX"/>
        </w:rPr>
        <w:t xml:space="preserve"> 1 y/o A, de esta </w:t>
      </w:r>
      <w:r w:rsidR="003C2ADB" w:rsidRPr="00632C0F">
        <w:rPr>
          <w:lang w:val="es-MX"/>
        </w:rPr>
        <w:t>Ciudad, Partida Inmobiliaria Nº3532888, que por un monto de $</w:t>
      </w:r>
      <w:r w:rsidRPr="00632C0F">
        <w:rPr>
          <w:lang w:val="es-MX"/>
        </w:rPr>
        <w:t xml:space="preserve">88.390,06 la Sra. Camila Belén </w:t>
      </w:r>
      <w:proofErr w:type="spellStart"/>
      <w:r w:rsidRPr="00632C0F">
        <w:rPr>
          <w:lang w:val="es-MX"/>
        </w:rPr>
        <w:t>Barbugli</w:t>
      </w:r>
      <w:proofErr w:type="spellEnd"/>
      <w:r w:rsidRPr="00632C0F">
        <w:rPr>
          <w:lang w:val="es-MX"/>
        </w:rPr>
        <w:t xml:space="preserve"> m</w:t>
      </w:r>
      <w:r w:rsidR="003C2ADB" w:rsidRPr="00632C0F">
        <w:rPr>
          <w:lang w:val="es-MX"/>
        </w:rPr>
        <w:t>antiene con esta administración.</w:t>
      </w:r>
    </w:p>
    <w:p w:rsidR="00D0135A" w:rsidRPr="00632C0F" w:rsidRDefault="00D0135A" w:rsidP="00632C0F">
      <w:pPr>
        <w:pStyle w:val="Prrafodelista"/>
        <w:ind w:left="357"/>
        <w:rPr>
          <w:lang w:val="es-MX"/>
        </w:rPr>
      </w:pPr>
    </w:p>
    <w:p w:rsidR="0049659C" w:rsidRPr="00632C0F" w:rsidRDefault="003C2ADB" w:rsidP="00632C0F">
      <w:pPr>
        <w:ind w:firstLine="357"/>
        <w:rPr>
          <w:lang w:val="es-MX"/>
        </w:rPr>
      </w:pPr>
      <w:r w:rsidRPr="00632C0F">
        <w:rPr>
          <w:lang w:val="es-MX"/>
        </w:rPr>
        <w:t>C</w:t>
      </w:r>
      <w:r w:rsidR="0049659C" w:rsidRPr="00632C0F">
        <w:rPr>
          <w:lang w:val="es-MX"/>
        </w:rPr>
        <w:t xml:space="preserve">onforme la documentación aportada el inmueble en cuestión, es el único bien que integra el acervo hereditario de la Sra. Camila </w:t>
      </w:r>
      <w:proofErr w:type="spellStart"/>
      <w:r w:rsidR="0049659C" w:rsidRPr="00632C0F">
        <w:rPr>
          <w:lang w:val="es-MX"/>
        </w:rPr>
        <w:t>Barbugli</w:t>
      </w:r>
      <w:proofErr w:type="spellEnd"/>
      <w:r w:rsidR="0049659C" w:rsidRPr="00632C0F">
        <w:rPr>
          <w:lang w:val="es-MX"/>
        </w:rPr>
        <w:t xml:space="preserve">. La contribuyente presenta una discapacidad que se ha originado desde su nacimiento. Asimismo, carece de toda red de contención que la asista. Cuenta con ingresos magros que provienen de la percepción de una pensión no contributiva. Se otorgó a la Sra. Camila </w:t>
      </w:r>
      <w:proofErr w:type="spellStart"/>
      <w:r w:rsidR="0049659C" w:rsidRPr="00632C0F">
        <w:rPr>
          <w:lang w:val="es-MX"/>
        </w:rPr>
        <w:t>Belen</w:t>
      </w:r>
      <w:proofErr w:type="spellEnd"/>
      <w:r w:rsidR="0049659C" w:rsidRPr="00632C0F">
        <w:rPr>
          <w:lang w:val="es-MX"/>
        </w:rPr>
        <w:t xml:space="preserve"> </w:t>
      </w:r>
      <w:proofErr w:type="spellStart"/>
      <w:r w:rsidR="0049659C" w:rsidRPr="00632C0F">
        <w:rPr>
          <w:lang w:val="es-MX"/>
        </w:rPr>
        <w:t>Barbugli</w:t>
      </w:r>
      <w:proofErr w:type="spellEnd"/>
      <w:r w:rsidR="0049659C" w:rsidRPr="00632C0F">
        <w:rPr>
          <w:lang w:val="es-MX"/>
        </w:rPr>
        <w:t>, el beneficio de exención en el gravamen inmobiliario en un 100% desde el 27 de octubre del año 2021, de acuerdo a los términos del Art. 312 del Código Fiscal (T.O. 2021).</w:t>
      </w:r>
    </w:p>
    <w:p w:rsidR="0049659C" w:rsidRPr="00632C0F" w:rsidRDefault="0049659C" w:rsidP="00632C0F">
      <w:pPr>
        <w:ind w:firstLine="357"/>
        <w:rPr>
          <w:lang w:val="es-MX"/>
        </w:rPr>
      </w:pPr>
    </w:p>
    <w:p w:rsidR="00053345" w:rsidRPr="00632C0F" w:rsidRDefault="00053345" w:rsidP="00632C0F">
      <w:pPr>
        <w:pStyle w:val="Prrafodelista"/>
        <w:numPr>
          <w:ilvl w:val="0"/>
          <w:numId w:val="1"/>
        </w:numPr>
        <w:ind w:left="0" w:firstLine="357"/>
        <w:rPr>
          <w:lang w:val="es-MX"/>
        </w:rPr>
      </w:pPr>
      <w:r w:rsidRPr="00632C0F">
        <w:rPr>
          <w:lang w:val="es-MX"/>
        </w:rPr>
        <w:t>El Sr. Ibarra, José Emilio, D.N.I. 16</w:t>
      </w:r>
      <w:r w:rsidR="003C2ADB" w:rsidRPr="00632C0F">
        <w:rPr>
          <w:lang w:val="es-MX"/>
        </w:rPr>
        <w:t>.</w:t>
      </w:r>
      <w:r w:rsidRPr="00632C0F">
        <w:rPr>
          <w:lang w:val="es-MX"/>
        </w:rPr>
        <w:t>007</w:t>
      </w:r>
      <w:r w:rsidR="003C2ADB" w:rsidRPr="00632C0F">
        <w:rPr>
          <w:lang w:val="es-MX"/>
        </w:rPr>
        <w:t>.</w:t>
      </w:r>
      <w:r w:rsidRPr="00632C0F">
        <w:rPr>
          <w:lang w:val="es-MX"/>
        </w:rPr>
        <w:t xml:space="preserve">309 , ha solicitado la condonación de la deuda por gravámenes en el Impuesto Inmobiliario y Tasa retributiva de los servicios de Alumbrado, Barrido y Limpieza referidos al inmueble sito en la Av. Santa Fe Nro. 3452 Piso 4 </w:t>
      </w:r>
      <w:proofErr w:type="spellStart"/>
      <w:r w:rsidRPr="00632C0F">
        <w:rPr>
          <w:lang w:val="es-MX"/>
        </w:rPr>
        <w:t>Dpto</w:t>
      </w:r>
      <w:proofErr w:type="spellEnd"/>
      <w:r w:rsidRPr="00632C0F">
        <w:rPr>
          <w:lang w:val="es-MX"/>
        </w:rPr>
        <w:t xml:space="preserve"> D, de esta Ciudad, Partida inmobiliaria Nro. 1950091, por un monto de $22.084,30. </w:t>
      </w:r>
    </w:p>
    <w:p w:rsidR="00D0135A" w:rsidRPr="00632C0F" w:rsidRDefault="00D0135A" w:rsidP="00632C0F">
      <w:pPr>
        <w:pStyle w:val="Prrafodelista"/>
        <w:ind w:left="357"/>
        <w:rPr>
          <w:lang w:val="es-MX"/>
        </w:rPr>
      </w:pPr>
    </w:p>
    <w:p w:rsidR="00053345" w:rsidRPr="00632C0F" w:rsidRDefault="00053345" w:rsidP="00632C0F">
      <w:pPr>
        <w:ind w:firstLine="357"/>
        <w:rPr>
          <w:lang w:val="es-MX"/>
        </w:rPr>
      </w:pPr>
      <w:r w:rsidRPr="00632C0F">
        <w:rPr>
          <w:lang w:val="es-MX"/>
        </w:rPr>
        <w:t xml:space="preserve">El hermano mayor del </w:t>
      </w:r>
      <w:proofErr w:type="spellStart"/>
      <w:r w:rsidRPr="00632C0F">
        <w:rPr>
          <w:lang w:val="es-MX"/>
        </w:rPr>
        <w:t>peticionante</w:t>
      </w:r>
      <w:proofErr w:type="spellEnd"/>
      <w:r w:rsidRPr="00632C0F">
        <w:rPr>
          <w:lang w:val="es-MX"/>
        </w:rPr>
        <w:t xml:space="preserve"> llamado Luis Humberto Ibarra, de profesión médico, al fallecer en el año 2010, le dejó como herencia el departamento en el cual reside. Por problemas ocasionados por el inicio de la pandemia, el solicitante no pudo trabajar, por lo que se atrasó en el pago de ABL. A la fecha, el titular no cuenta con ingresos que le permitan regularizar la deuda contraída con ABL.</w:t>
      </w:r>
      <w:r w:rsidR="003C2ADB" w:rsidRPr="00632C0F">
        <w:rPr>
          <w:lang w:val="es-MX"/>
        </w:rPr>
        <w:t xml:space="preserve"> </w:t>
      </w:r>
      <w:r w:rsidRPr="00632C0F">
        <w:rPr>
          <w:lang w:val="es-MX"/>
        </w:rPr>
        <w:t xml:space="preserve">En cuanto a los ingresos económicos, </w:t>
      </w:r>
      <w:r w:rsidR="003C2ADB" w:rsidRPr="00632C0F">
        <w:rPr>
          <w:lang w:val="es-MX"/>
        </w:rPr>
        <w:t>a</w:t>
      </w:r>
      <w:r w:rsidRPr="00632C0F">
        <w:rPr>
          <w:lang w:val="es-MX"/>
        </w:rPr>
        <w:t xml:space="preserve">ctualmente subsiste con dinero que proviene de changas eventuales que le permite afrontar gastos necesarios para su subsistencia. Sus egresos son: gas $199,55- </w:t>
      </w:r>
      <w:proofErr w:type="spellStart"/>
      <w:r w:rsidRPr="00632C0F">
        <w:rPr>
          <w:lang w:val="es-MX"/>
        </w:rPr>
        <w:t>Aysa</w:t>
      </w:r>
      <w:proofErr w:type="spellEnd"/>
      <w:r w:rsidRPr="00632C0F">
        <w:rPr>
          <w:lang w:val="es-MX"/>
        </w:rPr>
        <w:t xml:space="preserve"> y luz- $ 414,24 - expensas $ 13.240.</w:t>
      </w:r>
    </w:p>
    <w:p w:rsidR="00053345" w:rsidRPr="00632C0F" w:rsidRDefault="003C2ADB" w:rsidP="00632C0F">
      <w:pPr>
        <w:ind w:firstLine="357"/>
        <w:rPr>
          <w:lang w:val="es-MX"/>
        </w:rPr>
      </w:pPr>
      <w:r w:rsidRPr="00632C0F">
        <w:rPr>
          <w:lang w:val="es-MX"/>
        </w:rPr>
        <w:lastRenderedPageBreak/>
        <w:t xml:space="preserve">Respecto al estado de salud </w:t>
      </w:r>
      <w:r w:rsidR="00053345" w:rsidRPr="00632C0F">
        <w:rPr>
          <w:lang w:val="es-MX"/>
        </w:rPr>
        <w:t>el Sr</w:t>
      </w:r>
      <w:r w:rsidRPr="00632C0F">
        <w:rPr>
          <w:lang w:val="es-MX"/>
        </w:rPr>
        <w:t>.</w:t>
      </w:r>
      <w:r w:rsidR="00053345" w:rsidRPr="00632C0F">
        <w:rPr>
          <w:lang w:val="es-MX"/>
        </w:rPr>
        <w:t xml:space="preserve"> Ibarra, posee certificado de Discapacidad por “Anormalidades en la marcha y de la movilidad - Coxartrosis. (Artrosis de cadera)”, otorgado 11 de septiembre de 2019. </w:t>
      </w:r>
    </w:p>
    <w:p w:rsidR="0049659C" w:rsidRPr="00632C0F" w:rsidRDefault="0049659C" w:rsidP="00632C0F">
      <w:pPr>
        <w:ind w:firstLine="357"/>
        <w:rPr>
          <w:lang w:val="es-MX"/>
        </w:rPr>
      </w:pPr>
    </w:p>
    <w:p w:rsidR="0049659C" w:rsidRPr="00632C0F" w:rsidRDefault="0049659C" w:rsidP="00632C0F">
      <w:pPr>
        <w:pStyle w:val="Prrafodelista"/>
        <w:numPr>
          <w:ilvl w:val="0"/>
          <w:numId w:val="1"/>
        </w:numPr>
        <w:ind w:left="0" w:firstLine="357"/>
        <w:rPr>
          <w:lang w:val="es-MX"/>
        </w:rPr>
      </w:pPr>
      <w:r w:rsidRPr="00632C0F">
        <w:rPr>
          <w:lang w:val="es-MX"/>
        </w:rPr>
        <w:t xml:space="preserve">La Sra. Precedo </w:t>
      </w:r>
      <w:proofErr w:type="spellStart"/>
      <w:r w:rsidRPr="00632C0F">
        <w:rPr>
          <w:lang w:val="es-MX"/>
        </w:rPr>
        <w:t>Repetto</w:t>
      </w:r>
      <w:proofErr w:type="spellEnd"/>
      <w:r w:rsidRPr="00632C0F">
        <w:rPr>
          <w:lang w:val="es-MX"/>
        </w:rPr>
        <w:t xml:space="preserve">, </w:t>
      </w:r>
      <w:proofErr w:type="spellStart"/>
      <w:r w:rsidRPr="00632C0F">
        <w:rPr>
          <w:lang w:val="es-MX"/>
        </w:rPr>
        <w:t>Loreley</w:t>
      </w:r>
      <w:proofErr w:type="spellEnd"/>
      <w:r w:rsidRPr="00632C0F">
        <w:rPr>
          <w:lang w:val="es-MX"/>
        </w:rPr>
        <w:t xml:space="preserve"> Marcelina, D.N.I. 18</w:t>
      </w:r>
      <w:r w:rsidR="003C2ADB" w:rsidRPr="00632C0F">
        <w:rPr>
          <w:lang w:val="es-MX"/>
        </w:rPr>
        <w:t>.</w:t>
      </w:r>
      <w:r w:rsidRPr="00632C0F">
        <w:rPr>
          <w:lang w:val="es-MX"/>
        </w:rPr>
        <w:t>780</w:t>
      </w:r>
      <w:r w:rsidR="003C2ADB" w:rsidRPr="00632C0F">
        <w:rPr>
          <w:lang w:val="es-MX"/>
        </w:rPr>
        <w:t>.</w:t>
      </w:r>
      <w:r w:rsidRPr="00632C0F">
        <w:rPr>
          <w:lang w:val="es-MX"/>
        </w:rPr>
        <w:t xml:space="preserve">717, con domicilio en la calle </w:t>
      </w:r>
      <w:proofErr w:type="spellStart"/>
      <w:r w:rsidRPr="00632C0F">
        <w:rPr>
          <w:lang w:val="es-MX"/>
        </w:rPr>
        <w:t>Olazábal</w:t>
      </w:r>
      <w:proofErr w:type="spellEnd"/>
      <w:r w:rsidRPr="00632C0F">
        <w:rPr>
          <w:lang w:val="es-MX"/>
        </w:rPr>
        <w:t xml:space="preserve"> 1402, de esta Ciudad solicita la condonación de la deuda por Patente Sobre Vehículos en General referido al Dominio EVI113, (orden 2). Que dicha deuda abarca los períodos cuotas 2013/02 hasta 2021/03, por un monto de $56.458,31.</w:t>
      </w:r>
    </w:p>
    <w:p w:rsidR="00D0135A" w:rsidRPr="00632C0F" w:rsidRDefault="00D0135A" w:rsidP="00632C0F">
      <w:pPr>
        <w:pStyle w:val="Prrafodelista"/>
        <w:ind w:left="357"/>
        <w:rPr>
          <w:lang w:val="es-MX"/>
        </w:rPr>
      </w:pPr>
    </w:p>
    <w:p w:rsidR="0049659C" w:rsidRPr="00632C0F" w:rsidRDefault="0049659C" w:rsidP="00632C0F">
      <w:pPr>
        <w:ind w:firstLine="357"/>
        <w:rPr>
          <w:lang w:val="es-MX"/>
        </w:rPr>
      </w:pPr>
      <w:r w:rsidRPr="00632C0F">
        <w:rPr>
          <w:lang w:val="es-MX"/>
        </w:rPr>
        <w:t>Los ingresos económicos de la solicitante provienen de un haber jubilatorio que percibe ($25</w:t>
      </w:r>
      <w:r w:rsidR="003C2ADB" w:rsidRPr="00632C0F">
        <w:rPr>
          <w:lang w:val="es-MX"/>
        </w:rPr>
        <w:t>.</w:t>
      </w:r>
      <w:r w:rsidRPr="00632C0F">
        <w:rPr>
          <w:lang w:val="es-MX"/>
        </w:rPr>
        <w:t>922.-), de la tarjeta Ciudadanía Porteña otorgada por el G.C.A.B.A. y también préstamos del A.N.S.E.S., no recibiendo ningún otro tipo de ayuda.</w:t>
      </w:r>
      <w:r w:rsidR="003C2ADB" w:rsidRPr="00632C0F">
        <w:rPr>
          <w:lang w:val="es-MX"/>
        </w:rPr>
        <w:t xml:space="preserve"> L</w:t>
      </w:r>
      <w:r w:rsidRPr="00632C0F">
        <w:rPr>
          <w:lang w:val="es-MX"/>
        </w:rPr>
        <w:t>a solicitante cuenta con la prestación de P.A.M.I.</w:t>
      </w:r>
    </w:p>
    <w:p w:rsidR="00053345" w:rsidRPr="00632C0F" w:rsidRDefault="0025023D" w:rsidP="00632C0F">
      <w:pPr>
        <w:rPr>
          <w:lang w:val="es-MX"/>
        </w:rPr>
      </w:pPr>
      <w:r w:rsidRPr="00632C0F">
        <w:rPr>
          <w:lang w:val="es-MX"/>
        </w:rPr>
        <w:tab/>
      </w:r>
    </w:p>
    <w:p w:rsidR="00E25D34" w:rsidRPr="00632C0F" w:rsidRDefault="00076E7C" w:rsidP="00632C0F">
      <w:pPr>
        <w:pStyle w:val="Prrafodelista"/>
        <w:numPr>
          <w:ilvl w:val="0"/>
          <w:numId w:val="1"/>
        </w:numPr>
        <w:ind w:left="0" w:firstLine="357"/>
        <w:rPr>
          <w:lang w:val="es-MX"/>
        </w:rPr>
      </w:pPr>
      <w:r w:rsidRPr="00632C0F">
        <w:rPr>
          <w:lang w:val="es-MX"/>
        </w:rPr>
        <w:t>E</w:t>
      </w:r>
      <w:r w:rsidR="00E25D34" w:rsidRPr="00632C0F">
        <w:rPr>
          <w:lang w:val="es-MX"/>
        </w:rPr>
        <w:t>l Sr. Ar</w:t>
      </w:r>
      <w:r w:rsidR="003C2ADB" w:rsidRPr="00632C0F">
        <w:rPr>
          <w:lang w:val="es-MX"/>
        </w:rPr>
        <w:t xml:space="preserve">aujo, Marcelo Alejandro, D.N.I. </w:t>
      </w:r>
      <w:r w:rsidR="00E25D34" w:rsidRPr="00632C0F">
        <w:rPr>
          <w:lang w:val="es-MX"/>
        </w:rPr>
        <w:t>23</w:t>
      </w:r>
      <w:r w:rsidR="003C2ADB" w:rsidRPr="00632C0F">
        <w:rPr>
          <w:lang w:val="es-MX"/>
        </w:rPr>
        <w:t>.</w:t>
      </w:r>
      <w:r w:rsidR="00E25D34" w:rsidRPr="00632C0F">
        <w:rPr>
          <w:lang w:val="es-MX"/>
        </w:rPr>
        <w:t>949</w:t>
      </w:r>
      <w:r w:rsidR="003C2ADB" w:rsidRPr="00632C0F">
        <w:rPr>
          <w:lang w:val="es-MX"/>
        </w:rPr>
        <w:t>.</w:t>
      </w:r>
      <w:r w:rsidR="00E25D34" w:rsidRPr="00632C0F">
        <w:rPr>
          <w:lang w:val="es-MX"/>
        </w:rPr>
        <w:t>609, ha solicitado la Condonación de la deuda por gravámenes en el Impuesto Inmobiliario y Tasa retributiva de los servicios de Alumbrado,</w:t>
      </w:r>
      <w:r w:rsidRPr="00632C0F">
        <w:rPr>
          <w:lang w:val="es-MX"/>
        </w:rPr>
        <w:t xml:space="preserve"> </w:t>
      </w:r>
      <w:r w:rsidR="00E25D34" w:rsidRPr="00632C0F">
        <w:rPr>
          <w:lang w:val="es-MX"/>
        </w:rPr>
        <w:t>Barrido y Limpieza referidos al inmueble sito en la call</w:t>
      </w:r>
      <w:r w:rsidRPr="00632C0F">
        <w:rPr>
          <w:lang w:val="es-MX"/>
        </w:rPr>
        <w:t xml:space="preserve">e San José 290 Piso 8°, </w:t>
      </w:r>
      <w:proofErr w:type="spellStart"/>
      <w:r w:rsidRPr="00632C0F">
        <w:rPr>
          <w:lang w:val="es-MX"/>
        </w:rPr>
        <w:t>Dpto</w:t>
      </w:r>
      <w:proofErr w:type="spellEnd"/>
      <w:r w:rsidRPr="00632C0F">
        <w:rPr>
          <w:lang w:val="es-MX"/>
        </w:rPr>
        <w:t xml:space="preserve"> A</w:t>
      </w:r>
      <w:r w:rsidR="00E25D34" w:rsidRPr="00632C0F">
        <w:rPr>
          <w:lang w:val="es-MX"/>
        </w:rPr>
        <w:t>,</w:t>
      </w:r>
      <w:r w:rsidRPr="00632C0F">
        <w:rPr>
          <w:lang w:val="es-MX"/>
        </w:rPr>
        <w:t xml:space="preserve"> </w:t>
      </w:r>
      <w:r w:rsidR="00E25D34" w:rsidRPr="00632C0F">
        <w:rPr>
          <w:lang w:val="es-MX"/>
        </w:rPr>
        <w:t xml:space="preserve">Partida inmobiliaria Nro. 1045314, </w:t>
      </w:r>
      <w:r w:rsidR="00151457" w:rsidRPr="00632C0F">
        <w:rPr>
          <w:lang w:val="es-MX"/>
        </w:rPr>
        <w:t>por un monto de $</w:t>
      </w:r>
      <w:r w:rsidR="00E25D34" w:rsidRPr="00632C0F">
        <w:rPr>
          <w:lang w:val="es-MX"/>
        </w:rPr>
        <w:t>23.251,96</w:t>
      </w:r>
      <w:r w:rsidRPr="00632C0F">
        <w:rPr>
          <w:lang w:val="es-MX"/>
        </w:rPr>
        <w:t>.</w:t>
      </w:r>
    </w:p>
    <w:p w:rsidR="00D0135A" w:rsidRPr="00632C0F" w:rsidRDefault="00D0135A" w:rsidP="00632C0F">
      <w:pPr>
        <w:pStyle w:val="Prrafodelista"/>
        <w:ind w:left="357"/>
        <w:rPr>
          <w:lang w:val="es-MX"/>
        </w:rPr>
      </w:pPr>
    </w:p>
    <w:p w:rsidR="003C2ADB" w:rsidRPr="00632C0F" w:rsidRDefault="00076E7C" w:rsidP="00632C0F">
      <w:pPr>
        <w:ind w:firstLine="708"/>
        <w:rPr>
          <w:lang w:val="es-MX"/>
        </w:rPr>
      </w:pPr>
      <w:r w:rsidRPr="00632C0F">
        <w:rPr>
          <w:lang w:val="es-MX"/>
        </w:rPr>
        <w:t>E</w:t>
      </w:r>
      <w:r w:rsidR="00E25D34" w:rsidRPr="00632C0F">
        <w:rPr>
          <w:lang w:val="es-MX"/>
        </w:rPr>
        <w:t>l solicitante compró el inmueble en el año 2000 por medio de un crédito</w:t>
      </w:r>
      <w:r w:rsidRPr="00632C0F">
        <w:rPr>
          <w:lang w:val="es-MX"/>
        </w:rPr>
        <w:t xml:space="preserve"> </w:t>
      </w:r>
      <w:r w:rsidR="00E25D34" w:rsidRPr="00632C0F">
        <w:rPr>
          <w:lang w:val="es-MX"/>
        </w:rPr>
        <w:t>hipotecario. Asimismo, el</w:t>
      </w:r>
      <w:r w:rsidRPr="00632C0F">
        <w:rPr>
          <w:lang w:val="es-MX"/>
        </w:rPr>
        <w:t xml:space="preserve"> mismo se encuentra deteriorado. </w:t>
      </w:r>
    </w:p>
    <w:p w:rsidR="00D0135A" w:rsidRPr="00632C0F" w:rsidRDefault="00D0135A" w:rsidP="00632C0F">
      <w:pPr>
        <w:ind w:firstLine="708"/>
        <w:rPr>
          <w:lang w:val="es-MX"/>
        </w:rPr>
      </w:pPr>
    </w:p>
    <w:p w:rsidR="003C2ADB" w:rsidRPr="00632C0F" w:rsidRDefault="00076E7C" w:rsidP="00632C0F">
      <w:pPr>
        <w:ind w:firstLine="708"/>
        <w:rPr>
          <w:lang w:val="es-MX"/>
        </w:rPr>
      </w:pPr>
      <w:r w:rsidRPr="00632C0F">
        <w:rPr>
          <w:lang w:val="es-MX"/>
        </w:rPr>
        <w:t>E</w:t>
      </w:r>
      <w:r w:rsidR="00E25D34" w:rsidRPr="00632C0F">
        <w:rPr>
          <w:lang w:val="es-MX"/>
        </w:rPr>
        <w:t>n cuanto a su aspecto económico, el Sr. Araujo se encuentra desocupado y su único ingreso proviene</w:t>
      </w:r>
      <w:r w:rsidRPr="00632C0F">
        <w:rPr>
          <w:lang w:val="es-MX"/>
        </w:rPr>
        <w:t xml:space="preserve"> </w:t>
      </w:r>
      <w:r w:rsidR="00E25D34" w:rsidRPr="00632C0F">
        <w:rPr>
          <w:lang w:val="es-MX"/>
        </w:rPr>
        <w:t>de la ayuda que pueda brindarle su madre (docente jubilada) y de la venta de algunos artículos usados que</w:t>
      </w:r>
      <w:r w:rsidRPr="00632C0F">
        <w:rPr>
          <w:lang w:val="es-MX"/>
        </w:rPr>
        <w:t xml:space="preserve"> </w:t>
      </w:r>
      <w:r w:rsidR="00E25D34" w:rsidRPr="00632C0F">
        <w:rPr>
          <w:lang w:val="es-MX"/>
        </w:rPr>
        <w:t xml:space="preserve">ha hecho y que son de su propiedad. </w:t>
      </w:r>
      <w:r w:rsidR="003C2ADB" w:rsidRPr="00632C0F">
        <w:rPr>
          <w:lang w:val="es-MX"/>
        </w:rPr>
        <w:t>A</w:t>
      </w:r>
      <w:r w:rsidR="00E25D34" w:rsidRPr="00632C0F">
        <w:rPr>
          <w:lang w:val="es-MX"/>
        </w:rPr>
        <w:t>demás</w:t>
      </w:r>
      <w:r w:rsidR="003C2ADB" w:rsidRPr="00632C0F">
        <w:rPr>
          <w:lang w:val="es-MX"/>
        </w:rPr>
        <w:t>,</w:t>
      </w:r>
      <w:r w:rsidR="00E25D34" w:rsidRPr="00632C0F">
        <w:rPr>
          <w:lang w:val="es-MX"/>
        </w:rPr>
        <w:t xml:space="preserve">  debe el pago de las cuotas de los servicios que</w:t>
      </w:r>
      <w:r w:rsidRPr="00632C0F">
        <w:rPr>
          <w:lang w:val="es-MX"/>
        </w:rPr>
        <w:t xml:space="preserve"> </w:t>
      </w:r>
      <w:r w:rsidR="00E25D34" w:rsidRPr="00632C0F">
        <w:rPr>
          <w:lang w:val="es-MX"/>
        </w:rPr>
        <w:t>utiliza y de las exp</w:t>
      </w:r>
      <w:r w:rsidRPr="00632C0F">
        <w:rPr>
          <w:lang w:val="es-MX"/>
        </w:rPr>
        <w:t xml:space="preserve">ensas del edificio donde habita. </w:t>
      </w:r>
    </w:p>
    <w:p w:rsidR="00D0135A" w:rsidRPr="00632C0F" w:rsidRDefault="00D0135A" w:rsidP="00632C0F">
      <w:pPr>
        <w:ind w:firstLine="708"/>
        <w:rPr>
          <w:lang w:val="es-MX"/>
        </w:rPr>
      </w:pPr>
    </w:p>
    <w:p w:rsidR="00E25D34" w:rsidRPr="00632C0F" w:rsidRDefault="00076E7C" w:rsidP="00632C0F">
      <w:pPr>
        <w:ind w:firstLine="708"/>
        <w:rPr>
          <w:lang w:val="es-MX"/>
        </w:rPr>
      </w:pPr>
      <w:r w:rsidRPr="00632C0F">
        <w:rPr>
          <w:lang w:val="es-MX"/>
        </w:rPr>
        <w:t>A</w:t>
      </w:r>
      <w:r w:rsidR="00E25D34" w:rsidRPr="00632C0F">
        <w:rPr>
          <w:lang w:val="es-MX"/>
        </w:rPr>
        <w:t>simismo, el solicitante padece depresión tratada con psicotrópicos. Carece de obra social y utiliza el</w:t>
      </w:r>
      <w:r w:rsidRPr="00632C0F">
        <w:rPr>
          <w:lang w:val="es-MX"/>
        </w:rPr>
        <w:t xml:space="preserve"> </w:t>
      </w:r>
      <w:r w:rsidR="00E25D34" w:rsidRPr="00632C0F">
        <w:rPr>
          <w:lang w:val="es-MX"/>
        </w:rPr>
        <w:t>servicio de los hospitales públicos para su atención;</w:t>
      </w:r>
    </w:p>
    <w:p w:rsidR="00E25D34" w:rsidRPr="00632C0F" w:rsidRDefault="00E25D34" w:rsidP="00632C0F">
      <w:pPr>
        <w:rPr>
          <w:lang w:val="es-MX"/>
        </w:rPr>
      </w:pPr>
    </w:p>
    <w:p w:rsidR="00076E7C" w:rsidRPr="00632C0F" w:rsidRDefault="00076E7C" w:rsidP="00632C0F">
      <w:pPr>
        <w:pStyle w:val="Prrafodelista"/>
        <w:numPr>
          <w:ilvl w:val="0"/>
          <w:numId w:val="1"/>
        </w:numPr>
        <w:ind w:left="0" w:firstLine="357"/>
        <w:rPr>
          <w:lang w:val="es-MX"/>
        </w:rPr>
      </w:pPr>
      <w:r w:rsidRPr="00632C0F">
        <w:rPr>
          <w:lang w:val="es-MX"/>
        </w:rPr>
        <w:t xml:space="preserve">La Sra. </w:t>
      </w:r>
      <w:r w:rsidR="00D0135A" w:rsidRPr="00632C0F">
        <w:rPr>
          <w:lang w:val="es-MX"/>
        </w:rPr>
        <w:t xml:space="preserve">Natalia </w:t>
      </w:r>
      <w:proofErr w:type="spellStart"/>
      <w:r w:rsidR="00D0135A" w:rsidRPr="00632C0F">
        <w:rPr>
          <w:lang w:val="es-MX"/>
        </w:rPr>
        <w:t>Pontoriero</w:t>
      </w:r>
      <w:proofErr w:type="spellEnd"/>
      <w:r w:rsidRPr="00632C0F">
        <w:rPr>
          <w:lang w:val="es-MX"/>
        </w:rPr>
        <w:t>, en su carácter de Titular de la Defensoría</w:t>
      </w:r>
      <w:r w:rsidR="00053345" w:rsidRPr="00632C0F">
        <w:rPr>
          <w:lang w:val="es-MX"/>
        </w:rPr>
        <w:t xml:space="preserve"> </w:t>
      </w:r>
      <w:r w:rsidRPr="00632C0F">
        <w:rPr>
          <w:lang w:val="es-MX"/>
        </w:rPr>
        <w:t xml:space="preserve">Pública Curaduría Nro. 3, con domicilio en la calle Montevideo 477, Piso 1°, de </w:t>
      </w:r>
      <w:r w:rsidR="00053345" w:rsidRPr="00632C0F">
        <w:rPr>
          <w:lang w:val="es-MX"/>
        </w:rPr>
        <w:t>esta</w:t>
      </w:r>
      <w:r w:rsidRPr="00632C0F">
        <w:rPr>
          <w:lang w:val="es-MX"/>
        </w:rPr>
        <w:t xml:space="preserve"> Ciudad, en relación a los autos caratulados "</w:t>
      </w:r>
      <w:proofErr w:type="spellStart"/>
      <w:r w:rsidRPr="00632C0F">
        <w:rPr>
          <w:lang w:val="es-MX"/>
        </w:rPr>
        <w:t>N</w:t>
      </w:r>
      <w:r w:rsidR="005A6716" w:rsidRPr="00632C0F">
        <w:rPr>
          <w:lang w:val="es-MX"/>
        </w:rPr>
        <w:t>azardin</w:t>
      </w:r>
      <w:proofErr w:type="spellEnd"/>
      <w:r w:rsidRPr="00632C0F">
        <w:rPr>
          <w:lang w:val="es-MX"/>
        </w:rPr>
        <w:t xml:space="preserve">, </w:t>
      </w:r>
      <w:r w:rsidR="005A6716" w:rsidRPr="00632C0F">
        <w:rPr>
          <w:lang w:val="es-MX"/>
        </w:rPr>
        <w:t>Marcelo</w:t>
      </w:r>
      <w:r w:rsidRPr="00632C0F">
        <w:rPr>
          <w:lang w:val="es-MX"/>
        </w:rPr>
        <w:t xml:space="preserve"> </w:t>
      </w:r>
      <w:r w:rsidR="005A6716" w:rsidRPr="00632C0F">
        <w:rPr>
          <w:lang w:val="es-MX"/>
        </w:rPr>
        <w:t>Manuel</w:t>
      </w:r>
      <w:r w:rsidRPr="00632C0F">
        <w:rPr>
          <w:lang w:val="es-MX"/>
        </w:rPr>
        <w:t xml:space="preserve"> S/ Determinación de la capacidad", </w:t>
      </w:r>
      <w:proofErr w:type="spellStart"/>
      <w:r w:rsidRPr="00632C0F">
        <w:rPr>
          <w:lang w:val="es-MX"/>
        </w:rPr>
        <w:t>Expte</w:t>
      </w:r>
      <w:proofErr w:type="spellEnd"/>
      <w:r w:rsidRPr="00632C0F">
        <w:rPr>
          <w:lang w:val="es-MX"/>
        </w:rPr>
        <w:t xml:space="preserve">. Nro. 71,916/91, en trámite ante el Juzgado Nacional de 1º Instancia en lo Civil Nro. 9, a cargo de la Dra. Lucila </w:t>
      </w:r>
      <w:proofErr w:type="spellStart"/>
      <w:r w:rsidRPr="00632C0F">
        <w:rPr>
          <w:lang w:val="es-MX"/>
        </w:rPr>
        <w:t>Califano</w:t>
      </w:r>
      <w:proofErr w:type="spellEnd"/>
      <w:r w:rsidRPr="00632C0F">
        <w:rPr>
          <w:lang w:val="es-MX"/>
        </w:rPr>
        <w:t>, Jueza Subrogante, Secretaría Única interinamente a cargo</w:t>
      </w:r>
      <w:r w:rsidR="003C2ADB" w:rsidRPr="00632C0F">
        <w:rPr>
          <w:lang w:val="es-MX"/>
        </w:rPr>
        <w:t xml:space="preserve"> del Dr. Martín A. Navarro</w:t>
      </w:r>
      <w:r w:rsidRPr="00632C0F">
        <w:rPr>
          <w:lang w:val="es-MX"/>
        </w:rPr>
        <w:t xml:space="preserve">, a fin de solicitar la condonación de la deuda y exención del pago del gravámenes en el Impuesto Inmobiliario y Tasa retributiva de los servicios de Alumbrado, Barrido y Limpieza referidos al inmueble sito en la calle Arribeños 2215, Piso 3, Unidad 24, de esta Ciudad, Partida Inmobiliaria Nro. 1514280, </w:t>
      </w:r>
      <w:r w:rsidR="00151457" w:rsidRPr="00632C0F">
        <w:rPr>
          <w:lang w:val="es-MX"/>
        </w:rPr>
        <w:t>por un monto de $42.498,89.</w:t>
      </w:r>
    </w:p>
    <w:p w:rsidR="00D0135A" w:rsidRPr="00632C0F" w:rsidRDefault="00D0135A" w:rsidP="00632C0F">
      <w:pPr>
        <w:pStyle w:val="Prrafodelista"/>
        <w:ind w:left="357"/>
        <w:rPr>
          <w:lang w:val="es-MX"/>
        </w:rPr>
      </w:pPr>
    </w:p>
    <w:p w:rsidR="00151457" w:rsidRPr="00632C0F" w:rsidRDefault="00076E7C" w:rsidP="00632C0F">
      <w:pPr>
        <w:ind w:firstLine="705"/>
        <w:rPr>
          <w:lang w:val="es-MX"/>
        </w:rPr>
      </w:pPr>
      <w:r w:rsidRPr="00632C0F">
        <w:rPr>
          <w:lang w:val="es-MX"/>
        </w:rPr>
        <w:t>El</w:t>
      </w:r>
      <w:r w:rsidR="00151457" w:rsidRPr="00632C0F">
        <w:rPr>
          <w:lang w:val="es-MX"/>
        </w:rPr>
        <w:t xml:space="preserve"> departamento del actor</w:t>
      </w:r>
      <w:r w:rsidRPr="00632C0F">
        <w:rPr>
          <w:lang w:val="es-MX"/>
        </w:rPr>
        <w:t xml:space="preserve"> consta de un ambiente, cuyas paredes</w:t>
      </w:r>
      <w:r w:rsidR="00151457" w:rsidRPr="00632C0F">
        <w:rPr>
          <w:lang w:val="es-MX"/>
        </w:rPr>
        <w:t xml:space="preserve"> </w:t>
      </w:r>
      <w:r w:rsidRPr="00632C0F">
        <w:rPr>
          <w:lang w:val="es-MX"/>
        </w:rPr>
        <w:t>presentan signos de humedad. Conforme la documentación aportada, el inmueble en cuestión, es el único</w:t>
      </w:r>
      <w:r w:rsidR="00151457" w:rsidRPr="00632C0F">
        <w:rPr>
          <w:lang w:val="es-MX"/>
        </w:rPr>
        <w:t xml:space="preserve"> </w:t>
      </w:r>
      <w:r w:rsidRPr="00632C0F">
        <w:rPr>
          <w:lang w:val="es-MX"/>
        </w:rPr>
        <w:t xml:space="preserve">bien que integra el acervo hereditario </w:t>
      </w:r>
      <w:r w:rsidR="00151457" w:rsidRPr="00632C0F">
        <w:rPr>
          <w:lang w:val="es-MX"/>
        </w:rPr>
        <w:t xml:space="preserve">del Sr. Marcelo Manuel </w:t>
      </w:r>
      <w:proofErr w:type="spellStart"/>
      <w:r w:rsidR="00151457" w:rsidRPr="00632C0F">
        <w:rPr>
          <w:lang w:val="es-MX"/>
        </w:rPr>
        <w:t>Nazardin</w:t>
      </w:r>
      <w:proofErr w:type="spellEnd"/>
      <w:r w:rsidR="00151457" w:rsidRPr="00632C0F">
        <w:rPr>
          <w:lang w:val="es-MX"/>
        </w:rPr>
        <w:t>. E</w:t>
      </w:r>
      <w:r w:rsidRPr="00632C0F">
        <w:rPr>
          <w:lang w:val="es-MX"/>
        </w:rPr>
        <w:t>l solicitante vive solo y carece de red familiar que pueda brindarle contención.</w:t>
      </w:r>
      <w:r w:rsidR="00151457" w:rsidRPr="00632C0F">
        <w:rPr>
          <w:lang w:val="es-MX"/>
        </w:rPr>
        <w:t xml:space="preserve"> </w:t>
      </w:r>
      <w:r w:rsidRPr="00632C0F">
        <w:rPr>
          <w:lang w:val="es-MX"/>
        </w:rPr>
        <w:t>Tampoco tiene hijos ni ha formado una familia propia. No obstante ello, cabe mencionar que tres veces por</w:t>
      </w:r>
      <w:r w:rsidR="00151457" w:rsidRPr="00632C0F">
        <w:rPr>
          <w:lang w:val="es-MX"/>
        </w:rPr>
        <w:t xml:space="preserve"> </w:t>
      </w:r>
      <w:r w:rsidRPr="00632C0F">
        <w:rPr>
          <w:lang w:val="es-MX"/>
        </w:rPr>
        <w:t>semana es asistido en su viviend</w:t>
      </w:r>
      <w:r w:rsidR="00151457" w:rsidRPr="00632C0F">
        <w:rPr>
          <w:lang w:val="es-MX"/>
        </w:rPr>
        <w:t xml:space="preserve">a por acompañantes terapéuticos. </w:t>
      </w:r>
    </w:p>
    <w:p w:rsidR="00D0135A" w:rsidRPr="00632C0F" w:rsidRDefault="00D0135A" w:rsidP="00632C0F">
      <w:pPr>
        <w:ind w:firstLine="705"/>
        <w:rPr>
          <w:lang w:val="es-MX"/>
        </w:rPr>
      </w:pPr>
    </w:p>
    <w:p w:rsidR="00076E7C" w:rsidRPr="00632C0F" w:rsidRDefault="00151457" w:rsidP="00632C0F">
      <w:pPr>
        <w:ind w:firstLine="847"/>
        <w:rPr>
          <w:lang w:val="es-MX"/>
        </w:rPr>
      </w:pPr>
      <w:r w:rsidRPr="00632C0F">
        <w:rPr>
          <w:lang w:val="es-MX"/>
        </w:rPr>
        <w:t>E</w:t>
      </w:r>
      <w:r w:rsidR="00076E7C" w:rsidRPr="00632C0F">
        <w:rPr>
          <w:lang w:val="es-MX"/>
        </w:rPr>
        <w:t xml:space="preserve">n relación a su salud el Sr. </w:t>
      </w:r>
      <w:proofErr w:type="spellStart"/>
      <w:r w:rsidR="00076E7C" w:rsidRPr="00632C0F">
        <w:rPr>
          <w:lang w:val="es-MX"/>
        </w:rPr>
        <w:t>Nazardin</w:t>
      </w:r>
      <w:proofErr w:type="spellEnd"/>
      <w:r w:rsidR="00076E7C" w:rsidRPr="00632C0F">
        <w:rPr>
          <w:lang w:val="es-MX"/>
        </w:rPr>
        <w:t xml:space="preserve"> </w:t>
      </w:r>
      <w:r w:rsidR="003C2ADB" w:rsidRPr="00632C0F">
        <w:rPr>
          <w:lang w:val="es-MX"/>
        </w:rPr>
        <w:t>tiene</w:t>
      </w:r>
      <w:r w:rsidR="00076E7C" w:rsidRPr="00632C0F">
        <w:rPr>
          <w:lang w:val="es-MX"/>
        </w:rPr>
        <w:t xml:space="preserve"> certificado de discapacidad por esquizofrenia residual. Si</w:t>
      </w:r>
      <w:r w:rsidRPr="00632C0F">
        <w:rPr>
          <w:lang w:val="es-MX"/>
        </w:rPr>
        <w:t xml:space="preserve"> </w:t>
      </w:r>
      <w:r w:rsidR="00076E7C" w:rsidRPr="00632C0F">
        <w:rPr>
          <w:lang w:val="es-MX"/>
        </w:rPr>
        <w:t>bien en la actualidad no realiza tratamiento psiquiátrico alguno, el solicitante cada tres meses</w:t>
      </w:r>
      <w:r w:rsidRPr="00632C0F">
        <w:rPr>
          <w:lang w:val="es-MX"/>
        </w:rPr>
        <w:t xml:space="preserve"> </w:t>
      </w:r>
      <w:r w:rsidR="00076E7C" w:rsidRPr="00632C0F">
        <w:rPr>
          <w:lang w:val="es-MX"/>
        </w:rPr>
        <w:t>mantiene una entrevista con su psiquiatra re</w:t>
      </w:r>
      <w:r w:rsidR="00CF0163" w:rsidRPr="00632C0F">
        <w:rPr>
          <w:lang w:val="es-MX"/>
        </w:rPr>
        <w:t>ferida a su situación sanitaria.</w:t>
      </w:r>
    </w:p>
    <w:p w:rsidR="00D0135A" w:rsidRPr="00632C0F" w:rsidRDefault="00D0135A" w:rsidP="00632C0F">
      <w:pPr>
        <w:ind w:firstLine="705"/>
        <w:rPr>
          <w:lang w:val="es-MX"/>
        </w:rPr>
      </w:pPr>
    </w:p>
    <w:p w:rsidR="00151457" w:rsidRPr="00632C0F" w:rsidRDefault="00151457" w:rsidP="00632C0F">
      <w:pPr>
        <w:ind w:firstLine="705"/>
        <w:rPr>
          <w:lang w:val="es-MX"/>
        </w:rPr>
      </w:pPr>
      <w:r w:rsidRPr="00632C0F">
        <w:rPr>
          <w:lang w:val="es-MX"/>
        </w:rPr>
        <w:lastRenderedPageBreak/>
        <w:t>En</w:t>
      </w:r>
      <w:r w:rsidR="00076E7C" w:rsidRPr="00632C0F">
        <w:rPr>
          <w:lang w:val="es-MX"/>
        </w:rPr>
        <w:t xml:space="preserve"> cuanto a sus ingre</w:t>
      </w:r>
      <w:r w:rsidR="00CF0163" w:rsidRPr="00632C0F">
        <w:rPr>
          <w:lang w:val="es-MX"/>
        </w:rPr>
        <w:t>sos percibe una jubilación de $</w:t>
      </w:r>
      <w:r w:rsidR="00076E7C" w:rsidRPr="00632C0F">
        <w:rPr>
          <w:lang w:val="es-MX"/>
        </w:rPr>
        <w:t>52.000 mensual</w:t>
      </w:r>
      <w:r w:rsidRPr="00632C0F">
        <w:rPr>
          <w:lang w:val="es-MX"/>
        </w:rPr>
        <w:t xml:space="preserve"> (parte haber jubilatorio y otra parte reparación histórica), con los que cubre sus gastos de manutención. Cabe agregar que no cobra planes sociales ni concurre a comedores.</w:t>
      </w:r>
    </w:p>
    <w:p w:rsidR="00D0135A" w:rsidRPr="00632C0F" w:rsidRDefault="00D0135A" w:rsidP="00632C0F">
      <w:pPr>
        <w:ind w:firstLine="705"/>
        <w:rPr>
          <w:lang w:val="es-MX"/>
        </w:rPr>
      </w:pPr>
    </w:p>
    <w:p w:rsidR="00076E7C" w:rsidRPr="00632C0F" w:rsidRDefault="00151457" w:rsidP="00632C0F">
      <w:pPr>
        <w:ind w:firstLine="705"/>
        <w:rPr>
          <w:lang w:val="es-MX"/>
        </w:rPr>
      </w:pPr>
      <w:r w:rsidRPr="00632C0F">
        <w:rPr>
          <w:lang w:val="es-MX"/>
        </w:rPr>
        <w:t xml:space="preserve">Se otorgó al Sr. Marcelo Manuel </w:t>
      </w:r>
      <w:proofErr w:type="spellStart"/>
      <w:r w:rsidRPr="00632C0F">
        <w:rPr>
          <w:lang w:val="es-MX"/>
        </w:rPr>
        <w:t>Nazardin</w:t>
      </w:r>
      <w:proofErr w:type="spellEnd"/>
      <w:r w:rsidRPr="00632C0F">
        <w:rPr>
          <w:lang w:val="es-MX"/>
        </w:rPr>
        <w:t>, el beneficio de exención en el gravamen inmobiliario en un 100%, desde el 3 de marzo del año 2020, de acuerdo a los términos del Art. 312 del Código Fiscal (T.O. 2021).</w:t>
      </w:r>
    </w:p>
    <w:p w:rsidR="00CF0163" w:rsidRPr="00632C0F" w:rsidRDefault="00CF0163" w:rsidP="00632C0F">
      <w:pPr>
        <w:ind w:firstLine="705"/>
        <w:rPr>
          <w:lang w:val="es-MX"/>
        </w:rPr>
      </w:pPr>
    </w:p>
    <w:p w:rsidR="00CF0163" w:rsidRPr="00632C0F" w:rsidRDefault="00CF0163" w:rsidP="00632C0F">
      <w:pPr>
        <w:pStyle w:val="Prrafodelista"/>
        <w:numPr>
          <w:ilvl w:val="0"/>
          <w:numId w:val="1"/>
        </w:numPr>
        <w:ind w:left="0" w:firstLine="357"/>
        <w:rPr>
          <w:lang w:val="es-MX"/>
        </w:rPr>
      </w:pPr>
      <w:r w:rsidRPr="00632C0F">
        <w:rPr>
          <w:lang w:val="es-MX"/>
        </w:rPr>
        <w:t xml:space="preserve">La Sra. Perla </w:t>
      </w:r>
      <w:proofErr w:type="spellStart"/>
      <w:r w:rsidRPr="00632C0F">
        <w:rPr>
          <w:lang w:val="es-MX"/>
        </w:rPr>
        <w:t>Goizueta</w:t>
      </w:r>
      <w:proofErr w:type="spellEnd"/>
      <w:r w:rsidRPr="00632C0F">
        <w:rPr>
          <w:lang w:val="es-MX"/>
        </w:rPr>
        <w:t>, en su carácter de subrogante de la Defensoría Pública Curaduría Nro. 4, con domicilio en la calle Montevideo 477, de la Ciudad de Buenos Aires, y en los términos de los Artículos Nº16 y 46 de la Ley 27.149 del Ministerio Público, se presenta en relación a los autos caratulados "</w:t>
      </w:r>
      <w:proofErr w:type="spellStart"/>
      <w:r w:rsidRPr="00632C0F">
        <w:rPr>
          <w:lang w:val="es-MX"/>
        </w:rPr>
        <w:t>Bossi</w:t>
      </w:r>
      <w:proofErr w:type="spellEnd"/>
      <w:r w:rsidRPr="00632C0F">
        <w:rPr>
          <w:lang w:val="es-MX"/>
        </w:rPr>
        <w:t xml:space="preserve"> Oscar César S/ Determinación de la Capacidad", que tramitan por ante el Juzgado Nacional de 1º Instancia en lo Civil Nro. 102 interinamente a cargo del Dr. Raúl </w:t>
      </w:r>
      <w:proofErr w:type="spellStart"/>
      <w:r w:rsidRPr="00632C0F">
        <w:rPr>
          <w:lang w:val="es-MX"/>
        </w:rPr>
        <w:t>Montesano</w:t>
      </w:r>
      <w:proofErr w:type="spellEnd"/>
      <w:r w:rsidRPr="00632C0F">
        <w:rPr>
          <w:lang w:val="es-MX"/>
        </w:rPr>
        <w:t xml:space="preserve">, Secretaría Única a cargo del Dr. Javier </w:t>
      </w:r>
      <w:proofErr w:type="spellStart"/>
      <w:r w:rsidRPr="00632C0F">
        <w:rPr>
          <w:lang w:val="es-MX"/>
        </w:rPr>
        <w:t>Visaggi</w:t>
      </w:r>
      <w:proofErr w:type="spellEnd"/>
      <w:r w:rsidRPr="00632C0F">
        <w:rPr>
          <w:lang w:val="es-MX"/>
        </w:rPr>
        <w:t xml:space="preserve">, sito en la calle Lavalle 1212, piso 7°, Capital Federal, a fin de solicitar la condonación de la deuda por el Impuesto Inmobiliario y Tasa retributiva de los servicios de Alumbrado, Barrido y Limpieza referidos al inmueble sito en la calle Tacuarí Nro. 769, Piso 2, </w:t>
      </w:r>
      <w:proofErr w:type="spellStart"/>
      <w:r w:rsidRPr="00632C0F">
        <w:rPr>
          <w:lang w:val="es-MX"/>
        </w:rPr>
        <w:t>Dpto</w:t>
      </w:r>
      <w:proofErr w:type="spellEnd"/>
      <w:r w:rsidRPr="00632C0F">
        <w:rPr>
          <w:lang w:val="es-MX"/>
        </w:rPr>
        <w:t xml:space="preserve"> B, (Primer Cuerpo), de esta Ciudad, Partida Inmobiliaria Nro. 1278911, por un monto de $62.624,97.</w:t>
      </w:r>
    </w:p>
    <w:p w:rsidR="00D0135A" w:rsidRPr="00632C0F" w:rsidRDefault="00D0135A" w:rsidP="00632C0F">
      <w:pPr>
        <w:pStyle w:val="Prrafodelista"/>
        <w:ind w:left="357"/>
        <w:rPr>
          <w:lang w:val="es-MX"/>
        </w:rPr>
      </w:pPr>
    </w:p>
    <w:p w:rsidR="00CF0163" w:rsidRPr="00632C0F" w:rsidRDefault="00CF0163" w:rsidP="00632C0F">
      <w:pPr>
        <w:ind w:firstLine="357"/>
        <w:rPr>
          <w:lang w:val="es-MX"/>
        </w:rPr>
      </w:pPr>
      <w:r w:rsidRPr="00632C0F">
        <w:rPr>
          <w:lang w:val="es-MX"/>
        </w:rPr>
        <w:t xml:space="preserve"> El Sr. </w:t>
      </w:r>
      <w:proofErr w:type="spellStart"/>
      <w:r w:rsidRPr="00632C0F">
        <w:rPr>
          <w:lang w:val="es-MX"/>
        </w:rPr>
        <w:t>Bossi</w:t>
      </w:r>
      <w:proofErr w:type="spellEnd"/>
      <w:r w:rsidRPr="00632C0F">
        <w:rPr>
          <w:lang w:val="es-MX"/>
        </w:rPr>
        <w:t xml:space="preserve"> Oscar Cesar, es titular del inmueble donde reside. La vivienda es un edificio antiguo construido en dos cuerpos, al que se accede a los pisos altos por escalera. Carece de elementos de confort y servicios mínimos, y de red familiar. Depende de la buena voluntad de sus vecinos, quienes en ocasiones colaboran con alimentos. </w:t>
      </w:r>
    </w:p>
    <w:p w:rsidR="00D0135A" w:rsidRPr="00632C0F" w:rsidRDefault="00D0135A" w:rsidP="00632C0F">
      <w:pPr>
        <w:ind w:firstLine="357"/>
        <w:rPr>
          <w:lang w:val="es-MX"/>
        </w:rPr>
      </w:pPr>
    </w:p>
    <w:p w:rsidR="00CF0163" w:rsidRPr="00632C0F" w:rsidRDefault="00CF0163" w:rsidP="00632C0F">
      <w:pPr>
        <w:ind w:firstLine="357"/>
        <w:rPr>
          <w:lang w:val="es-MX"/>
        </w:rPr>
      </w:pPr>
      <w:r w:rsidRPr="00632C0F">
        <w:rPr>
          <w:lang w:val="es-MX"/>
        </w:rPr>
        <w:t xml:space="preserve">En cuanto a su salud, el Sr. </w:t>
      </w:r>
      <w:proofErr w:type="spellStart"/>
      <w:r w:rsidRPr="00632C0F">
        <w:rPr>
          <w:lang w:val="es-MX"/>
        </w:rPr>
        <w:t>Bossi</w:t>
      </w:r>
      <w:proofErr w:type="spellEnd"/>
      <w:r w:rsidRPr="00632C0F">
        <w:rPr>
          <w:lang w:val="es-MX"/>
        </w:rPr>
        <w:t xml:space="preserve"> Oscar Cesar presenta síntomas de alteraciones psicopatológicas. Actualmente se encuentra sin tratamiento psiquiátrico y no muestra interés en comenzar a realizarlo. Percibe y administra un haber jubilatorio mínimo cuyo monto resulta insuficiente para dar respuesta a sus necesidades y sostener el pago de servicios y expensas. El Sr. </w:t>
      </w:r>
      <w:proofErr w:type="spellStart"/>
      <w:r w:rsidRPr="00632C0F">
        <w:rPr>
          <w:lang w:val="es-MX"/>
        </w:rPr>
        <w:t>Bossi</w:t>
      </w:r>
      <w:proofErr w:type="spellEnd"/>
      <w:r w:rsidRPr="00632C0F">
        <w:rPr>
          <w:lang w:val="es-MX"/>
        </w:rPr>
        <w:t xml:space="preserve"> Oscar Cesar, es un adulto mayor que se encuentra en situación de extrema vulnerabilidad social.</w:t>
      </w:r>
    </w:p>
    <w:p w:rsidR="00151457" w:rsidRPr="00632C0F" w:rsidRDefault="00151457" w:rsidP="00632C0F">
      <w:pPr>
        <w:ind w:firstLine="705"/>
        <w:rPr>
          <w:lang w:val="es-MX"/>
        </w:rPr>
      </w:pPr>
    </w:p>
    <w:p w:rsidR="00053345" w:rsidRPr="00632C0F" w:rsidRDefault="00053345" w:rsidP="00632C0F">
      <w:pPr>
        <w:pStyle w:val="Prrafodelista"/>
        <w:numPr>
          <w:ilvl w:val="0"/>
          <w:numId w:val="1"/>
        </w:numPr>
        <w:ind w:left="0" w:firstLine="357"/>
        <w:rPr>
          <w:lang w:val="es-MX"/>
        </w:rPr>
      </w:pPr>
      <w:r w:rsidRPr="00632C0F">
        <w:rPr>
          <w:lang w:val="es-MX"/>
        </w:rPr>
        <w:t xml:space="preserve">La Sra. Nancy del C. Enciso, Defensora Publica Curadora, a cargo de la Defensoría Pública Curaduría Nro. 5, con la conformidad prestada por el Sr. Defensor de Menores e Incapaces, remitió oficio judicial DEOX a esta Administración Gubernamental de Ingresos Públicos, a fin solicitar la exención de futuros pagos y la condonación de la deuda por el gravamen en el Impuesto Inmobiliario y Tasa retributiva de los servicios de Alumbrado, Barrido y Limpieza referidos al inmueble sito en la calle Larrea 339 Planta Baja Departamento A, (U.F. 2) de esta Ciudad, Partida Inmobiliaria Nro. 1.036.217, que por un monto de $50.552,37.- el Sr. Jacobo Ezequiel </w:t>
      </w:r>
      <w:proofErr w:type="spellStart"/>
      <w:r w:rsidRPr="00632C0F">
        <w:rPr>
          <w:lang w:val="es-MX"/>
        </w:rPr>
        <w:t>Shammah</w:t>
      </w:r>
      <w:proofErr w:type="spellEnd"/>
      <w:r w:rsidRPr="00632C0F">
        <w:rPr>
          <w:lang w:val="es-MX"/>
        </w:rPr>
        <w:t xml:space="preserve">, D.N.I Nro. 23.251.262, mantiene con esta </w:t>
      </w:r>
      <w:r w:rsidR="0049659C" w:rsidRPr="00632C0F">
        <w:rPr>
          <w:lang w:val="es-MX"/>
        </w:rPr>
        <w:t>administración.</w:t>
      </w:r>
    </w:p>
    <w:p w:rsidR="00D0135A" w:rsidRPr="00632C0F" w:rsidRDefault="00D0135A" w:rsidP="00632C0F">
      <w:pPr>
        <w:pStyle w:val="Prrafodelista"/>
        <w:ind w:left="357"/>
        <w:rPr>
          <w:lang w:val="es-MX"/>
        </w:rPr>
      </w:pPr>
    </w:p>
    <w:p w:rsidR="00053345" w:rsidRPr="00632C0F" w:rsidRDefault="00053345" w:rsidP="00632C0F">
      <w:pPr>
        <w:ind w:firstLine="357"/>
        <w:rPr>
          <w:lang w:val="es-MX"/>
        </w:rPr>
      </w:pPr>
      <w:r w:rsidRPr="00632C0F">
        <w:rPr>
          <w:lang w:val="es-MX"/>
        </w:rPr>
        <w:t xml:space="preserve">El Sr. Jacobo convive con su hermano y una amiga de la familia, Sra. </w:t>
      </w:r>
      <w:proofErr w:type="spellStart"/>
      <w:r w:rsidRPr="00632C0F">
        <w:rPr>
          <w:lang w:val="es-MX"/>
        </w:rPr>
        <w:t>Nilda</w:t>
      </w:r>
      <w:proofErr w:type="spellEnd"/>
      <w:r w:rsidRPr="00632C0F">
        <w:rPr>
          <w:lang w:val="es-MX"/>
        </w:rPr>
        <w:t xml:space="preserve"> </w:t>
      </w:r>
      <w:proofErr w:type="spellStart"/>
      <w:r w:rsidRPr="00632C0F">
        <w:rPr>
          <w:lang w:val="es-MX"/>
        </w:rPr>
        <w:t>Lobalzo</w:t>
      </w:r>
      <w:proofErr w:type="spellEnd"/>
      <w:r w:rsidRPr="00632C0F">
        <w:rPr>
          <w:lang w:val="es-MX"/>
        </w:rPr>
        <w:t xml:space="preserve">, quien alquila una de las habitaciones del departamento por una suma módica de dinero. </w:t>
      </w:r>
      <w:r w:rsidR="00CF0163" w:rsidRPr="00632C0F">
        <w:rPr>
          <w:lang w:val="es-MX"/>
        </w:rPr>
        <w:t>En l</w:t>
      </w:r>
      <w:r w:rsidRPr="00632C0F">
        <w:rPr>
          <w:lang w:val="es-MX"/>
        </w:rPr>
        <w:t xml:space="preserve">a vivienda en cuestión, se encuentra interrumpido el suministro de gas por problemas estructurales del edificio, y presenta variados signos de deterioro que prevalecen sin haber podido ser solucionados. </w:t>
      </w:r>
      <w:r w:rsidR="00CF0163" w:rsidRPr="00632C0F">
        <w:rPr>
          <w:lang w:val="es-MX"/>
        </w:rPr>
        <w:t>E</w:t>
      </w:r>
      <w:r w:rsidRPr="00632C0F">
        <w:rPr>
          <w:lang w:val="es-MX"/>
        </w:rPr>
        <w:t>l domicilio se encuentra afectado por una plaga de roedores producto de diversas construcciones en el barrio.</w:t>
      </w:r>
    </w:p>
    <w:p w:rsidR="00524A8A" w:rsidRPr="00632C0F" w:rsidRDefault="00524A8A" w:rsidP="00632C0F">
      <w:pPr>
        <w:ind w:firstLine="357"/>
        <w:rPr>
          <w:lang w:val="es-MX"/>
        </w:rPr>
      </w:pPr>
      <w:r w:rsidRPr="00632C0F">
        <w:rPr>
          <w:lang w:val="es-MX"/>
        </w:rPr>
        <w:t>El</w:t>
      </w:r>
      <w:r w:rsidR="00053345" w:rsidRPr="00632C0F">
        <w:rPr>
          <w:lang w:val="es-MX"/>
        </w:rPr>
        <w:t xml:space="preserve"> único ingreso que perciben prov</w:t>
      </w:r>
      <w:r w:rsidRPr="00632C0F">
        <w:rPr>
          <w:lang w:val="es-MX"/>
        </w:rPr>
        <w:t>iene de la pensión que recibe</w:t>
      </w:r>
      <w:r w:rsidR="00053345" w:rsidRPr="00632C0F">
        <w:rPr>
          <w:lang w:val="es-MX"/>
        </w:rPr>
        <w:t>, cuya suma asciende a $20.000-, los cuales resultan escasos para poder afrontar el pago mensual de servicios, entre</w:t>
      </w:r>
      <w:r w:rsidRPr="00632C0F">
        <w:rPr>
          <w:lang w:val="es-MX"/>
        </w:rPr>
        <w:t xml:space="preserve"> </w:t>
      </w:r>
      <w:r w:rsidR="00053345" w:rsidRPr="00632C0F">
        <w:rPr>
          <w:lang w:val="es-MX"/>
        </w:rPr>
        <w:t>ellos las expensas del edificio</w:t>
      </w:r>
      <w:r w:rsidRPr="00632C0F">
        <w:rPr>
          <w:lang w:val="es-MX"/>
        </w:rPr>
        <w:t>, y demás gastos de manutención.</w:t>
      </w:r>
      <w:r w:rsidR="00CF0163" w:rsidRPr="00632C0F">
        <w:rPr>
          <w:lang w:val="es-MX"/>
        </w:rPr>
        <w:t xml:space="preserve"> </w:t>
      </w:r>
      <w:r w:rsidRPr="00632C0F">
        <w:rPr>
          <w:lang w:val="es-MX"/>
        </w:rPr>
        <w:t>T</w:t>
      </w:r>
      <w:r w:rsidR="00053345" w:rsidRPr="00632C0F">
        <w:rPr>
          <w:lang w:val="es-MX"/>
        </w:rPr>
        <w:t>ambién reciben ayuda económica y social otorgada por la “Fundación</w:t>
      </w:r>
      <w:r w:rsidRPr="00632C0F">
        <w:rPr>
          <w:lang w:val="es-MX"/>
        </w:rPr>
        <w:t xml:space="preserve"> </w:t>
      </w:r>
      <w:proofErr w:type="spellStart"/>
      <w:r w:rsidR="00053345" w:rsidRPr="00632C0F">
        <w:rPr>
          <w:lang w:val="es-MX"/>
        </w:rPr>
        <w:t>Guemiluth</w:t>
      </w:r>
      <w:proofErr w:type="spellEnd"/>
      <w:r w:rsidR="00053345" w:rsidRPr="00632C0F">
        <w:rPr>
          <w:lang w:val="es-MX"/>
        </w:rPr>
        <w:t>”, por un importe de $5</w:t>
      </w:r>
      <w:r w:rsidR="00CF0163" w:rsidRPr="00632C0F">
        <w:rPr>
          <w:lang w:val="es-MX"/>
        </w:rPr>
        <w:t>.</w:t>
      </w:r>
      <w:r w:rsidR="00053345" w:rsidRPr="00632C0F">
        <w:rPr>
          <w:lang w:val="es-MX"/>
        </w:rPr>
        <w:t xml:space="preserve">000- (pesos </w:t>
      </w:r>
      <w:r w:rsidR="00053345" w:rsidRPr="00632C0F">
        <w:rPr>
          <w:lang w:val="es-MX"/>
        </w:rPr>
        <w:lastRenderedPageBreak/>
        <w:t>cinco mil) mensuales. Como así también la entrega de un</w:t>
      </w:r>
      <w:r w:rsidRPr="00632C0F">
        <w:rPr>
          <w:lang w:val="es-MX"/>
        </w:rPr>
        <w:t xml:space="preserve"> bolsón de alimentos y vestimenta que la misma institución facilita. </w:t>
      </w:r>
    </w:p>
    <w:p w:rsidR="00D0135A" w:rsidRPr="00632C0F" w:rsidRDefault="00D0135A" w:rsidP="00632C0F">
      <w:pPr>
        <w:ind w:firstLine="357"/>
        <w:rPr>
          <w:lang w:val="es-MX"/>
        </w:rPr>
      </w:pPr>
    </w:p>
    <w:p w:rsidR="00524A8A" w:rsidRPr="00632C0F" w:rsidRDefault="00524A8A" w:rsidP="00632C0F">
      <w:pPr>
        <w:ind w:firstLine="357"/>
        <w:rPr>
          <w:lang w:val="es-MX"/>
        </w:rPr>
      </w:pPr>
      <w:r w:rsidRPr="00632C0F">
        <w:rPr>
          <w:lang w:val="es-MX"/>
        </w:rPr>
        <w:t>Desde una perspectiva social se infiere que no cuentan con vínculos familiares extensos que puedan acogerlo. No obstante cuentan con su primo, Roberto, quien los visita y en ocasiones los ayuda económicamente.</w:t>
      </w:r>
    </w:p>
    <w:p w:rsidR="00D0135A" w:rsidRPr="00632C0F" w:rsidRDefault="00D0135A" w:rsidP="00632C0F">
      <w:pPr>
        <w:ind w:firstLine="357"/>
        <w:rPr>
          <w:lang w:val="es-MX"/>
        </w:rPr>
      </w:pPr>
    </w:p>
    <w:p w:rsidR="00524A8A" w:rsidRPr="00632C0F" w:rsidRDefault="00524A8A" w:rsidP="00632C0F">
      <w:pPr>
        <w:ind w:firstLine="357"/>
        <w:rPr>
          <w:lang w:val="es-MX"/>
        </w:rPr>
      </w:pPr>
      <w:r w:rsidRPr="00632C0F">
        <w:rPr>
          <w:lang w:val="es-MX"/>
        </w:rPr>
        <w:t xml:space="preserve">En cuanto a su estado de salud, que el Sr. Jacobo Ezequiel </w:t>
      </w:r>
      <w:proofErr w:type="spellStart"/>
      <w:r w:rsidRPr="00632C0F">
        <w:rPr>
          <w:lang w:val="es-MX"/>
        </w:rPr>
        <w:t>Shammah</w:t>
      </w:r>
      <w:proofErr w:type="spellEnd"/>
      <w:r w:rsidRPr="00632C0F">
        <w:rPr>
          <w:lang w:val="es-MX"/>
        </w:rPr>
        <w:t>, es una persona con padecimiento de salud mental, que recibe atención médica y tiene cubierto su plan farmacológico por medio de su Obra Social PAMI. Por el momento concurre al Centro de Día “</w:t>
      </w:r>
      <w:proofErr w:type="spellStart"/>
      <w:r w:rsidRPr="00632C0F">
        <w:rPr>
          <w:lang w:val="es-MX"/>
        </w:rPr>
        <w:t>Ory</w:t>
      </w:r>
      <w:proofErr w:type="spellEnd"/>
      <w:r w:rsidRPr="00632C0F">
        <w:rPr>
          <w:lang w:val="es-MX"/>
        </w:rPr>
        <w:t xml:space="preserve">” con un sistema en horario reducido según las normativas gubernamentales por Covid-19. El mismo necesita asistencia de terceros para realizar casi todas las actividades de la vida cotidiana. Presenta Certificado de Discapacidad </w:t>
      </w:r>
      <w:r w:rsidR="00CF0163" w:rsidRPr="00632C0F">
        <w:rPr>
          <w:lang w:val="es-MX"/>
        </w:rPr>
        <w:t>Vigente a la fecha. S</w:t>
      </w:r>
      <w:r w:rsidRPr="00632C0F">
        <w:rPr>
          <w:lang w:val="es-MX"/>
        </w:rPr>
        <w:t xml:space="preserve">i bien el Sr. José </w:t>
      </w:r>
      <w:proofErr w:type="spellStart"/>
      <w:r w:rsidRPr="00632C0F">
        <w:rPr>
          <w:lang w:val="es-MX"/>
        </w:rPr>
        <w:t>Shammah</w:t>
      </w:r>
      <w:proofErr w:type="spellEnd"/>
      <w:r w:rsidRPr="00632C0F">
        <w:rPr>
          <w:lang w:val="es-MX"/>
        </w:rPr>
        <w:t xml:space="preserve"> puede acompañar y asistir a su hermano en gran parte de sus actividades, su situación económica inestable e insuficiente limitan las condiciones satisfactorias de habitabilidad y manutención del grupo familiar.</w:t>
      </w:r>
    </w:p>
    <w:p w:rsidR="0049659C" w:rsidRPr="00632C0F" w:rsidRDefault="0049659C" w:rsidP="00632C0F">
      <w:pPr>
        <w:ind w:firstLine="357"/>
        <w:rPr>
          <w:lang w:val="es-MX"/>
        </w:rPr>
      </w:pPr>
    </w:p>
    <w:p w:rsidR="00B86124" w:rsidRPr="00632C0F" w:rsidRDefault="0002101D" w:rsidP="00632C0F">
      <w:r w:rsidRPr="00632C0F">
        <w:tab/>
      </w:r>
      <w:r w:rsidR="00B83FC2" w:rsidRPr="00632C0F">
        <w:t>Que e</w:t>
      </w:r>
      <w:r w:rsidR="006351E1" w:rsidRPr="00632C0F">
        <w:t>l art. 181 del Código Fiscal para el año 2022</w:t>
      </w:r>
      <w:r w:rsidRPr="00632C0F">
        <w:t xml:space="preserve"> determina que los montos sujetos a condonación no deben superar (incluidos los intereses y las actualizaciones) a la fecha de la interposición de la solicitud de condonación, </w:t>
      </w:r>
      <w:r w:rsidR="00B83FC2" w:rsidRPr="00632C0F">
        <w:t xml:space="preserve">para el caso de gravámenes Inmobiliarios </w:t>
      </w:r>
      <w:r w:rsidRPr="00632C0F">
        <w:t xml:space="preserve">el triple </w:t>
      </w:r>
      <w:r w:rsidR="00B83FC2" w:rsidRPr="00632C0F">
        <w:t xml:space="preserve">y para el caso de patentes el doble, en ambos casos </w:t>
      </w:r>
      <w:r w:rsidRPr="00632C0F">
        <w:t xml:space="preserve">de lo determinado por el Art. </w:t>
      </w:r>
      <w:r w:rsidR="006351E1" w:rsidRPr="00632C0F">
        <w:t>72</w:t>
      </w:r>
      <w:r w:rsidRPr="00632C0F">
        <w:t xml:space="preserve"> del plexo normativo referido y el monto autorizado para no realizar gestión de cobro judicial, excluidos los de extraña jurisdicción. </w:t>
      </w:r>
    </w:p>
    <w:p w:rsidR="00B86124" w:rsidRPr="00632C0F" w:rsidRDefault="00B86124" w:rsidP="00632C0F"/>
    <w:p w:rsidR="009F50C7" w:rsidRPr="00632C0F" w:rsidRDefault="00B86124" w:rsidP="00632C0F">
      <w:r w:rsidRPr="00632C0F">
        <w:tab/>
      </w:r>
      <w:r w:rsidR="00B83FC2" w:rsidRPr="00632C0F">
        <w:t>Que e</w:t>
      </w:r>
      <w:r w:rsidRPr="00632C0F">
        <w:t xml:space="preserve">l </w:t>
      </w:r>
      <w:r w:rsidR="0002101D" w:rsidRPr="00632C0F">
        <w:t xml:space="preserve"> tope máximo </w:t>
      </w:r>
      <w:r w:rsidR="00B83FC2" w:rsidRPr="00632C0F">
        <w:t xml:space="preserve">para Gravámenes Inmobiliarios </w:t>
      </w:r>
      <w:r w:rsidR="0002101D" w:rsidRPr="00632C0F">
        <w:t>quedó establecido en $</w:t>
      </w:r>
      <w:r w:rsidR="006351E1" w:rsidRPr="00632C0F">
        <w:t>112</w:t>
      </w:r>
      <w:r w:rsidR="0002101D" w:rsidRPr="00632C0F">
        <w:t>.</w:t>
      </w:r>
      <w:r w:rsidR="006351E1" w:rsidRPr="00632C0F">
        <w:t>2</w:t>
      </w:r>
      <w:r w:rsidR="00B83FC2" w:rsidRPr="00632C0F">
        <w:t>00</w:t>
      </w:r>
      <w:r w:rsidR="0002101D" w:rsidRPr="00632C0F">
        <w:t xml:space="preserve">, </w:t>
      </w:r>
      <w:r w:rsidR="00B83FC2" w:rsidRPr="00632C0F">
        <w:t xml:space="preserve">y para Patentes en $74.800, </w:t>
      </w:r>
      <w:r w:rsidR="0002101D" w:rsidRPr="00632C0F">
        <w:t>de a</w:t>
      </w:r>
      <w:r w:rsidR="006351E1" w:rsidRPr="00632C0F">
        <w:t xml:space="preserve">cuerdo a lo fijado en el Art. 179 </w:t>
      </w:r>
      <w:r w:rsidR="0002101D" w:rsidRPr="00632C0F">
        <w:t>de la Ley N°</w:t>
      </w:r>
      <w:r w:rsidR="009F50C7" w:rsidRPr="00632C0F">
        <w:t xml:space="preserve"> </w:t>
      </w:r>
      <w:r w:rsidR="0002101D" w:rsidRPr="00632C0F">
        <w:t>6</w:t>
      </w:r>
      <w:r w:rsidR="006351E1" w:rsidRPr="00632C0F">
        <w:t>506</w:t>
      </w:r>
      <w:r w:rsidR="0002101D" w:rsidRPr="00632C0F">
        <w:t xml:space="preserve"> (</w:t>
      </w:r>
      <w:r w:rsidR="006351E1" w:rsidRPr="00632C0F">
        <w:t>Ley Tarifaria para el año 2022</w:t>
      </w:r>
      <w:r w:rsidR="009F50C7" w:rsidRPr="00632C0F">
        <w:t>),</w:t>
      </w:r>
      <w:r w:rsidR="0002101D" w:rsidRPr="00632C0F">
        <w:t xml:space="preserve"> no pudiendo </w:t>
      </w:r>
      <w:r w:rsidR="006351E1" w:rsidRPr="00632C0F">
        <w:t xml:space="preserve">la Administración Gubernamental de Ingresos Públicos </w:t>
      </w:r>
      <w:r w:rsidR="0002101D" w:rsidRPr="00632C0F">
        <w:t xml:space="preserve">ejercer la facultad de condonar cuando las deudas lo superen. </w:t>
      </w:r>
    </w:p>
    <w:p w:rsidR="009F50C7" w:rsidRPr="00632C0F" w:rsidRDefault="009F50C7" w:rsidP="00632C0F"/>
    <w:p w:rsidR="00E563B2" w:rsidRPr="00632C0F" w:rsidRDefault="009F50C7" w:rsidP="00632C0F">
      <w:r w:rsidRPr="00632C0F">
        <w:tab/>
      </w:r>
      <w:r w:rsidR="00E563B2" w:rsidRPr="00632C0F">
        <w:t>Que en todas las circunstancias han intervenido las Direcciones Generales Atención Inmediata y de Rentas elaborando los respectivos informes técnicos que les compete.</w:t>
      </w:r>
    </w:p>
    <w:p w:rsidR="00773958" w:rsidRPr="00632C0F" w:rsidRDefault="00773958" w:rsidP="00632C0F">
      <w:pPr>
        <w:rPr>
          <w:lang w:val="es-MX"/>
        </w:rPr>
      </w:pPr>
      <w:r w:rsidRPr="00632C0F">
        <w:rPr>
          <w:lang w:val="es-MX"/>
        </w:rPr>
        <w:tab/>
      </w:r>
    </w:p>
    <w:p w:rsidR="000823FC" w:rsidRPr="00632C0F" w:rsidRDefault="000823FC" w:rsidP="00632C0F">
      <w:pPr>
        <w:ind w:firstLine="709"/>
        <w:rPr>
          <w:lang w:val="es-MX"/>
        </w:rPr>
      </w:pPr>
      <w:bookmarkStart w:id="0" w:name="DLey"/>
      <w:bookmarkEnd w:id="0"/>
      <w:r w:rsidRPr="00632C0F">
        <w:rPr>
          <w:lang w:val="es-MX"/>
        </w:rPr>
        <w:t xml:space="preserve">Por lo expuesto, esta Comisión de Presupuesto, Hacienda, Administración Financiera y Política Tributaria </w:t>
      </w:r>
      <w:r w:rsidR="006B1B1B" w:rsidRPr="00632C0F">
        <w:rPr>
          <w:lang w:val="es-MX"/>
        </w:rPr>
        <w:t xml:space="preserve">pone a consideración del Cuerpo </w:t>
      </w:r>
      <w:r w:rsidRPr="00632C0F">
        <w:rPr>
          <w:lang w:val="es-MX"/>
        </w:rPr>
        <w:t>la siguiente</w:t>
      </w:r>
    </w:p>
    <w:p w:rsidR="000823FC" w:rsidRPr="00632C0F" w:rsidRDefault="000823FC" w:rsidP="00632C0F">
      <w:pPr>
        <w:rPr>
          <w:lang w:val="es-MX"/>
        </w:rPr>
      </w:pPr>
      <w:r w:rsidRPr="00632C0F">
        <w:rPr>
          <w:lang w:val="es-MX"/>
        </w:rPr>
        <w:tab/>
      </w:r>
      <w:r w:rsidRPr="00632C0F">
        <w:rPr>
          <w:lang w:val="es-MX"/>
        </w:rPr>
        <w:tab/>
      </w:r>
      <w:r w:rsidRPr="00632C0F">
        <w:rPr>
          <w:lang w:val="es-MX"/>
        </w:rPr>
        <w:tab/>
      </w:r>
      <w:r w:rsidRPr="00632C0F">
        <w:rPr>
          <w:lang w:val="es-MX"/>
        </w:rPr>
        <w:tab/>
      </w:r>
    </w:p>
    <w:p w:rsidR="00773958" w:rsidRPr="00632C0F" w:rsidRDefault="00773958" w:rsidP="00632C0F">
      <w:pPr>
        <w:jc w:val="center"/>
        <w:rPr>
          <w:b/>
          <w:lang w:val="es-MX"/>
        </w:rPr>
      </w:pPr>
      <w:r w:rsidRPr="00632C0F">
        <w:rPr>
          <w:b/>
          <w:lang w:val="es-MX"/>
        </w:rPr>
        <w:t>LEY</w:t>
      </w:r>
    </w:p>
    <w:p w:rsidR="00B177FE" w:rsidRPr="00632C0F" w:rsidRDefault="00B177FE" w:rsidP="00632C0F">
      <w:pPr>
        <w:rPr>
          <w:lang w:val="es-MX"/>
        </w:rPr>
      </w:pPr>
    </w:p>
    <w:p w:rsidR="00B177FE" w:rsidRPr="00632C0F" w:rsidRDefault="00B177FE" w:rsidP="00632C0F">
      <w:pPr>
        <w:rPr>
          <w:lang w:val="es-MX"/>
        </w:rPr>
      </w:pPr>
    </w:p>
    <w:p w:rsidR="00773958" w:rsidRPr="00632C0F" w:rsidRDefault="00773958" w:rsidP="00632C0F">
      <w:r w:rsidRPr="00632C0F">
        <w:t xml:space="preserve">Articulo 1°.- </w:t>
      </w:r>
      <w:proofErr w:type="spellStart"/>
      <w:r w:rsidR="007E30DB" w:rsidRPr="00632C0F">
        <w:t>Homológanse</w:t>
      </w:r>
      <w:proofErr w:type="spellEnd"/>
      <w:r w:rsidR="007E30DB" w:rsidRPr="00632C0F">
        <w:t xml:space="preserve"> las condonaciones de deudas por Gravámenes Inmobiliarios y por Patentes sobre Vehículos en General, otorgadas por el Poder Ejecutivo, en virtud de lo dispuesto en el artículo 181 del Código Fiscal para el año 2022, mediante las Resoluciones que se consignan en el Anexo que forma parte integrante de la presente Ley.</w:t>
      </w:r>
    </w:p>
    <w:p w:rsidR="007E30DB" w:rsidRPr="00632C0F" w:rsidRDefault="007E30DB" w:rsidP="00632C0F"/>
    <w:p w:rsidR="00565C7A" w:rsidRPr="00632C0F" w:rsidRDefault="00773958" w:rsidP="00632C0F">
      <w:r w:rsidRPr="00632C0F">
        <w:t xml:space="preserve">Artículo 2°.- Comuníquese, </w:t>
      </w:r>
      <w:r w:rsidR="00D32CD5" w:rsidRPr="00632C0F">
        <w:t>etc.</w:t>
      </w:r>
    </w:p>
    <w:p w:rsidR="00565C7A" w:rsidRPr="00632C0F" w:rsidRDefault="00565C7A" w:rsidP="00632C0F">
      <w:pPr>
        <w:rPr>
          <w:b/>
        </w:rPr>
      </w:pPr>
    </w:p>
    <w:p w:rsidR="00D0135A" w:rsidRPr="00632C0F" w:rsidRDefault="00D0135A" w:rsidP="00632C0F">
      <w:pPr>
        <w:rPr>
          <w:lang w:val="es-MX"/>
        </w:rPr>
      </w:pPr>
      <w:r w:rsidRPr="00632C0F">
        <w:rPr>
          <w:lang w:val="es-MX"/>
        </w:rPr>
        <w:t>Sala de la Comisión,</w:t>
      </w: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D0135A" w:rsidRPr="00632C0F" w:rsidTr="00700932">
        <w:trPr>
          <w:trHeight w:val="1602"/>
        </w:trPr>
        <w:tc>
          <w:tcPr>
            <w:tcW w:w="4348" w:type="dxa"/>
            <w:vAlign w:val="bottom"/>
          </w:tcPr>
          <w:p w:rsidR="00D0135A" w:rsidRPr="00632C0F" w:rsidRDefault="00D0135A" w:rsidP="00632C0F">
            <w:pPr>
              <w:jc w:val="center"/>
              <w:rPr>
                <w:lang w:val="es-MX"/>
              </w:rPr>
            </w:pPr>
          </w:p>
        </w:tc>
        <w:tc>
          <w:tcPr>
            <w:tcW w:w="4348" w:type="dxa"/>
            <w:vAlign w:val="bottom"/>
          </w:tcPr>
          <w:p w:rsidR="00D0135A" w:rsidRPr="00632C0F" w:rsidRDefault="00D0135A" w:rsidP="00632C0F">
            <w:pPr>
              <w:jc w:val="center"/>
            </w:pPr>
            <w:r w:rsidRPr="00632C0F">
              <w:t>CLAUDIO  A ROMERO</w:t>
            </w:r>
          </w:p>
          <w:p w:rsidR="00D0135A" w:rsidRPr="00632C0F" w:rsidRDefault="00D0135A" w:rsidP="00632C0F">
            <w:pPr>
              <w:jc w:val="center"/>
              <w:rPr>
                <w:lang w:val="es-MX"/>
              </w:rPr>
            </w:pPr>
            <w:r w:rsidRPr="00632C0F">
              <w:t>PRESIDENTE</w:t>
            </w:r>
          </w:p>
        </w:tc>
      </w:tr>
      <w:tr w:rsidR="00D0135A" w:rsidRPr="00632C0F" w:rsidTr="00700932">
        <w:trPr>
          <w:trHeight w:val="2268"/>
        </w:trPr>
        <w:tc>
          <w:tcPr>
            <w:tcW w:w="4348" w:type="dxa"/>
            <w:vAlign w:val="bottom"/>
          </w:tcPr>
          <w:p w:rsidR="00D0135A" w:rsidRPr="00632C0F" w:rsidRDefault="00D0135A" w:rsidP="00632C0F">
            <w:pPr>
              <w:jc w:val="center"/>
            </w:pPr>
            <w:r w:rsidRPr="00632C0F">
              <w:lastRenderedPageBreak/>
              <w:t>ALEJANDRO AMOR</w:t>
            </w:r>
          </w:p>
          <w:p w:rsidR="00D0135A" w:rsidRPr="00632C0F" w:rsidRDefault="00D0135A" w:rsidP="00632C0F">
            <w:pPr>
              <w:jc w:val="center"/>
              <w:rPr>
                <w:lang w:val="es-MX"/>
              </w:rPr>
            </w:pPr>
            <w:r w:rsidRPr="00632C0F">
              <w:t>Vicepresidente 1°</w:t>
            </w:r>
          </w:p>
        </w:tc>
        <w:tc>
          <w:tcPr>
            <w:tcW w:w="4348" w:type="dxa"/>
            <w:vAlign w:val="bottom"/>
          </w:tcPr>
          <w:p w:rsidR="00D0135A" w:rsidRPr="00632C0F" w:rsidRDefault="00D0135A" w:rsidP="00632C0F">
            <w:pPr>
              <w:jc w:val="center"/>
            </w:pPr>
            <w:r w:rsidRPr="00632C0F">
              <w:t>ROBERTO GARCÍA MORITAN</w:t>
            </w:r>
          </w:p>
          <w:p w:rsidR="00D0135A" w:rsidRPr="00632C0F" w:rsidRDefault="00D0135A" w:rsidP="00632C0F">
            <w:pPr>
              <w:jc w:val="center"/>
              <w:rPr>
                <w:lang w:val="es-MX"/>
              </w:rPr>
            </w:pPr>
            <w:r w:rsidRPr="00632C0F">
              <w:t>Vicepresidente 2º</w:t>
            </w:r>
          </w:p>
        </w:tc>
      </w:tr>
      <w:tr w:rsidR="00D0135A" w:rsidRPr="00632C0F" w:rsidTr="00700932">
        <w:trPr>
          <w:trHeight w:val="2268"/>
        </w:trPr>
        <w:tc>
          <w:tcPr>
            <w:tcW w:w="4348" w:type="dxa"/>
            <w:vAlign w:val="bottom"/>
          </w:tcPr>
          <w:p w:rsidR="00D0135A" w:rsidRPr="00632C0F" w:rsidRDefault="00D0135A" w:rsidP="00632C0F">
            <w:pPr>
              <w:jc w:val="center"/>
              <w:rPr>
                <w:lang w:val="es-MX"/>
              </w:rPr>
            </w:pPr>
            <w:r w:rsidRPr="00632C0F">
              <w:t>JAVIER  ANDRADE</w:t>
            </w:r>
          </w:p>
        </w:tc>
        <w:tc>
          <w:tcPr>
            <w:tcW w:w="4348" w:type="dxa"/>
            <w:vAlign w:val="bottom"/>
          </w:tcPr>
          <w:p w:rsidR="00D0135A" w:rsidRPr="00632C0F" w:rsidRDefault="00D0135A" w:rsidP="00632C0F">
            <w:pPr>
              <w:jc w:val="center"/>
              <w:rPr>
                <w:lang w:val="es-MX"/>
              </w:rPr>
            </w:pPr>
            <w:r w:rsidRPr="00632C0F">
              <w:t>JUAN PABLO ARENAZA</w:t>
            </w:r>
          </w:p>
        </w:tc>
      </w:tr>
      <w:tr w:rsidR="00D0135A" w:rsidRPr="00632C0F" w:rsidTr="00700932">
        <w:trPr>
          <w:trHeight w:val="2268"/>
        </w:trPr>
        <w:tc>
          <w:tcPr>
            <w:tcW w:w="4348" w:type="dxa"/>
            <w:vAlign w:val="bottom"/>
          </w:tcPr>
          <w:p w:rsidR="00D0135A" w:rsidRPr="00632C0F" w:rsidRDefault="00D0135A" w:rsidP="00632C0F">
            <w:pPr>
              <w:jc w:val="center"/>
              <w:rPr>
                <w:lang w:val="es-MX"/>
              </w:rPr>
            </w:pPr>
            <w:r w:rsidRPr="00632C0F">
              <w:t>EUGENIO CASIELLES</w:t>
            </w:r>
          </w:p>
        </w:tc>
        <w:tc>
          <w:tcPr>
            <w:tcW w:w="4348" w:type="dxa"/>
            <w:vAlign w:val="bottom"/>
          </w:tcPr>
          <w:p w:rsidR="00D0135A" w:rsidRPr="00632C0F" w:rsidRDefault="00D0135A" w:rsidP="00632C0F">
            <w:pPr>
              <w:jc w:val="center"/>
              <w:rPr>
                <w:lang w:val="es-MX"/>
              </w:rPr>
            </w:pPr>
            <w:r w:rsidRPr="00632C0F">
              <w:t>ROY  CORTINA</w:t>
            </w:r>
          </w:p>
        </w:tc>
      </w:tr>
      <w:tr w:rsidR="00D0135A" w:rsidRPr="00632C0F" w:rsidTr="00700932">
        <w:trPr>
          <w:trHeight w:val="1364"/>
        </w:trPr>
        <w:tc>
          <w:tcPr>
            <w:tcW w:w="4348" w:type="dxa"/>
            <w:vAlign w:val="bottom"/>
          </w:tcPr>
          <w:p w:rsidR="00D0135A" w:rsidRPr="00632C0F" w:rsidRDefault="00D0135A" w:rsidP="00632C0F">
            <w:pPr>
              <w:jc w:val="center"/>
              <w:rPr>
                <w:lang w:val="es-MX"/>
              </w:rPr>
            </w:pPr>
            <w:r w:rsidRPr="00632C0F">
              <w:t>EMMANUEL  FERRARIO</w:t>
            </w:r>
          </w:p>
        </w:tc>
        <w:tc>
          <w:tcPr>
            <w:tcW w:w="4348" w:type="dxa"/>
            <w:vAlign w:val="bottom"/>
          </w:tcPr>
          <w:p w:rsidR="00D0135A" w:rsidRPr="00632C0F" w:rsidRDefault="00D0135A" w:rsidP="00632C0F">
            <w:pPr>
              <w:jc w:val="center"/>
              <w:rPr>
                <w:lang w:val="es-MX"/>
              </w:rPr>
            </w:pPr>
            <w:r w:rsidRPr="00632C0F">
              <w:t>CLAUDIO  FERREÑO</w:t>
            </w:r>
          </w:p>
        </w:tc>
      </w:tr>
      <w:tr w:rsidR="00D0135A" w:rsidRPr="00632C0F" w:rsidTr="00700932">
        <w:trPr>
          <w:trHeight w:val="2161"/>
        </w:trPr>
        <w:tc>
          <w:tcPr>
            <w:tcW w:w="4348" w:type="dxa"/>
            <w:vAlign w:val="bottom"/>
          </w:tcPr>
          <w:p w:rsidR="00D0135A" w:rsidRPr="00632C0F" w:rsidRDefault="00D0135A" w:rsidP="00632C0F">
            <w:pPr>
              <w:jc w:val="center"/>
              <w:rPr>
                <w:lang w:val="es-MX"/>
              </w:rPr>
            </w:pPr>
            <w:r w:rsidRPr="00632C0F">
              <w:t>NATALIA FIDEL</w:t>
            </w:r>
          </w:p>
        </w:tc>
        <w:tc>
          <w:tcPr>
            <w:tcW w:w="4348" w:type="dxa"/>
            <w:vAlign w:val="bottom"/>
          </w:tcPr>
          <w:p w:rsidR="00D0135A" w:rsidRPr="00632C0F" w:rsidRDefault="00D0135A" w:rsidP="00632C0F">
            <w:pPr>
              <w:jc w:val="center"/>
              <w:rPr>
                <w:lang w:val="es-MX"/>
              </w:rPr>
            </w:pPr>
            <w:r w:rsidRPr="00632C0F">
              <w:t>FACUNDO  del  GAISO</w:t>
            </w:r>
          </w:p>
        </w:tc>
      </w:tr>
      <w:tr w:rsidR="00D0135A" w:rsidRPr="00632C0F" w:rsidTr="00700932">
        <w:trPr>
          <w:trHeight w:val="2107"/>
        </w:trPr>
        <w:tc>
          <w:tcPr>
            <w:tcW w:w="4348" w:type="dxa"/>
            <w:vAlign w:val="bottom"/>
          </w:tcPr>
          <w:p w:rsidR="00D0135A" w:rsidRPr="00632C0F" w:rsidRDefault="00D0135A" w:rsidP="00632C0F">
            <w:pPr>
              <w:jc w:val="center"/>
            </w:pPr>
            <w:r w:rsidRPr="00632C0F">
              <w:t>ESTEBAN GARRIDO</w:t>
            </w:r>
          </w:p>
        </w:tc>
        <w:tc>
          <w:tcPr>
            <w:tcW w:w="4348" w:type="dxa"/>
            <w:vAlign w:val="bottom"/>
          </w:tcPr>
          <w:p w:rsidR="00D0135A" w:rsidRPr="00632C0F" w:rsidRDefault="00D0135A" w:rsidP="00632C0F">
            <w:pPr>
              <w:jc w:val="center"/>
            </w:pPr>
            <w:r w:rsidRPr="00632C0F">
              <w:t>MARCELO  GUOUMAN</w:t>
            </w:r>
          </w:p>
        </w:tc>
      </w:tr>
      <w:tr w:rsidR="00D0135A" w:rsidRPr="00632C0F" w:rsidTr="00700932">
        <w:trPr>
          <w:trHeight w:val="2122"/>
        </w:trPr>
        <w:tc>
          <w:tcPr>
            <w:tcW w:w="4348" w:type="dxa"/>
            <w:vAlign w:val="bottom"/>
          </w:tcPr>
          <w:p w:rsidR="00D0135A" w:rsidRPr="00632C0F" w:rsidRDefault="00D0135A" w:rsidP="00632C0F">
            <w:pPr>
              <w:jc w:val="center"/>
              <w:rPr>
                <w:lang w:val="es-MX"/>
              </w:rPr>
            </w:pPr>
            <w:r w:rsidRPr="00632C0F">
              <w:t>LUCIO  LAPEÑA</w:t>
            </w:r>
          </w:p>
        </w:tc>
        <w:tc>
          <w:tcPr>
            <w:tcW w:w="4348" w:type="dxa"/>
            <w:vAlign w:val="bottom"/>
          </w:tcPr>
          <w:p w:rsidR="00D0135A" w:rsidRPr="00632C0F" w:rsidRDefault="00D0135A" w:rsidP="00632C0F">
            <w:pPr>
              <w:jc w:val="center"/>
              <w:rPr>
                <w:lang w:val="es-MX"/>
              </w:rPr>
            </w:pPr>
            <w:r w:rsidRPr="00632C0F">
              <w:t>MATIAS LOPEZ</w:t>
            </w:r>
          </w:p>
        </w:tc>
      </w:tr>
      <w:tr w:rsidR="00D0135A" w:rsidRPr="00632C0F" w:rsidTr="00700932">
        <w:trPr>
          <w:trHeight w:val="2110"/>
        </w:trPr>
        <w:tc>
          <w:tcPr>
            <w:tcW w:w="4348" w:type="dxa"/>
            <w:vAlign w:val="bottom"/>
          </w:tcPr>
          <w:p w:rsidR="00D0135A" w:rsidRPr="00632C0F" w:rsidRDefault="00D0135A" w:rsidP="00632C0F">
            <w:pPr>
              <w:jc w:val="center"/>
              <w:rPr>
                <w:lang w:val="es-MX"/>
              </w:rPr>
            </w:pPr>
            <w:r w:rsidRPr="00632C0F">
              <w:lastRenderedPageBreak/>
              <w:t>RAMIRO  MARRA</w:t>
            </w:r>
          </w:p>
        </w:tc>
        <w:tc>
          <w:tcPr>
            <w:tcW w:w="4348" w:type="dxa"/>
            <w:vAlign w:val="bottom"/>
          </w:tcPr>
          <w:p w:rsidR="00D0135A" w:rsidRPr="00632C0F" w:rsidRDefault="00D0135A" w:rsidP="00632C0F">
            <w:pPr>
              <w:jc w:val="center"/>
              <w:rPr>
                <w:lang w:val="es-MX"/>
              </w:rPr>
            </w:pPr>
            <w:r w:rsidRPr="00632C0F">
              <w:t>PAOLA  MICHIELOTTO</w:t>
            </w:r>
          </w:p>
        </w:tc>
      </w:tr>
      <w:tr w:rsidR="00D0135A" w:rsidRPr="00632C0F" w:rsidTr="00700932">
        <w:trPr>
          <w:trHeight w:val="2126"/>
        </w:trPr>
        <w:tc>
          <w:tcPr>
            <w:tcW w:w="4348" w:type="dxa"/>
            <w:vAlign w:val="bottom"/>
          </w:tcPr>
          <w:p w:rsidR="00D0135A" w:rsidRPr="00632C0F" w:rsidRDefault="00D0135A" w:rsidP="00632C0F">
            <w:pPr>
              <w:jc w:val="center"/>
              <w:rPr>
                <w:lang w:val="es-MX"/>
              </w:rPr>
            </w:pPr>
            <w:r w:rsidRPr="00632C0F">
              <w:rPr>
                <w:szCs w:val="24"/>
              </w:rPr>
              <w:t>GUSTAVO  MOLA</w:t>
            </w:r>
          </w:p>
        </w:tc>
        <w:tc>
          <w:tcPr>
            <w:tcW w:w="4348" w:type="dxa"/>
            <w:vAlign w:val="bottom"/>
          </w:tcPr>
          <w:p w:rsidR="00D0135A" w:rsidRPr="00632C0F" w:rsidRDefault="00D0135A" w:rsidP="00632C0F">
            <w:pPr>
              <w:jc w:val="center"/>
              <w:rPr>
                <w:lang w:val="es-MX"/>
              </w:rPr>
            </w:pPr>
            <w:r w:rsidRPr="00632C0F">
              <w:rPr>
                <w:szCs w:val="24"/>
              </w:rPr>
              <w:t>CLAUDIA  NEIRA</w:t>
            </w:r>
          </w:p>
        </w:tc>
      </w:tr>
      <w:tr w:rsidR="00D0135A" w:rsidRPr="00632C0F" w:rsidTr="00700932">
        <w:trPr>
          <w:trHeight w:val="1831"/>
        </w:trPr>
        <w:tc>
          <w:tcPr>
            <w:tcW w:w="4348" w:type="dxa"/>
            <w:vAlign w:val="bottom"/>
          </w:tcPr>
          <w:p w:rsidR="00D0135A" w:rsidRPr="00632C0F" w:rsidRDefault="00D0135A" w:rsidP="00632C0F">
            <w:pPr>
              <w:jc w:val="center"/>
              <w:rPr>
                <w:lang w:val="es-MX"/>
              </w:rPr>
            </w:pPr>
            <w:r w:rsidRPr="00632C0F">
              <w:rPr>
                <w:szCs w:val="24"/>
              </w:rPr>
              <w:t>LUCIA  ROMANO</w:t>
            </w:r>
          </w:p>
        </w:tc>
        <w:tc>
          <w:tcPr>
            <w:tcW w:w="4348" w:type="dxa"/>
            <w:vAlign w:val="bottom"/>
          </w:tcPr>
          <w:p w:rsidR="00D0135A" w:rsidRPr="00632C0F" w:rsidRDefault="00D0135A" w:rsidP="00632C0F">
            <w:pPr>
              <w:jc w:val="center"/>
              <w:rPr>
                <w:lang w:val="es-MX"/>
              </w:rPr>
            </w:pPr>
            <w:r w:rsidRPr="00632C0F">
              <w:rPr>
                <w:szCs w:val="24"/>
              </w:rPr>
              <w:t>GIMENA  VILLAFRUELA</w:t>
            </w:r>
          </w:p>
        </w:tc>
      </w:tr>
      <w:tr w:rsidR="00D0135A" w:rsidRPr="00632C0F" w:rsidTr="00700932">
        <w:trPr>
          <w:trHeight w:val="1843"/>
        </w:trPr>
        <w:tc>
          <w:tcPr>
            <w:tcW w:w="4348" w:type="dxa"/>
            <w:vAlign w:val="bottom"/>
          </w:tcPr>
          <w:p w:rsidR="00D0135A" w:rsidRPr="00632C0F" w:rsidRDefault="00D0135A" w:rsidP="00632C0F">
            <w:pPr>
              <w:jc w:val="center"/>
              <w:rPr>
                <w:szCs w:val="24"/>
              </w:rPr>
            </w:pPr>
            <w:r w:rsidRPr="00632C0F">
              <w:rPr>
                <w:szCs w:val="24"/>
              </w:rPr>
              <w:t>FRANCO  VITALI</w:t>
            </w:r>
          </w:p>
        </w:tc>
        <w:tc>
          <w:tcPr>
            <w:tcW w:w="4348" w:type="dxa"/>
            <w:vAlign w:val="bottom"/>
          </w:tcPr>
          <w:p w:rsidR="00D0135A" w:rsidRPr="00632C0F" w:rsidRDefault="00D0135A" w:rsidP="00632C0F">
            <w:pPr>
              <w:jc w:val="center"/>
              <w:rPr>
                <w:szCs w:val="24"/>
              </w:rPr>
            </w:pPr>
            <w:r w:rsidRPr="00632C0F">
              <w:rPr>
                <w:szCs w:val="24"/>
              </w:rPr>
              <w:t>DIEGO  WECK</w:t>
            </w:r>
          </w:p>
        </w:tc>
      </w:tr>
    </w:tbl>
    <w:p w:rsidR="00D0135A" w:rsidRPr="00632C0F" w:rsidRDefault="00D0135A" w:rsidP="00632C0F">
      <w:pPr>
        <w:rPr>
          <w:b/>
        </w:rPr>
      </w:pPr>
    </w:p>
    <w:p w:rsidR="00D0135A" w:rsidRPr="00632C0F" w:rsidRDefault="00D0135A" w:rsidP="00632C0F">
      <w:pPr>
        <w:jc w:val="center"/>
        <w:rPr>
          <w:b/>
        </w:rPr>
        <w:sectPr w:rsidR="00D0135A" w:rsidRPr="00632C0F" w:rsidSect="00D0135A">
          <w:headerReference w:type="default" r:id="rId7"/>
          <w:footerReference w:type="default" r:id="rId8"/>
          <w:pgSz w:w="12242" w:h="20163" w:code="5"/>
          <w:pgMar w:top="3686" w:right="851" w:bottom="1418" w:left="2268" w:header="720" w:footer="720" w:gutter="0"/>
          <w:cols w:space="720"/>
          <w:docGrid w:linePitch="326"/>
        </w:sectPr>
      </w:pPr>
    </w:p>
    <w:p w:rsidR="007E30DB" w:rsidRPr="00632C0F" w:rsidRDefault="007E30DB" w:rsidP="00632C0F">
      <w:pPr>
        <w:jc w:val="center"/>
        <w:rPr>
          <w:b/>
        </w:rPr>
      </w:pPr>
      <w:r w:rsidRPr="00632C0F">
        <w:rPr>
          <w:b/>
        </w:rPr>
        <w:lastRenderedPageBreak/>
        <w:t>ANEXO</w:t>
      </w:r>
    </w:p>
    <w:p w:rsidR="007E30DB" w:rsidRPr="00632C0F" w:rsidRDefault="007E30DB" w:rsidP="00632C0F">
      <w:pPr>
        <w:jc w:val="center"/>
        <w:rPr>
          <w:b/>
        </w:rPr>
      </w:pPr>
    </w:p>
    <w:tbl>
      <w:tblPr>
        <w:tblStyle w:val="Tablaconcuadrcula"/>
        <w:tblW w:w="0" w:type="auto"/>
        <w:tblLayout w:type="fixed"/>
        <w:tblLook w:val="04A0"/>
      </w:tblPr>
      <w:tblGrid>
        <w:gridCol w:w="3617"/>
        <w:gridCol w:w="3012"/>
        <w:gridCol w:w="1701"/>
        <w:gridCol w:w="1559"/>
        <w:gridCol w:w="2552"/>
        <w:gridCol w:w="1559"/>
      </w:tblGrid>
      <w:tr w:rsidR="007E30DB" w:rsidRPr="00632C0F" w:rsidTr="007E30DB">
        <w:tc>
          <w:tcPr>
            <w:tcW w:w="3617" w:type="dxa"/>
          </w:tcPr>
          <w:p w:rsidR="007E30DB" w:rsidRPr="00632C0F" w:rsidRDefault="007E30DB" w:rsidP="00632C0F">
            <w:pPr>
              <w:jc w:val="center"/>
              <w:rPr>
                <w:b/>
              </w:rPr>
            </w:pPr>
            <w:r w:rsidRPr="00632C0F">
              <w:rPr>
                <w:b/>
              </w:rPr>
              <w:t>ACTUACIÓN</w:t>
            </w:r>
          </w:p>
        </w:tc>
        <w:tc>
          <w:tcPr>
            <w:tcW w:w="3012" w:type="dxa"/>
          </w:tcPr>
          <w:p w:rsidR="007E30DB" w:rsidRPr="00632C0F" w:rsidRDefault="007E30DB" w:rsidP="00632C0F">
            <w:pPr>
              <w:jc w:val="center"/>
              <w:rPr>
                <w:b/>
              </w:rPr>
            </w:pPr>
            <w:r w:rsidRPr="00632C0F">
              <w:rPr>
                <w:b/>
              </w:rPr>
              <w:t>TITULAR</w:t>
            </w:r>
          </w:p>
        </w:tc>
        <w:tc>
          <w:tcPr>
            <w:tcW w:w="1701" w:type="dxa"/>
          </w:tcPr>
          <w:p w:rsidR="007E30DB" w:rsidRPr="00632C0F" w:rsidRDefault="007E30DB" w:rsidP="00632C0F">
            <w:pPr>
              <w:jc w:val="center"/>
              <w:rPr>
                <w:b/>
              </w:rPr>
            </w:pPr>
            <w:r w:rsidRPr="00632C0F">
              <w:rPr>
                <w:b/>
              </w:rPr>
              <w:t>TRIBUTO</w:t>
            </w:r>
          </w:p>
        </w:tc>
        <w:tc>
          <w:tcPr>
            <w:tcW w:w="1559" w:type="dxa"/>
          </w:tcPr>
          <w:p w:rsidR="007E30DB" w:rsidRPr="00632C0F" w:rsidRDefault="007E30DB" w:rsidP="00632C0F">
            <w:pPr>
              <w:jc w:val="center"/>
              <w:rPr>
                <w:b/>
              </w:rPr>
            </w:pPr>
            <w:r w:rsidRPr="00632C0F">
              <w:rPr>
                <w:b/>
              </w:rPr>
              <w:t>NÚMERO</w:t>
            </w:r>
          </w:p>
        </w:tc>
        <w:tc>
          <w:tcPr>
            <w:tcW w:w="2552" w:type="dxa"/>
          </w:tcPr>
          <w:p w:rsidR="007E30DB" w:rsidRPr="00632C0F" w:rsidRDefault="007E30DB" w:rsidP="00632C0F">
            <w:pPr>
              <w:jc w:val="center"/>
              <w:rPr>
                <w:b/>
              </w:rPr>
            </w:pPr>
            <w:r w:rsidRPr="00632C0F">
              <w:rPr>
                <w:b/>
              </w:rPr>
              <w:t>RESOLUCIÓN Nº</w:t>
            </w:r>
          </w:p>
        </w:tc>
        <w:tc>
          <w:tcPr>
            <w:tcW w:w="1559" w:type="dxa"/>
          </w:tcPr>
          <w:p w:rsidR="007E30DB" w:rsidRPr="00632C0F" w:rsidRDefault="007E30DB" w:rsidP="00632C0F">
            <w:pPr>
              <w:jc w:val="center"/>
              <w:rPr>
                <w:b/>
              </w:rPr>
            </w:pPr>
            <w:r w:rsidRPr="00632C0F">
              <w:rPr>
                <w:b/>
              </w:rPr>
              <w:t>IMPORTE</w:t>
            </w:r>
          </w:p>
        </w:tc>
      </w:tr>
      <w:tr w:rsidR="007E30DB" w:rsidRPr="00632C0F" w:rsidTr="007E30DB">
        <w:tc>
          <w:tcPr>
            <w:tcW w:w="3617" w:type="dxa"/>
          </w:tcPr>
          <w:p w:rsidR="007E30DB" w:rsidRPr="00632C0F" w:rsidRDefault="007E30DB" w:rsidP="00632C0F">
            <w:r w:rsidRPr="00632C0F">
              <w:t>E.E.32642765/GCABA/DGR/2021</w:t>
            </w:r>
          </w:p>
        </w:tc>
        <w:tc>
          <w:tcPr>
            <w:tcW w:w="3012" w:type="dxa"/>
          </w:tcPr>
          <w:p w:rsidR="007E30DB" w:rsidRPr="00632C0F" w:rsidRDefault="007E30DB" w:rsidP="00632C0F">
            <w:r w:rsidRPr="00632C0F">
              <w:t xml:space="preserve">Camila Belén </w:t>
            </w:r>
            <w:proofErr w:type="spellStart"/>
            <w:r w:rsidRPr="00632C0F">
              <w:t>Barbugli</w:t>
            </w:r>
            <w:proofErr w:type="spellEnd"/>
            <w:r w:rsidRPr="00632C0F">
              <w:t xml:space="preserve"> DNI:42.567.477</w:t>
            </w:r>
          </w:p>
        </w:tc>
        <w:tc>
          <w:tcPr>
            <w:tcW w:w="1701" w:type="dxa"/>
          </w:tcPr>
          <w:p w:rsidR="007E30DB" w:rsidRPr="00632C0F" w:rsidRDefault="007E30DB" w:rsidP="00632C0F">
            <w:r w:rsidRPr="00632C0F">
              <w:t>Gravámenes Inmobiliarios</w:t>
            </w:r>
          </w:p>
        </w:tc>
        <w:tc>
          <w:tcPr>
            <w:tcW w:w="1559" w:type="dxa"/>
          </w:tcPr>
          <w:p w:rsidR="007E30DB" w:rsidRPr="00632C0F" w:rsidRDefault="007E30DB" w:rsidP="00632C0F">
            <w:r w:rsidRPr="00632C0F">
              <w:t>3532888</w:t>
            </w:r>
          </w:p>
        </w:tc>
        <w:tc>
          <w:tcPr>
            <w:tcW w:w="2552" w:type="dxa"/>
          </w:tcPr>
          <w:p w:rsidR="007E30DB" w:rsidRPr="00632C0F" w:rsidRDefault="007E30DB" w:rsidP="00632C0F">
            <w:r w:rsidRPr="00632C0F">
              <w:t>49/GCABA/AGIP/22</w:t>
            </w:r>
          </w:p>
        </w:tc>
        <w:tc>
          <w:tcPr>
            <w:tcW w:w="1559" w:type="dxa"/>
          </w:tcPr>
          <w:p w:rsidR="007E30DB" w:rsidRPr="00632C0F" w:rsidRDefault="007E30DB" w:rsidP="00632C0F">
            <w:pPr>
              <w:jc w:val="right"/>
            </w:pPr>
            <w:r w:rsidRPr="00632C0F">
              <w:t>$88.390,06</w:t>
            </w:r>
          </w:p>
        </w:tc>
      </w:tr>
      <w:tr w:rsidR="007E30DB" w:rsidRPr="00632C0F" w:rsidTr="007E30DB">
        <w:tc>
          <w:tcPr>
            <w:tcW w:w="3617" w:type="dxa"/>
          </w:tcPr>
          <w:p w:rsidR="007E30DB" w:rsidRPr="00632C0F" w:rsidRDefault="007E30DB" w:rsidP="00632C0F">
            <w:r w:rsidRPr="00632C0F">
              <w:t>E.E.18615850/GCABA/DGR/2021</w:t>
            </w:r>
          </w:p>
        </w:tc>
        <w:tc>
          <w:tcPr>
            <w:tcW w:w="3012" w:type="dxa"/>
          </w:tcPr>
          <w:p w:rsidR="007E30DB" w:rsidRPr="00632C0F" w:rsidRDefault="007E30DB" w:rsidP="00632C0F">
            <w:r w:rsidRPr="00632C0F">
              <w:t>José Emilio Ibarra DNI:16.007.309</w:t>
            </w:r>
          </w:p>
        </w:tc>
        <w:tc>
          <w:tcPr>
            <w:tcW w:w="1701" w:type="dxa"/>
          </w:tcPr>
          <w:p w:rsidR="007E30DB" w:rsidRPr="00632C0F" w:rsidRDefault="007E30DB" w:rsidP="00632C0F">
            <w:r w:rsidRPr="00632C0F">
              <w:t>Gravámenes Inmobiliarios</w:t>
            </w:r>
          </w:p>
        </w:tc>
        <w:tc>
          <w:tcPr>
            <w:tcW w:w="1559" w:type="dxa"/>
          </w:tcPr>
          <w:p w:rsidR="007E30DB" w:rsidRPr="00632C0F" w:rsidRDefault="007E30DB" w:rsidP="00632C0F">
            <w:r w:rsidRPr="00632C0F">
              <w:t>1950091</w:t>
            </w:r>
          </w:p>
        </w:tc>
        <w:tc>
          <w:tcPr>
            <w:tcW w:w="2552" w:type="dxa"/>
          </w:tcPr>
          <w:p w:rsidR="007E30DB" w:rsidRPr="00632C0F" w:rsidRDefault="007E30DB" w:rsidP="00632C0F">
            <w:r w:rsidRPr="00632C0F">
              <w:t>66/GCABA/AGIP/22</w:t>
            </w:r>
          </w:p>
        </w:tc>
        <w:tc>
          <w:tcPr>
            <w:tcW w:w="1559" w:type="dxa"/>
          </w:tcPr>
          <w:p w:rsidR="007E30DB" w:rsidRPr="00632C0F" w:rsidRDefault="007E30DB" w:rsidP="00632C0F">
            <w:pPr>
              <w:jc w:val="right"/>
            </w:pPr>
            <w:r w:rsidRPr="00632C0F">
              <w:t>$22.084,30</w:t>
            </w:r>
          </w:p>
        </w:tc>
      </w:tr>
      <w:tr w:rsidR="007E30DB" w:rsidRPr="00632C0F" w:rsidTr="007E30DB">
        <w:tc>
          <w:tcPr>
            <w:tcW w:w="3617" w:type="dxa"/>
          </w:tcPr>
          <w:p w:rsidR="007E30DB" w:rsidRPr="00632C0F" w:rsidRDefault="007E30DB" w:rsidP="00632C0F">
            <w:r w:rsidRPr="00632C0F">
              <w:t>E.E.22074831/GCABA/DGR/2021</w:t>
            </w:r>
          </w:p>
        </w:tc>
        <w:tc>
          <w:tcPr>
            <w:tcW w:w="3012" w:type="dxa"/>
          </w:tcPr>
          <w:p w:rsidR="007E30DB" w:rsidRPr="00632C0F" w:rsidRDefault="007E30DB" w:rsidP="00632C0F">
            <w:proofErr w:type="spellStart"/>
            <w:r w:rsidRPr="00632C0F">
              <w:t>Loreley</w:t>
            </w:r>
            <w:proofErr w:type="spellEnd"/>
            <w:r w:rsidRPr="00632C0F">
              <w:t xml:space="preserve"> Marcelina Precedo </w:t>
            </w:r>
            <w:proofErr w:type="spellStart"/>
            <w:r w:rsidRPr="00632C0F">
              <w:t>Repetto</w:t>
            </w:r>
            <w:proofErr w:type="spellEnd"/>
            <w:r w:rsidRPr="00632C0F">
              <w:t xml:space="preserve"> DNI:18.780.717</w:t>
            </w:r>
          </w:p>
        </w:tc>
        <w:tc>
          <w:tcPr>
            <w:tcW w:w="1701" w:type="dxa"/>
          </w:tcPr>
          <w:p w:rsidR="007E30DB" w:rsidRPr="00632C0F" w:rsidRDefault="007E30DB" w:rsidP="00632C0F">
            <w:r w:rsidRPr="00632C0F">
              <w:t>Patentes sobre Vehículos en General</w:t>
            </w:r>
          </w:p>
        </w:tc>
        <w:tc>
          <w:tcPr>
            <w:tcW w:w="1559" w:type="dxa"/>
          </w:tcPr>
          <w:p w:rsidR="007E30DB" w:rsidRPr="00632C0F" w:rsidRDefault="007E30DB" w:rsidP="00632C0F">
            <w:r w:rsidRPr="00632C0F">
              <w:t>EVI113</w:t>
            </w:r>
          </w:p>
        </w:tc>
        <w:tc>
          <w:tcPr>
            <w:tcW w:w="2552" w:type="dxa"/>
          </w:tcPr>
          <w:p w:rsidR="007E30DB" w:rsidRPr="00632C0F" w:rsidRDefault="007E30DB" w:rsidP="00632C0F">
            <w:r w:rsidRPr="00632C0F">
              <w:t>73/GCABA/AGIP/22</w:t>
            </w:r>
          </w:p>
        </w:tc>
        <w:tc>
          <w:tcPr>
            <w:tcW w:w="1559" w:type="dxa"/>
          </w:tcPr>
          <w:p w:rsidR="007E30DB" w:rsidRPr="00632C0F" w:rsidRDefault="007E30DB" w:rsidP="00632C0F">
            <w:pPr>
              <w:jc w:val="right"/>
            </w:pPr>
            <w:r w:rsidRPr="00632C0F">
              <w:t>$56.458,31</w:t>
            </w:r>
          </w:p>
        </w:tc>
      </w:tr>
      <w:tr w:rsidR="007E30DB" w:rsidRPr="00632C0F" w:rsidTr="007E30DB">
        <w:tc>
          <w:tcPr>
            <w:tcW w:w="3617" w:type="dxa"/>
          </w:tcPr>
          <w:p w:rsidR="007E30DB" w:rsidRPr="00632C0F" w:rsidRDefault="007E30DB" w:rsidP="00632C0F">
            <w:r w:rsidRPr="00632C0F">
              <w:t>E.E.31557491/GCABA/DGR/2019</w:t>
            </w:r>
          </w:p>
        </w:tc>
        <w:tc>
          <w:tcPr>
            <w:tcW w:w="3012" w:type="dxa"/>
          </w:tcPr>
          <w:p w:rsidR="007E30DB" w:rsidRPr="00632C0F" w:rsidRDefault="007E30DB" w:rsidP="00632C0F">
            <w:r w:rsidRPr="00632C0F">
              <w:t>Marcelo Alejandro Araujo DNI:23.949.609</w:t>
            </w:r>
          </w:p>
        </w:tc>
        <w:tc>
          <w:tcPr>
            <w:tcW w:w="1701" w:type="dxa"/>
          </w:tcPr>
          <w:p w:rsidR="007E30DB" w:rsidRPr="00632C0F" w:rsidRDefault="007E30DB" w:rsidP="00632C0F">
            <w:r w:rsidRPr="00632C0F">
              <w:t>Gravámenes Inmobiliarios</w:t>
            </w:r>
          </w:p>
        </w:tc>
        <w:tc>
          <w:tcPr>
            <w:tcW w:w="1559" w:type="dxa"/>
          </w:tcPr>
          <w:p w:rsidR="007E30DB" w:rsidRPr="00632C0F" w:rsidRDefault="007E30DB" w:rsidP="00632C0F">
            <w:r w:rsidRPr="00632C0F">
              <w:t>1045314</w:t>
            </w:r>
          </w:p>
        </w:tc>
        <w:tc>
          <w:tcPr>
            <w:tcW w:w="2552" w:type="dxa"/>
          </w:tcPr>
          <w:p w:rsidR="007E30DB" w:rsidRPr="00632C0F" w:rsidRDefault="007E30DB" w:rsidP="00632C0F">
            <w:r w:rsidRPr="00632C0F">
              <w:t>85/GCABA/AGIP/22</w:t>
            </w:r>
          </w:p>
        </w:tc>
        <w:tc>
          <w:tcPr>
            <w:tcW w:w="1559" w:type="dxa"/>
          </w:tcPr>
          <w:p w:rsidR="007E30DB" w:rsidRPr="00632C0F" w:rsidRDefault="007E30DB" w:rsidP="00632C0F">
            <w:pPr>
              <w:jc w:val="right"/>
            </w:pPr>
            <w:r w:rsidRPr="00632C0F">
              <w:t>$23.251,96</w:t>
            </w:r>
          </w:p>
        </w:tc>
      </w:tr>
      <w:tr w:rsidR="007E30DB" w:rsidRPr="00632C0F" w:rsidTr="007E30DB">
        <w:tc>
          <w:tcPr>
            <w:tcW w:w="3617" w:type="dxa"/>
          </w:tcPr>
          <w:p w:rsidR="007E30DB" w:rsidRPr="00632C0F" w:rsidRDefault="007E30DB" w:rsidP="00632C0F">
            <w:r w:rsidRPr="00632C0F">
              <w:t>E.E.8706243/GCABA/DGR/20210</w:t>
            </w:r>
          </w:p>
        </w:tc>
        <w:tc>
          <w:tcPr>
            <w:tcW w:w="3012" w:type="dxa"/>
          </w:tcPr>
          <w:p w:rsidR="007E30DB" w:rsidRPr="00632C0F" w:rsidRDefault="007E30DB" w:rsidP="00632C0F">
            <w:r w:rsidRPr="00632C0F">
              <w:t xml:space="preserve">Marcelo Manuel </w:t>
            </w:r>
            <w:proofErr w:type="spellStart"/>
            <w:r w:rsidRPr="00632C0F">
              <w:t>Nazardin</w:t>
            </w:r>
            <w:proofErr w:type="spellEnd"/>
            <w:r w:rsidRPr="00632C0F">
              <w:t xml:space="preserve"> DNI:10.962.938</w:t>
            </w:r>
          </w:p>
        </w:tc>
        <w:tc>
          <w:tcPr>
            <w:tcW w:w="1701" w:type="dxa"/>
          </w:tcPr>
          <w:p w:rsidR="007E30DB" w:rsidRPr="00632C0F" w:rsidRDefault="007E30DB" w:rsidP="00632C0F">
            <w:r w:rsidRPr="00632C0F">
              <w:t>Gravámenes Inmobiliarios</w:t>
            </w:r>
          </w:p>
        </w:tc>
        <w:tc>
          <w:tcPr>
            <w:tcW w:w="1559" w:type="dxa"/>
          </w:tcPr>
          <w:p w:rsidR="007E30DB" w:rsidRPr="00632C0F" w:rsidRDefault="007E30DB" w:rsidP="00632C0F">
            <w:r w:rsidRPr="00632C0F">
              <w:t>1514280</w:t>
            </w:r>
          </w:p>
        </w:tc>
        <w:tc>
          <w:tcPr>
            <w:tcW w:w="2552" w:type="dxa"/>
          </w:tcPr>
          <w:p w:rsidR="007E30DB" w:rsidRPr="00632C0F" w:rsidRDefault="007E30DB" w:rsidP="00632C0F">
            <w:r w:rsidRPr="00632C0F">
              <w:t>94/GCABA/AGIP/22</w:t>
            </w:r>
          </w:p>
        </w:tc>
        <w:tc>
          <w:tcPr>
            <w:tcW w:w="1559" w:type="dxa"/>
          </w:tcPr>
          <w:p w:rsidR="007E30DB" w:rsidRPr="00632C0F" w:rsidRDefault="007E30DB" w:rsidP="00632C0F">
            <w:pPr>
              <w:jc w:val="right"/>
            </w:pPr>
            <w:r w:rsidRPr="00632C0F">
              <w:t>$42.498,89</w:t>
            </w:r>
          </w:p>
        </w:tc>
      </w:tr>
      <w:tr w:rsidR="007E30DB" w:rsidRPr="00632C0F" w:rsidTr="007E30DB">
        <w:tc>
          <w:tcPr>
            <w:tcW w:w="3617" w:type="dxa"/>
          </w:tcPr>
          <w:p w:rsidR="007E30DB" w:rsidRPr="00632C0F" w:rsidRDefault="007E30DB" w:rsidP="00632C0F">
            <w:r w:rsidRPr="00632C0F">
              <w:t>E.E.36431274/GCABA/DGR/2021</w:t>
            </w:r>
          </w:p>
        </w:tc>
        <w:tc>
          <w:tcPr>
            <w:tcW w:w="3012" w:type="dxa"/>
          </w:tcPr>
          <w:p w:rsidR="007E30DB" w:rsidRPr="00632C0F" w:rsidRDefault="007E30DB" w:rsidP="00632C0F">
            <w:r w:rsidRPr="00632C0F">
              <w:t xml:space="preserve">Oscar Cesar </w:t>
            </w:r>
            <w:proofErr w:type="spellStart"/>
            <w:r w:rsidRPr="00632C0F">
              <w:t>Bossi</w:t>
            </w:r>
            <w:proofErr w:type="spellEnd"/>
            <w:r w:rsidRPr="00632C0F">
              <w:t xml:space="preserve"> DNI:4.555.891</w:t>
            </w:r>
          </w:p>
        </w:tc>
        <w:tc>
          <w:tcPr>
            <w:tcW w:w="1701" w:type="dxa"/>
          </w:tcPr>
          <w:p w:rsidR="007E30DB" w:rsidRPr="00632C0F" w:rsidRDefault="007E30DB" w:rsidP="00632C0F">
            <w:r w:rsidRPr="00632C0F">
              <w:t>Gravámenes Inmobiliarios</w:t>
            </w:r>
          </w:p>
        </w:tc>
        <w:tc>
          <w:tcPr>
            <w:tcW w:w="1559" w:type="dxa"/>
          </w:tcPr>
          <w:p w:rsidR="007E30DB" w:rsidRPr="00632C0F" w:rsidRDefault="007E30DB" w:rsidP="00632C0F">
            <w:r w:rsidRPr="00632C0F">
              <w:t>1278911</w:t>
            </w:r>
          </w:p>
        </w:tc>
        <w:tc>
          <w:tcPr>
            <w:tcW w:w="2552" w:type="dxa"/>
          </w:tcPr>
          <w:p w:rsidR="007E30DB" w:rsidRPr="00632C0F" w:rsidRDefault="007E30DB" w:rsidP="00632C0F">
            <w:r w:rsidRPr="00632C0F">
              <w:t>95/GCABA/AGIP/22</w:t>
            </w:r>
          </w:p>
        </w:tc>
        <w:tc>
          <w:tcPr>
            <w:tcW w:w="1559" w:type="dxa"/>
          </w:tcPr>
          <w:p w:rsidR="007E30DB" w:rsidRPr="00632C0F" w:rsidRDefault="007E30DB" w:rsidP="00632C0F">
            <w:pPr>
              <w:jc w:val="right"/>
            </w:pPr>
            <w:r w:rsidRPr="00632C0F">
              <w:t>$62.624,97</w:t>
            </w:r>
          </w:p>
        </w:tc>
      </w:tr>
      <w:tr w:rsidR="007E30DB" w:rsidRPr="00632C0F" w:rsidTr="007E30DB">
        <w:tc>
          <w:tcPr>
            <w:tcW w:w="3617" w:type="dxa"/>
          </w:tcPr>
          <w:p w:rsidR="007E30DB" w:rsidRPr="00632C0F" w:rsidRDefault="007E30DB" w:rsidP="00632C0F">
            <w:r w:rsidRPr="00632C0F">
              <w:t>E.E.20983353/GCABA/DGR/2021</w:t>
            </w:r>
          </w:p>
        </w:tc>
        <w:tc>
          <w:tcPr>
            <w:tcW w:w="3012" w:type="dxa"/>
          </w:tcPr>
          <w:p w:rsidR="007E30DB" w:rsidRPr="00632C0F" w:rsidRDefault="007E30DB" w:rsidP="00632C0F">
            <w:r w:rsidRPr="00632C0F">
              <w:t xml:space="preserve">Jacobo Ezequiel </w:t>
            </w:r>
            <w:proofErr w:type="spellStart"/>
            <w:r w:rsidRPr="00632C0F">
              <w:t>Shammah</w:t>
            </w:r>
            <w:proofErr w:type="spellEnd"/>
            <w:r w:rsidRPr="00632C0F">
              <w:t xml:space="preserve"> DNI:23.251.262</w:t>
            </w:r>
          </w:p>
        </w:tc>
        <w:tc>
          <w:tcPr>
            <w:tcW w:w="1701" w:type="dxa"/>
          </w:tcPr>
          <w:p w:rsidR="007E30DB" w:rsidRPr="00632C0F" w:rsidRDefault="007E30DB" w:rsidP="00632C0F">
            <w:r w:rsidRPr="00632C0F">
              <w:t>Gravámenes Inmobiliarios</w:t>
            </w:r>
          </w:p>
        </w:tc>
        <w:tc>
          <w:tcPr>
            <w:tcW w:w="1559" w:type="dxa"/>
          </w:tcPr>
          <w:p w:rsidR="007E30DB" w:rsidRPr="00632C0F" w:rsidRDefault="007E30DB" w:rsidP="00632C0F">
            <w:r w:rsidRPr="00632C0F">
              <w:t>1036217</w:t>
            </w:r>
          </w:p>
        </w:tc>
        <w:tc>
          <w:tcPr>
            <w:tcW w:w="2552" w:type="dxa"/>
          </w:tcPr>
          <w:p w:rsidR="007E30DB" w:rsidRPr="00632C0F" w:rsidRDefault="007E30DB" w:rsidP="00632C0F">
            <w:r w:rsidRPr="00632C0F">
              <w:t>96/GCABA/AGIP/22</w:t>
            </w:r>
          </w:p>
        </w:tc>
        <w:tc>
          <w:tcPr>
            <w:tcW w:w="1559" w:type="dxa"/>
          </w:tcPr>
          <w:p w:rsidR="007E30DB" w:rsidRPr="00632C0F" w:rsidRDefault="007E30DB" w:rsidP="00632C0F">
            <w:pPr>
              <w:jc w:val="right"/>
            </w:pPr>
            <w:r w:rsidRPr="00632C0F">
              <w:t>$50.552,37</w:t>
            </w:r>
          </w:p>
        </w:tc>
      </w:tr>
    </w:tbl>
    <w:p w:rsidR="00CC5CDE" w:rsidRPr="00632C0F" w:rsidRDefault="00CC5CDE" w:rsidP="00632C0F">
      <w:pPr>
        <w:rPr>
          <w:lang w:val="es-MX"/>
        </w:rPr>
      </w:pPr>
    </w:p>
    <w:sectPr w:rsidR="00CC5CDE" w:rsidRPr="00632C0F" w:rsidSect="00D0135A">
      <w:pgSz w:w="20163" w:h="12242" w:orient="landscape" w:code="5"/>
      <w:pgMar w:top="2835" w:right="3686" w:bottom="851" w:left="141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50C7" w:rsidRDefault="009F50C7">
      <w:r>
        <w:separator/>
      </w:r>
    </w:p>
  </w:endnote>
  <w:endnote w:type="continuationSeparator" w:id="1">
    <w:p w:rsidR="009F50C7" w:rsidRDefault="009F50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C7" w:rsidRPr="00AD62BF" w:rsidRDefault="009F50C7">
    <w:pPr>
      <w:pStyle w:val="Piedepgina"/>
      <w:rPr>
        <w:color w:val="333333"/>
        <w:sz w:val="20"/>
      </w:rPr>
    </w:pPr>
    <w:bookmarkStart w:id="1" w:name="Despacho"/>
    <w:bookmarkEnd w:id="1"/>
  </w:p>
  <w:p w:rsidR="009F50C7" w:rsidRPr="00AD62BF" w:rsidRDefault="009F50C7">
    <w:pPr>
      <w:pStyle w:val="Piedepgina"/>
      <w:rPr>
        <w:color w:val="333333"/>
        <w:sz w:val="20"/>
      </w:rPr>
    </w:pPr>
    <w:r w:rsidRPr="00AD62BF">
      <w:rPr>
        <w:color w:val="333333"/>
        <w:sz w:val="20"/>
      </w:rPr>
      <w:t xml:space="preserve">Último cambio: </w:t>
    </w:r>
    <w:fldSimple w:instr=" SAVEDATE  \* MERGEFORMAT ">
      <w:r w:rsidR="00E572EE" w:rsidRPr="00E572EE">
        <w:rPr>
          <w:noProof/>
          <w:color w:val="333333"/>
          <w:sz w:val="20"/>
        </w:rPr>
        <w:t>20/10/2022 14:34:00</w:t>
      </w:r>
    </w:fldSimple>
    <w:r w:rsidRPr="00AD62BF">
      <w:rPr>
        <w:color w:val="333333"/>
        <w:sz w:val="20"/>
      </w:rPr>
      <w:t xml:space="preserve">  -  Cantidad de caracteres: </w:t>
    </w:r>
    <w:fldSimple w:instr=" NUMCHARS  \* MERGEFORMAT ">
      <w:r w:rsidR="00E572EE" w:rsidRPr="00E572EE">
        <w:rPr>
          <w:noProof/>
          <w:color w:val="333333"/>
          <w:sz w:val="20"/>
        </w:rPr>
        <w:t>12030</w:t>
      </w:r>
    </w:fldSimple>
    <w:r w:rsidRPr="00AD62BF">
      <w:rPr>
        <w:color w:val="333333"/>
        <w:sz w:val="20"/>
      </w:rPr>
      <w:t xml:space="preserve"> - Cantidad de palabras: </w:t>
    </w:r>
    <w:fldSimple w:instr=" NUMWORDS  \* MERGEFORMAT ">
      <w:r w:rsidR="00E572EE" w:rsidRPr="00E572EE">
        <w:rPr>
          <w:noProof/>
          <w:color w:val="333333"/>
          <w:sz w:val="20"/>
        </w:rPr>
        <w:t>2232</w:t>
      </w:r>
    </w:fldSimple>
  </w:p>
  <w:p w:rsidR="009F50C7" w:rsidRPr="00AD62BF" w:rsidRDefault="009F50C7" w:rsidP="00B05649">
    <w:pPr>
      <w:pStyle w:val="Piedepgina"/>
      <w:tabs>
        <w:tab w:val="left" w:pos="3565"/>
      </w:tabs>
      <w:rPr>
        <w:rStyle w:val="Nmerodepgina"/>
        <w:color w:val="333333"/>
      </w:rPr>
    </w:pPr>
    <w:r w:rsidRPr="00AD62BF">
      <w:rPr>
        <w:color w:val="333333"/>
        <w:sz w:val="20"/>
      </w:rPr>
      <w:tab/>
      <w:t>Pág.</w:t>
    </w:r>
    <w:r w:rsidRPr="00AD62BF">
      <w:rPr>
        <w:color w:val="333333"/>
      </w:rPr>
      <w:t xml:space="preserve"> </w:t>
    </w:r>
    <w:r w:rsidR="00C06D60" w:rsidRPr="00AD62BF">
      <w:rPr>
        <w:rStyle w:val="Nmerodepgina"/>
        <w:color w:val="333333"/>
      </w:rPr>
      <w:fldChar w:fldCharType="begin"/>
    </w:r>
    <w:r w:rsidRPr="00AD62BF">
      <w:rPr>
        <w:rStyle w:val="Nmerodepgina"/>
        <w:color w:val="333333"/>
      </w:rPr>
      <w:instrText xml:space="preserve"> PAGE </w:instrText>
    </w:r>
    <w:r w:rsidR="00C06D60" w:rsidRPr="00AD62BF">
      <w:rPr>
        <w:rStyle w:val="Nmerodepgina"/>
        <w:color w:val="333333"/>
      </w:rPr>
      <w:fldChar w:fldCharType="separate"/>
    </w:r>
    <w:r w:rsidR="00E572EE">
      <w:rPr>
        <w:rStyle w:val="Nmerodepgina"/>
        <w:noProof/>
        <w:color w:val="333333"/>
      </w:rPr>
      <w:t>7</w:t>
    </w:r>
    <w:r w:rsidR="00C06D60" w:rsidRPr="00AD62BF">
      <w:rPr>
        <w:rStyle w:val="Nmerodepgina"/>
        <w:color w:val="333333"/>
      </w:rPr>
      <w:fldChar w:fldCharType="end"/>
    </w:r>
    <w:r w:rsidRPr="00AD62BF">
      <w:rPr>
        <w:rStyle w:val="Nmerodepgina"/>
        <w:color w:val="333333"/>
      </w:rPr>
      <w:t>/</w:t>
    </w:r>
    <w:fldSimple w:instr=" NUMPAGES  \* MERGEFORMAT ">
      <w:r w:rsidR="00E572EE" w:rsidRPr="00E572EE">
        <w:rPr>
          <w:rStyle w:val="Nmerodepgina"/>
          <w:noProof/>
          <w:color w:val="333333"/>
        </w:rPr>
        <w:t>7</w:t>
      </w:r>
    </w:fldSimple>
    <w:r w:rsidRPr="00AD62BF">
      <w:rPr>
        <w:rStyle w:val="Nmerodepgina"/>
        <w:color w:val="333333"/>
      </w:rPr>
      <w:t xml:space="preserve"> </w:t>
    </w:r>
  </w:p>
  <w:p w:rsidR="009F50C7" w:rsidRPr="00AD62BF" w:rsidRDefault="009F50C7">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50C7" w:rsidRDefault="009F50C7">
      <w:r>
        <w:separator/>
      </w:r>
    </w:p>
  </w:footnote>
  <w:footnote w:type="continuationSeparator" w:id="1">
    <w:p w:rsidR="009F50C7" w:rsidRDefault="009F50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D0" w:rsidRDefault="009F50C7" w:rsidP="005A3AA1">
    <w:pPr>
      <w:pStyle w:val="Encabezado"/>
      <w:rPr>
        <w:rFonts w:ascii="Verdana" w:hAnsi="Verdana"/>
        <w:i/>
        <w:sz w:val="18"/>
        <w:szCs w:val="18"/>
      </w:rPr>
    </w:pPr>
    <w:r>
      <w:rPr>
        <w:noProof/>
        <w:lang w:val="es-ES"/>
      </w:rPr>
      <w:t xml:space="preserve">                               </w:t>
    </w: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r>
      <w:rPr>
        <w:i/>
        <w:sz w:val="18"/>
        <w:szCs w:val="18"/>
      </w:rPr>
      <w:br/>
    </w:r>
    <w:r>
      <w:rPr>
        <w:rFonts w:ascii="Verdana" w:hAnsi="Verdana"/>
        <w:i/>
        <w:sz w:val="18"/>
        <w:szCs w:val="18"/>
      </w:rPr>
      <w:t xml:space="preserve">              </w:t>
    </w:r>
  </w:p>
  <w:p w:rsidR="009F50C7" w:rsidRDefault="009F50C7" w:rsidP="00EF07D0">
    <w:pPr>
      <w:pStyle w:val="Encabezado"/>
      <w:jc w:val="right"/>
      <w:rPr>
        <w:i/>
        <w:color w:val="000000"/>
        <w:shd w:val="clear" w:color="auto" w:fill="FFFFFF"/>
      </w:rPr>
    </w:pPr>
    <w:r>
      <w:rPr>
        <w:rFonts w:ascii="Verdana" w:hAnsi="Verdana"/>
        <w:i/>
        <w:sz w:val="18"/>
        <w:szCs w:val="18"/>
      </w:rPr>
      <w:t xml:space="preserve"> </w:t>
    </w:r>
    <w:r w:rsidR="00EF07D0">
      <w:rPr>
        <w:rFonts w:ascii="Verdana" w:hAnsi="Verdana"/>
        <w:i/>
        <w:sz w:val="18"/>
        <w:szCs w:val="18"/>
      </w:rPr>
      <w:t>Expediente Nº 1503-J-2022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F5067D"/>
    <w:multiLevelType w:val="hybridMultilevel"/>
    <w:tmpl w:val="B73E66DA"/>
    <w:lvl w:ilvl="0" w:tplc="127C67EE">
      <w:numFmt w:val="bullet"/>
      <w:lvlText w:val=""/>
      <w:lvlJc w:val="left"/>
      <w:pPr>
        <w:ind w:left="1065" w:hanging="360"/>
      </w:pPr>
      <w:rPr>
        <w:rFonts w:ascii="Symbol" w:eastAsia="Times New Roman" w:hAnsi="Symbol"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
    <w:nsid w:val="4F7B5928"/>
    <w:multiLevelType w:val="hybridMultilevel"/>
    <w:tmpl w:val="5448C4CC"/>
    <w:lvl w:ilvl="0" w:tplc="127C67EE">
      <w:numFmt w:val="bullet"/>
      <w:lvlText w:val=""/>
      <w:lvlJc w:val="left"/>
      <w:pPr>
        <w:ind w:left="1422" w:hanging="360"/>
      </w:pPr>
      <w:rPr>
        <w:rFonts w:ascii="Symbol" w:eastAsia="Times New Roman" w:hAnsi="Symbol" w:cs="Times New Roman"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1505"/>
  </w:hdrShapeDefaults>
  <w:footnotePr>
    <w:footnote w:id="0"/>
    <w:footnote w:id="1"/>
  </w:footnotePr>
  <w:endnotePr>
    <w:endnote w:id="0"/>
    <w:endnote w:id="1"/>
  </w:endnotePr>
  <w:compat/>
  <w:rsids>
    <w:rsidRoot w:val="0025023D"/>
    <w:rsid w:val="0002101D"/>
    <w:rsid w:val="00026430"/>
    <w:rsid w:val="00030DF5"/>
    <w:rsid w:val="00033F8C"/>
    <w:rsid w:val="0003615C"/>
    <w:rsid w:val="00040883"/>
    <w:rsid w:val="00043882"/>
    <w:rsid w:val="00044398"/>
    <w:rsid w:val="00053345"/>
    <w:rsid w:val="00062864"/>
    <w:rsid w:val="00067370"/>
    <w:rsid w:val="000713D7"/>
    <w:rsid w:val="00071CFB"/>
    <w:rsid w:val="00076E7C"/>
    <w:rsid w:val="00080837"/>
    <w:rsid w:val="00081FFF"/>
    <w:rsid w:val="000823FC"/>
    <w:rsid w:val="00085D07"/>
    <w:rsid w:val="00092880"/>
    <w:rsid w:val="00094CD2"/>
    <w:rsid w:val="000B2290"/>
    <w:rsid w:val="000D1497"/>
    <w:rsid w:val="000D2860"/>
    <w:rsid w:val="000D6C54"/>
    <w:rsid w:val="000E3949"/>
    <w:rsid w:val="000F74CB"/>
    <w:rsid w:val="000F7E30"/>
    <w:rsid w:val="00103C6B"/>
    <w:rsid w:val="00104335"/>
    <w:rsid w:val="00127D10"/>
    <w:rsid w:val="00136787"/>
    <w:rsid w:val="00143FAA"/>
    <w:rsid w:val="00145948"/>
    <w:rsid w:val="00151457"/>
    <w:rsid w:val="001514CF"/>
    <w:rsid w:val="00155C7C"/>
    <w:rsid w:val="00160A2A"/>
    <w:rsid w:val="001614A7"/>
    <w:rsid w:val="0019414B"/>
    <w:rsid w:val="001964AF"/>
    <w:rsid w:val="001B770D"/>
    <w:rsid w:val="001C18CC"/>
    <w:rsid w:val="001D480C"/>
    <w:rsid w:val="001D727E"/>
    <w:rsid w:val="001E2980"/>
    <w:rsid w:val="001E5394"/>
    <w:rsid w:val="001F2924"/>
    <w:rsid w:val="001F3AFD"/>
    <w:rsid w:val="00203E88"/>
    <w:rsid w:val="00205802"/>
    <w:rsid w:val="00205DAD"/>
    <w:rsid w:val="00223436"/>
    <w:rsid w:val="002244D5"/>
    <w:rsid w:val="00225F73"/>
    <w:rsid w:val="002327DE"/>
    <w:rsid w:val="00246DF0"/>
    <w:rsid w:val="0025023D"/>
    <w:rsid w:val="00257747"/>
    <w:rsid w:val="0026220D"/>
    <w:rsid w:val="00265972"/>
    <w:rsid w:val="00275865"/>
    <w:rsid w:val="00276A7E"/>
    <w:rsid w:val="00296815"/>
    <w:rsid w:val="002971A4"/>
    <w:rsid w:val="002A4E85"/>
    <w:rsid w:val="002B47D0"/>
    <w:rsid w:val="002C2AE2"/>
    <w:rsid w:val="002C768C"/>
    <w:rsid w:val="002D05E9"/>
    <w:rsid w:val="002D55A3"/>
    <w:rsid w:val="002D778C"/>
    <w:rsid w:val="002E38C3"/>
    <w:rsid w:val="002E6A5E"/>
    <w:rsid w:val="002F7961"/>
    <w:rsid w:val="00301D10"/>
    <w:rsid w:val="00302300"/>
    <w:rsid w:val="00305DD1"/>
    <w:rsid w:val="003145ED"/>
    <w:rsid w:val="00315C77"/>
    <w:rsid w:val="00335CD9"/>
    <w:rsid w:val="00340F54"/>
    <w:rsid w:val="0035681D"/>
    <w:rsid w:val="003723E6"/>
    <w:rsid w:val="00392985"/>
    <w:rsid w:val="003A7311"/>
    <w:rsid w:val="003B471C"/>
    <w:rsid w:val="003C2ADB"/>
    <w:rsid w:val="003C3C65"/>
    <w:rsid w:val="003D10AB"/>
    <w:rsid w:val="003D4000"/>
    <w:rsid w:val="003F1EFD"/>
    <w:rsid w:val="003F4249"/>
    <w:rsid w:val="00401C75"/>
    <w:rsid w:val="0040761B"/>
    <w:rsid w:val="00410A98"/>
    <w:rsid w:val="00410C20"/>
    <w:rsid w:val="00422C3F"/>
    <w:rsid w:val="004354AC"/>
    <w:rsid w:val="00446E1A"/>
    <w:rsid w:val="00462CF5"/>
    <w:rsid w:val="004847CA"/>
    <w:rsid w:val="004872D5"/>
    <w:rsid w:val="0049659C"/>
    <w:rsid w:val="004A0092"/>
    <w:rsid w:val="004B7714"/>
    <w:rsid w:val="004C12F2"/>
    <w:rsid w:val="004D2D62"/>
    <w:rsid w:val="004D30D5"/>
    <w:rsid w:val="004D438B"/>
    <w:rsid w:val="004E235F"/>
    <w:rsid w:val="004F0E01"/>
    <w:rsid w:val="0051012E"/>
    <w:rsid w:val="005142E6"/>
    <w:rsid w:val="00517BE9"/>
    <w:rsid w:val="005208BB"/>
    <w:rsid w:val="00522C71"/>
    <w:rsid w:val="00524A8A"/>
    <w:rsid w:val="00534552"/>
    <w:rsid w:val="00540D49"/>
    <w:rsid w:val="00540E5C"/>
    <w:rsid w:val="00550A79"/>
    <w:rsid w:val="00551DE0"/>
    <w:rsid w:val="00565C7A"/>
    <w:rsid w:val="00570F27"/>
    <w:rsid w:val="0057409D"/>
    <w:rsid w:val="005769D4"/>
    <w:rsid w:val="00584777"/>
    <w:rsid w:val="00587242"/>
    <w:rsid w:val="005A1232"/>
    <w:rsid w:val="005A32ED"/>
    <w:rsid w:val="005A3AA1"/>
    <w:rsid w:val="005A4D27"/>
    <w:rsid w:val="005A6716"/>
    <w:rsid w:val="005B0FAF"/>
    <w:rsid w:val="005B14CE"/>
    <w:rsid w:val="005B6538"/>
    <w:rsid w:val="005C37AB"/>
    <w:rsid w:val="005F35E2"/>
    <w:rsid w:val="00601A75"/>
    <w:rsid w:val="00616F70"/>
    <w:rsid w:val="00622DE5"/>
    <w:rsid w:val="00632C0F"/>
    <w:rsid w:val="006351E1"/>
    <w:rsid w:val="00636BE0"/>
    <w:rsid w:val="0064363E"/>
    <w:rsid w:val="00646978"/>
    <w:rsid w:val="006811D6"/>
    <w:rsid w:val="00685898"/>
    <w:rsid w:val="006869E1"/>
    <w:rsid w:val="00690392"/>
    <w:rsid w:val="00697F98"/>
    <w:rsid w:val="006A4E06"/>
    <w:rsid w:val="006B0B42"/>
    <w:rsid w:val="006B1B1B"/>
    <w:rsid w:val="006C326A"/>
    <w:rsid w:val="006C40E9"/>
    <w:rsid w:val="006D3303"/>
    <w:rsid w:val="006D5CB7"/>
    <w:rsid w:val="006E3675"/>
    <w:rsid w:val="00706B8E"/>
    <w:rsid w:val="00707DBD"/>
    <w:rsid w:val="00715AF3"/>
    <w:rsid w:val="00720C1E"/>
    <w:rsid w:val="00734F30"/>
    <w:rsid w:val="007410E7"/>
    <w:rsid w:val="007420D8"/>
    <w:rsid w:val="00771B54"/>
    <w:rsid w:val="007728C1"/>
    <w:rsid w:val="00773958"/>
    <w:rsid w:val="00777916"/>
    <w:rsid w:val="00780167"/>
    <w:rsid w:val="00787DCF"/>
    <w:rsid w:val="00795E19"/>
    <w:rsid w:val="007B0FD7"/>
    <w:rsid w:val="007B3715"/>
    <w:rsid w:val="007B6DE7"/>
    <w:rsid w:val="007C0373"/>
    <w:rsid w:val="007C0CF9"/>
    <w:rsid w:val="007D2459"/>
    <w:rsid w:val="007E2AB2"/>
    <w:rsid w:val="007E30DB"/>
    <w:rsid w:val="007E3534"/>
    <w:rsid w:val="007E36D1"/>
    <w:rsid w:val="008019FD"/>
    <w:rsid w:val="008034F8"/>
    <w:rsid w:val="00812683"/>
    <w:rsid w:val="00820A3A"/>
    <w:rsid w:val="008250AE"/>
    <w:rsid w:val="008253EF"/>
    <w:rsid w:val="00827228"/>
    <w:rsid w:val="008433E2"/>
    <w:rsid w:val="00846702"/>
    <w:rsid w:val="008553EB"/>
    <w:rsid w:val="0086333F"/>
    <w:rsid w:val="00870815"/>
    <w:rsid w:val="00870A2D"/>
    <w:rsid w:val="00880E11"/>
    <w:rsid w:val="008844BF"/>
    <w:rsid w:val="0088546A"/>
    <w:rsid w:val="00890C59"/>
    <w:rsid w:val="00890E2F"/>
    <w:rsid w:val="008938E5"/>
    <w:rsid w:val="008B4536"/>
    <w:rsid w:val="008C2D68"/>
    <w:rsid w:val="008C4AC3"/>
    <w:rsid w:val="008D369B"/>
    <w:rsid w:val="008D6E4B"/>
    <w:rsid w:val="00906685"/>
    <w:rsid w:val="0091004B"/>
    <w:rsid w:val="00910E0F"/>
    <w:rsid w:val="0091690E"/>
    <w:rsid w:val="00947238"/>
    <w:rsid w:val="00953AF7"/>
    <w:rsid w:val="009624FC"/>
    <w:rsid w:val="0096461D"/>
    <w:rsid w:val="00977E8B"/>
    <w:rsid w:val="009953AF"/>
    <w:rsid w:val="00996E34"/>
    <w:rsid w:val="009A6E2B"/>
    <w:rsid w:val="009B4FAC"/>
    <w:rsid w:val="009C20D3"/>
    <w:rsid w:val="009E13F8"/>
    <w:rsid w:val="009E5835"/>
    <w:rsid w:val="009F4E01"/>
    <w:rsid w:val="009F50C7"/>
    <w:rsid w:val="00A034EC"/>
    <w:rsid w:val="00A06A2B"/>
    <w:rsid w:val="00A07090"/>
    <w:rsid w:val="00A11AD7"/>
    <w:rsid w:val="00A1286B"/>
    <w:rsid w:val="00A240CA"/>
    <w:rsid w:val="00A24A59"/>
    <w:rsid w:val="00A37C1D"/>
    <w:rsid w:val="00A40D86"/>
    <w:rsid w:val="00A43208"/>
    <w:rsid w:val="00A47920"/>
    <w:rsid w:val="00A47E90"/>
    <w:rsid w:val="00A502EF"/>
    <w:rsid w:val="00A55E61"/>
    <w:rsid w:val="00A633FF"/>
    <w:rsid w:val="00A66804"/>
    <w:rsid w:val="00A75EED"/>
    <w:rsid w:val="00A7779B"/>
    <w:rsid w:val="00A878E2"/>
    <w:rsid w:val="00A94B87"/>
    <w:rsid w:val="00A962A7"/>
    <w:rsid w:val="00AA08DB"/>
    <w:rsid w:val="00AA2FEA"/>
    <w:rsid w:val="00AA7C22"/>
    <w:rsid w:val="00AB0A73"/>
    <w:rsid w:val="00AB5EB2"/>
    <w:rsid w:val="00AC3839"/>
    <w:rsid w:val="00AD62BF"/>
    <w:rsid w:val="00AE2E8F"/>
    <w:rsid w:val="00AF325A"/>
    <w:rsid w:val="00AF5760"/>
    <w:rsid w:val="00AF6352"/>
    <w:rsid w:val="00B05649"/>
    <w:rsid w:val="00B1723C"/>
    <w:rsid w:val="00B177FE"/>
    <w:rsid w:val="00B2116F"/>
    <w:rsid w:val="00B264C1"/>
    <w:rsid w:val="00B31B65"/>
    <w:rsid w:val="00B3519E"/>
    <w:rsid w:val="00B36178"/>
    <w:rsid w:val="00B42D32"/>
    <w:rsid w:val="00B4532F"/>
    <w:rsid w:val="00B46232"/>
    <w:rsid w:val="00B67432"/>
    <w:rsid w:val="00B83FC2"/>
    <w:rsid w:val="00B85EE2"/>
    <w:rsid w:val="00B86124"/>
    <w:rsid w:val="00BC352E"/>
    <w:rsid w:val="00BE30DD"/>
    <w:rsid w:val="00BF2B7B"/>
    <w:rsid w:val="00BF71C2"/>
    <w:rsid w:val="00C029E9"/>
    <w:rsid w:val="00C0637C"/>
    <w:rsid w:val="00C06D60"/>
    <w:rsid w:val="00C15CE3"/>
    <w:rsid w:val="00C26F53"/>
    <w:rsid w:val="00C330CB"/>
    <w:rsid w:val="00C3675D"/>
    <w:rsid w:val="00C419C1"/>
    <w:rsid w:val="00C466BB"/>
    <w:rsid w:val="00C51E49"/>
    <w:rsid w:val="00C521F9"/>
    <w:rsid w:val="00C63351"/>
    <w:rsid w:val="00C71253"/>
    <w:rsid w:val="00C734F9"/>
    <w:rsid w:val="00C87365"/>
    <w:rsid w:val="00C93FF6"/>
    <w:rsid w:val="00CC1492"/>
    <w:rsid w:val="00CC20B0"/>
    <w:rsid w:val="00CC5CDE"/>
    <w:rsid w:val="00CE163F"/>
    <w:rsid w:val="00CF0163"/>
    <w:rsid w:val="00D0135A"/>
    <w:rsid w:val="00D14862"/>
    <w:rsid w:val="00D1542C"/>
    <w:rsid w:val="00D21279"/>
    <w:rsid w:val="00D2501F"/>
    <w:rsid w:val="00D32CD5"/>
    <w:rsid w:val="00D43AA2"/>
    <w:rsid w:val="00D518DB"/>
    <w:rsid w:val="00D55ECB"/>
    <w:rsid w:val="00D67721"/>
    <w:rsid w:val="00D758CE"/>
    <w:rsid w:val="00D76A86"/>
    <w:rsid w:val="00D87CD0"/>
    <w:rsid w:val="00D927D4"/>
    <w:rsid w:val="00D945C4"/>
    <w:rsid w:val="00DD2795"/>
    <w:rsid w:val="00DD326A"/>
    <w:rsid w:val="00DD4DE2"/>
    <w:rsid w:val="00DD520D"/>
    <w:rsid w:val="00DF0164"/>
    <w:rsid w:val="00DF54AA"/>
    <w:rsid w:val="00E07D33"/>
    <w:rsid w:val="00E12909"/>
    <w:rsid w:val="00E12DDE"/>
    <w:rsid w:val="00E143B6"/>
    <w:rsid w:val="00E25D34"/>
    <w:rsid w:val="00E30CFF"/>
    <w:rsid w:val="00E30D23"/>
    <w:rsid w:val="00E55186"/>
    <w:rsid w:val="00E563B2"/>
    <w:rsid w:val="00E56500"/>
    <w:rsid w:val="00E56B0C"/>
    <w:rsid w:val="00E572EE"/>
    <w:rsid w:val="00E615F1"/>
    <w:rsid w:val="00E63146"/>
    <w:rsid w:val="00E64A1D"/>
    <w:rsid w:val="00E74920"/>
    <w:rsid w:val="00E81EE5"/>
    <w:rsid w:val="00E85E32"/>
    <w:rsid w:val="00E91F21"/>
    <w:rsid w:val="00E96532"/>
    <w:rsid w:val="00EB6956"/>
    <w:rsid w:val="00EE1B30"/>
    <w:rsid w:val="00EF07D0"/>
    <w:rsid w:val="00EF0D22"/>
    <w:rsid w:val="00EF1145"/>
    <w:rsid w:val="00F06B1D"/>
    <w:rsid w:val="00F10CA5"/>
    <w:rsid w:val="00F13C69"/>
    <w:rsid w:val="00F1587A"/>
    <w:rsid w:val="00F41DF6"/>
    <w:rsid w:val="00F45913"/>
    <w:rsid w:val="00F52245"/>
    <w:rsid w:val="00F60308"/>
    <w:rsid w:val="00F62B4D"/>
    <w:rsid w:val="00F640D0"/>
    <w:rsid w:val="00F75389"/>
    <w:rsid w:val="00F903E8"/>
    <w:rsid w:val="00FA0C8C"/>
    <w:rsid w:val="00FB7F0D"/>
    <w:rsid w:val="00FC6102"/>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D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07DBD"/>
    <w:pPr>
      <w:ind w:left="3686"/>
    </w:pPr>
  </w:style>
  <w:style w:type="paragraph" w:styleId="Encabezado">
    <w:name w:val="header"/>
    <w:basedOn w:val="Normal"/>
    <w:rsid w:val="00707DBD"/>
    <w:pPr>
      <w:tabs>
        <w:tab w:val="center" w:pos="4419"/>
        <w:tab w:val="right" w:pos="8838"/>
      </w:tabs>
    </w:pPr>
  </w:style>
  <w:style w:type="paragraph" w:styleId="Piedepgina">
    <w:name w:val="footer"/>
    <w:basedOn w:val="Normal"/>
    <w:rsid w:val="00707DBD"/>
    <w:pPr>
      <w:tabs>
        <w:tab w:val="center" w:pos="4419"/>
        <w:tab w:val="right" w:pos="8838"/>
      </w:tabs>
    </w:pPr>
  </w:style>
  <w:style w:type="character" w:styleId="Nmerodepgina">
    <w:name w:val="page number"/>
    <w:basedOn w:val="Fuentedeprrafopredeter"/>
    <w:rsid w:val="00707DBD"/>
  </w:style>
  <w:style w:type="paragraph" w:styleId="Textodeglobo">
    <w:name w:val="Balloon Text"/>
    <w:basedOn w:val="Normal"/>
    <w:link w:val="TextodegloboCar"/>
    <w:uiPriority w:val="99"/>
    <w:semiHidden/>
    <w:unhideWhenUsed/>
    <w:rsid w:val="00E30D23"/>
    <w:rPr>
      <w:rFonts w:ascii="Tahoma" w:hAnsi="Tahoma" w:cs="Tahoma"/>
      <w:sz w:val="16"/>
      <w:szCs w:val="16"/>
    </w:rPr>
  </w:style>
  <w:style w:type="character" w:customStyle="1" w:styleId="TextodegloboCar">
    <w:name w:val="Texto de globo Car"/>
    <w:basedOn w:val="Fuentedeprrafopredeter"/>
    <w:link w:val="Textodeglobo"/>
    <w:uiPriority w:val="99"/>
    <w:semiHidden/>
    <w:rsid w:val="00E30D23"/>
    <w:rPr>
      <w:rFonts w:ascii="Tahoma" w:hAnsi="Tahoma" w:cs="Tahoma"/>
      <w:sz w:val="16"/>
      <w:szCs w:val="16"/>
      <w:lang w:val="es-ES_tradnl" w:eastAsia="es-ES"/>
    </w:rPr>
  </w:style>
  <w:style w:type="table" w:styleId="Tablaconcuadrcula">
    <w:name w:val="Table Grid"/>
    <w:basedOn w:val="Tablanormal"/>
    <w:uiPriority w:val="59"/>
    <w:rsid w:val="006A4E0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076E7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demari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Template>
  <TotalTime>143</TotalTime>
  <Pages>7</Pages>
  <Words>2232</Words>
  <Characters>12030</Characters>
  <Application>Microsoft Office Word</Application>
  <DocSecurity>0</DocSecurity>
  <Lines>295</Lines>
  <Paragraphs>113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14190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aldemaria</dc:creator>
  <cp:lastModifiedBy>lufalbi</cp:lastModifiedBy>
  <cp:revision>25</cp:revision>
  <cp:lastPrinted>2022-10-20T18:04:00Z</cp:lastPrinted>
  <dcterms:created xsi:type="dcterms:W3CDTF">2022-10-20T15:09:00Z</dcterms:created>
  <dcterms:modified xsi:type="dcterms:W3CDTF">2022-10-20T18:05:00Z</dcterms:modified>
</cp:coreProperties>
</file>