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DB0" w:rsidRPr="007B138F" w:rsidRDefault="00595DB0" w:rsidP="00595DB0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7B138F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595DB0" w:rsidRPr="007B138F" w:rsidRDefault="00595DB0" w:rsidP="00595DB0">
      <w:pPr>
        <w:rPr>
          <w:rFonts w:ascii="Arial" w:hAnsi="Arial" w:cs="Arial"/>
          <w:b/>
          <w:szCs w:val="24"/>
          <w:lang w:val="es-MX"/>
        </w:rPr>
      </w:pPr>
    </w:p>
    <w:p w:rsidR="00595DB0" w:rsidRPr="007B138F" w:rsidRDefault="00595DB0" w:rsidP="00595DB0">
      <w:pPr>
        <w:rPr>
          <w:rFonts w:ascii="Arial" w:hAnsi="Arial" w:cs="Arial"/>
          <w:b/>
          <w:szCs w:val="24"/>
          <w:lang w:val="es-MX"/>
        </w:rPr>
      </w:pPr>
      <w:r w:rsidRPr="007B138F">
        <w:rPr>
          <w:rFonts w:ascii="Arial" w:hAnsi="Arial" w:cs="Arial"/>
          <w:b/>
          <w:szCs w:val="24"/>
          <w:lang w:val="es-MX"/>
        </w:rPr>
        <w:t>Visto:</w:t>
      </w:r>
    </w:p>
    <w:p w:rsidR="00595DB0" w:rsidRPr="007B138F" w:rsidRDefault="00595DB0" w:rsidP="00595DB0">
      <w:pPr>
        <w:rPr>
          <w:rFonts w:ascii="Arial" w:hAnsi="Arial" w:cs="Arial"/>
          <w:szCs w:val="24"/>
        </w:rPr>
      </w:pPr>
    </w:p>
    <w:p w:rsidR="00595DB0" w:rsidRPr="007B138F" w:rsidRDefault="00595DB0" w:rsidP="00595DB0">
      <w:pPr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  <w:lang w:val="es-MX"/>
        </w:rPr>
        <w:t>El expediente 1248-D-22 de autoría del Diputado Garrido, Esteban referido a</w:t>
      </w:r>
      <w:r w:rsidRPr="007B138F">
        <w:rPr>
          <w:rFonts w:ascii="Arial" w:eastAsia="Arial Unicode MS" w:hAnsi="Arial" w:cs="Arial"/>
          <w:szCs w:val="24"/>
        </w:rPr>
        <w:t xml:space="preserve"> declarar de interés </w:t>
      </w:r>
      <w:r w:rsidRPr="007B138F">
        <w:rPr>
          <w:rFonts w:ascii="Arial" w:hAnsi="Arial" w:cs="Arial"/>
          <w:szCs w:val="24"/>
        </w:rPr>
        <w:t>para la Comunicación Social y la Cultura de la Ciudad Autónoma de Buenos Aires, el libro “</w:t>
      </w:r>
      <w:r w:rsidRPr="007B138F">
        <w:rPr>
          <w:rFonts w:ascii="Arial" w:hAnsi="Arial" w:cs="Arial"/>
          <w:i/>
          <w:szCs w:val="24"/>
        </w:rPr>
        <w:t>Piel de gallina</w:t>
      </w:r>
      <w:r w:rsidRPr="007B138F">
        <w:rPr>
          <w:rFonts w:ascii="Arial" w:hAnsi="Arial" w:cs="Arial"/>
          <w:szCs w:val="24"/>
        </w:rPr>
        <w:t>” del autor Klaus Gallo.</w:t>
      </w:r>
    </w:p>
    <w:p w:rsidR="00595DB0" w:rsidRPr="007B138F" w:rsidRDefault="00595DB0" w:rsidP="00595DB0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</w:p>
    <w:p w:rsidR="00595DB0" w:rsidRPr="007B138F" w:rsidRDefault="00595DB0" w:rsidP="00595DB0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5E3C49" w:rsidRPr="007B138F" w:rsidRDefault="00595DB0" w:rsidP="00595DB0">
      <w:pPr>
        <w:rPr>
          <w:rFonts w:ascii="Arial" w:hAnsi="Arial" w:cs="Arial"/>
          <w:b/>
          <w:szCs w:val="24"/>
          <w:lang w:val="es-MX"/>
        </w:rPr>
      </w:pPr>
      <w:r w:rsidRPr="007B138F">
        <w:rPr>
          <w:rFonts w:ascii="Arial" w:hAnsi="Arial" w:cs="Arial"/>
          <w:b/>
          <w:szCs w:val="24"/>
          <w:lang w:val="es-MX"/>
        </w:rPr>
        <w:t>Considerando:</w:t>
      </w:r>
    </w:p>
    <w:p w:rsidR="00595DB0" w:rsidRPr="007B138F" w:rsidRDefault="00595DB0" w:rsidP="00595DB0">
      <w:pPr>
        <w:rPr>
          <w:rFonts w:ascii="Arial" w:hAnsi="Arial" w:cs="Arial"/>
          <w:b/>
          <w:szCs w:val="24"/>
          <w:lang w:val="es-MX"/>
        </w:rPr>
      </w:pPr>
    </w:p>
    <w:p w:rsidR="00595DB0" w:rsidRPr="007B138F" w:rsidRDefault="00595DB0" w:rsidP="00595DB0">
      <w:pPr>
        <w:ind w:firstLine="720"/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>Que el presente proyecto de declaración tiene por objeto declarar de interés para la comunicación social y la cultura de la Ciudad Autónoma de Buenos Aires al libro “Piel de gallina” publicado por la editorial Planeta, obra del autor Klaus Gallo.</w:t>
      </w:r>
    </w:p>
    <w:p w:rsidR="00595DB0" w:rsidRPr="007B138F" w:rsidRDefault="00595DB0" w:rsidP="00595DB0">
      <w:pPr>
        <w:ind w:firstLine="720"/>
        <w:rPr>
          <w:rFonts w:ascii="Arial" w:hAnsi="Arial" w:cs="Arial"/>
          <w:szCs w:val="24"/>
        </w:rPr>
      </w:pPr>
    </w:p>
    <w:p w:rsidR="00595DB0" w:rsidRPr="007B138F" w:rsidRDefault="00595DB0" w:rsidP="00595DB0">
      <w:pPr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 xml:space="preserve"> </w:t>
      </w:r>
      <w:r w:rsidRPr="007B138F">
        <w:rPr>
          <w:rFonts w:ascii="Arial" w:hAnsi="Arial" w:cs="Arial"/>
          <w:szCs w:val="24"/>
        </w:rPr>
        <w:tab/>
        <w:t xml:space="preserve">Que la sinopsis publicada por la editorial </w:t>
      </w:r>
      <w:r w:rsidR="004B152D" w:rsidRPr="007B138F">
        <w:rPr>
          <w:rFonts w:ascii="Arial" w:hAnsi="Arial" w:cs="Arial"/>
          <w:szCs w:val="24"/>
        </w:rPr>
        <w:t>Planeta destaca que</w:t>
      </w:r>
      <w:r w:rsidRPr="007B138F">
        <w:rPr>
          <w:rFonts w:ascii="Arial" w:hAnsi="Arial" w:cs="Arial"/>
          <w:szCs w:val="24"/>
        </w:rPr>
        <w:t xml:space="preserve"> el libro es la puntillosa crónica de la larga temporada en el desierto que atravesó</w:t>
      </w:r>
      <w:r w:rsidR="003D49AA" w:rsidRPr="007B138F">
        <w:rPr>
          <w:rFonts w:ascii="Arial" w:hAnsi="Arial" w:cs="Arial"/>
          <w:szCs w:val="24"/>
        </w:rPr>
        <w:t xml:space="preserve"> el club</w:t>
      </w:r>
      <w:r w:rsidRPr="007B138F">
        <w:rPr>
          <w:rFonts w:ascii="Arial" w:hAnsi="Arial" w:cs="Arial"/>
          <w:szCs w:val="24"/>
        </w:rPr>
        <w:t xml:space="preserve"> River </w:t>
      </w:r>
      <w:r w:rsidR="003D49AA" w:rsidRPr="007B138F">
        <w:rPr>
          <w:rFonts w:ascii="Arial" w:hAnsi="Arial" w:cs="Arial"/>
          <w:szCs w:val="24"/>
        </w:rPr>
        <w:t xml:space="preserve">Plate </w:t>
      </w:r>
      <w:r w:rsidRPr="007B138F">
        <w:rPr>
          <w:rFonts w:ascii="Arial" w:hAnsi="Arial" w:cs="Arial"/>
          <w:szCs w:val="24"/>
        </w:rPr>
        <w:t>hasta desembocar en la redención con doble fi</w:t>
      </w:r>
      <w:r w:rsidR="004B152D" w:rsidRPr="007B138F">
        <w:rPr>
          <w:rFonts w:ascii="Arial" w:hAnsi="Arial" w:cs="Arial"/>
          <w:szCs w:val="24"/>
        </w:rPr>
        <w:t>nal feliz del bicampeonato 1975;</w:t>
      </w:r>
      <w:r w:rsidRPr="007B138F">
        <w:rPr>
          <w:rFonts w:ascii="Arial" w:hAnsi="Arial" w:cs="Arial"/>
          <w:szCs w:val="24"/>
        </w:rPr>
        <w:t xml:space="preserve"> </w:t>
      </w:r>
      <w:r w:rsidR="004B152D" w:rsidRPr="007B138F">
        <w:rPr>
          <w:rFonts w:ascii="Arial" w:hAnsi="Arial" w:cs="Arial"/>
          <w:szCs w:val="24"/>
        </w:rPr>
        <w:t xml:space="preserve">casi </w:t>
      </w:r>
      <w:r w:rsidRPr="007B138F">
        <w:rPr>
          <w:rFonts w:ascii="Arial" w:hAnsi="Arial" w:cs="Arial"/>
          <w:szCs w:val="24"/>
        </w:rPr>
        <w:t>18 años con mil intentos y algún invento pero sin ningún título. Cero campeonatos y festejos. Valor n</w:t>
      </w:r>
      <w:r w:rsidR="004B152D" w:rsidRPr="007B138F">
        <w:rPr>
          <w:rFonts w:ascii="Arial" w:hAnsi="Arial" w:cs="Arial"/>
          <w:szCs w:val="24"/>
        </w:rPr>
        <w:t>ulo. Conjunto vacío. O no tanto, p</w:t>
      </w:r>
      <w:r w:rsidRPr="007B138F">
        <w:rPr>
          <w:rFonts w:ascii="Arial" w:hAnsi="Arial" w:cs="Arial"/>
          <w:szCs w:val="24"/>
        </w:rPr>
        <w:t>orque apelando a deliciosos recuerdos de infancia y juventud, a los testimonios de los protagonistas de la anti hazaña de aquellos años, a la prensa de la época y a una prodigiosa memoria pop, Klaus Gallo demuestra que la máxima “lo que no te mata te hace má</w:t>
      </w:r>
      <w:r w:rsidR="004B152D" w:rsidRPr="007B138F">
        <w:rPr>
          <w:rFonts w:ascii="Arial" w:hAnsi="Arial" w:cs="Arial"/>
          <w:szCs w:val="24"/>
        </w:rPr>
        <w:t xml:space="preserve">s fuerte” aplica a un club </w:t>
      </w:r>
      <w:r w:rsidRPr="007B138F">
        <w:rPr>
          <w:rFonts w:ascii="Arial" w:hAnsi="Arial" w:cs="Arial"/>
          <w:szCs w:val="24"/>
        </w:rPr>
        <w:t>que salió fortalecid</w:t>
      </w:r>
      <w:r w:rsidR="004B152D" w:rsidRPr="007B138F">
        <w:rPr>
          <w:rFonts w:ascii="Arial" w:hAnsi="Arial" w:cs="Arial"/>
          <w:szCs w:val="24"/>
        </w:rPr>
        <w:t>o</w:t>
      </w:r>
      <w:r w:rsidRPr="007B138F">
        <w:rPr>
          <w:rFonts w:ascii="Arial" w:hAnsi="Arial" w:cs="Arial"/>
          <w:szCs w:val="24"/>
        </w:rPr>
        <w:t xml:space="preserve"> del trance, encontrando en el camino anécdotas dignas de contar, jugadas que no se podrán olvidar y una mala racha que a fin de cuentas hoy es motivo de orgullo</w:t>
      </w:r>
      <w:r w:rsidR="003D49AA" w:rsidRPr="007B138F">
        <w:rPr>
          <w:rFonts w:ascii="Arial" w:hAnsi="Arial" w:cs="Arial"/>
          <w:szCs w:val="24"/>
        </w:rPr>
        <w:t xml:space="preserve"> para sus simpatizantes</w:t>
      </w:r>
      <w:r w:rsidRPr="007B138F">
        <w:rPr>
          <w:rFonts w:ascii="Arial" w:hAnsi="Arial" w:cs="Arial"/>
          <w:szCs w:val="24"/>
        </w:rPr>
        <w:t xml:space="preserve">. </w:t>
      </w:r>
    </w:p>
    <w:p w:rsidR="00595DB0" w:rsidRPr="007B138F" w:rsidRDefault="00595DB0" w:rsidP="00595DB0">
      <w:pPr>
        <w:rPr>
          <w:rFonts w:ascii="Arial" w:hAnsi="Arial" w:cs="Arial"/>
          <w:szCs w:val="24"/>
        </w:rPr>
      </w:pPr>
    </w:p>
    <w:p w:rsidR="00595DB0" w:rsidRPr="007B138F" w:rsidRDefault="00595DB0" w:rsidP="00595DB0">
      <w:pPr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ab/>
      </w:r>
      <w:r w:rsidR="004B152D" w:rsidRPr="007B138F">
        <w:rPr>
          <w:rFonts w:ascii="Arial" w:hAnsi="Arial" w:cs="Arial"/>
          <w:szCs w:val="24"/>
        </w:rPr>
        <w:t xml:space="preserve">Que </w:t>
      </w:r>
      <w:r w:rsidRPr="007B138F">
        <w:rPr>
          <w:rFonts w:ascii="Arial" w:hAnsi="Arial" w:cs="Arial"/>
          <w:szCs w:val="24"/>
        </w:rPr>
        <w:t xml:space="preserve">Klaus Gallo nació en Buenos Aires, en 1961. Es doctor en Historia Moderna por la Universidad de Oxford. Realiza su tarea docente y de investigación como profesor asociado en la Universidad Torcuato Di Tella, donde es director del Departamento de Estudios Históricos y Sociales. Es autor de ``De la Invasión al Reconocimiento. Gran Bretaña y el Río de la Plata 1806-1826 (A-Z Editores, 1994), The Struggle for an Enlightened Republic. </w:t>
      </w:r>
      <w:r w:rsidRPr="007B138F">
        <w:rPr>
          <w:rFonts w:ascii="Arial" w:hAnsi="Arial" w:cs="Arial"/>
          <w:szCs w:val="24"/>
          <w:lang w:val="en-US"/>
        </w:rPr>
        <w:t xml:space="preserve">Buenos Aires and Rivadavia (Institute for the Studies of the Americas, University of London, 2006) y de “Bernardino Rivadavia. </w:t>
      </w:r>
      <w:r w:rsidRPr="007B138F">
        <w:rPr>
          <w:rFonts w:ascii="Arial" w:hAnsi="Arial" w:cs="Arial"/>
          <w:szCs w:val="24"/>
        </w:rPr>
        <w:t xml:space="preserve">El primer presidente argentino” (Edhasa, 2012). </w:t>
      </w:r>
      <w:r w:rsidR="003D49AA" w:rsidRPr="007B138F">
        <w:rPr>
          <w:rFonts w:ascii="Arial" w:hAnsi="Arial" w:cs="Arial"/>
          <w:szCs w:val="24"/>
        </w:rPr>
        <w:t>Sus otra</w:t>
      </w:r>
      <w:r w:rsidRPr="007B138F">
        <w:rPr>
          <w:rFonts w:ascii="Arial" w:hAnsi="Arial" w:cs="Arial"/>
          <w:szCs w:val="24"/>
        </w:rPr>
        <w:t>s pasiones son el fútbol y el rock. Mezclando esos fanatismos indelebles con sus labores como historiador publicó primero “Las invasiones argentinas. Nuestros futbolistas en Inglaterra” (Planeta, 2017), y ahora este recorrido entre el calvario y la redención de los años de sequía de títulos de</w:t>
      </w:r>
      <w:r w:rsidR="003D49AA" w:rsidRPr="007B138F">
        <w:rPr>
          <w:rFonts w:ascii="Arial" w:hAnsi="Arial" w:cs="Arial"/>
          <w:szCs w:val="24"/>
        </w:rPr>
        <w:t>l club</w:t>
      </w:r>
      <w:r w:rsidRPr="007B138F">
        <w:rPr>
          <w:rFonts w:ascii="Arial" w:hAnsi="Arial" w:cs="Arial"/>
          <w:szCs w:val="24"/>
        </w:rPr>
        <w:t xml:space="preserve"> River. </w:t>
      </w:r>
    </w:p>
    <w:p w:rsidR="00595DB0" w:rsidRPr="007B138F" w:rsidRDefault="00595DB0" w:rsidP="00595DB0">
      <w:pPr>
        <w:rPr>
          <w:rFonts w:ascii="Arial" w:hAnsi="Arial" w:cs="Arial"/>
          <w:szCs w:val="24"/>
        </w:rPr>
      </w:pPr>
    </w:p>
    <w:p w:rsidR="00595DB0" w:rsidRPr="007B138F" w:rsidRDefault="00595DB0" w:rsidP="00595DB0">
      <w:pPr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ab/>
      </w:r>
      <w:r w:rsidR="003D49AA" w:rsidRPr="007B138F">
        <w:rPr>
          <w:rFonts w:ascii="Arial" w:hAnsi="Arial" w:cs="Arial"/>
          <w:szCs w:val="24"/>
        </w:rPr>
        <w:t>Que e</w:t>
      </w:r>
      <w:r w:rsidRPr="007B138F">
        <w:rPr>
          <w:rFonts w:ascii="Arial" w:hAnsi="Arial" w:cs="Arial"/>
          <w:szCs w:val="24"/>
        </w:rPr>
        <w:t>l prólogo escrito por el periodista Andrés Burgo refleja el River de esa época: “Tal vez porque había ocurrido antes de que yo naciera, y en cierta forma River me había malacostumbrado a ganar, nunca tomé conciencia de semejante calvario hasta que leí este libro de Klaus Gallo, que ilumina una época oscura. Por supuesto que estaba al tanto del trazo grueso: los ¡once! subcampeonatos que acumulamos durante esos años”.</w:t>
      </w:r>
    </w:p>
    <w:p w:rsidR="00595DB0" w:rsidRPr="007B138F" w:rsidRDefault="00595DB0" w:rsidP="00595DB0">
      <w:pPr>
        <w:rPr>
          <w:rFonts w:ascii="Arial" w:hAnsi="Arial" w:cs="Arial"/>
          <w:szCs w:val="24"/>
        </w:rPr>
      </w:pPr>
    </w:p>
    <w:p w:rsidR="00595DB0" w:rsidRPr="007B138F" w:rsidRDefault="00595DB0" w:rsidP="00595DB0">
      <w:pPr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ab/>
      </w:r>
      <w:r w:rsidR="003D49AA" w:rsidRPr="007B138F">
        <w:rPr>
          <w:rFonts w:ascii="Arial" w:hAnsi="Arial" w:cs="Arial"/>
          <w:szCs w:val="24"/>
        </w:rPr>
        <w:t>Que e</w:t>
      </w:r>
      <w:r w:rsidRPr="007B138F">
        <w:rPr>
          <w:rFonts w:ascii="Arial" w:hAnsi="Arial" w:cs="Arial"/>
          <w:szCs w:val="24"/>
        </w:rPr>
        <w:t xml:space="preserve">l libro cuenta con testimonios de jugadores que protagonizaron aquellos años </w:t>
      </w:r>
      <w:r w:rsidR="003D49AA" w:rsidRPr="007B138F">
        <w:rPr>
          <w:rFonts w:ascii="Arial" w:hAnsi="Arial" w:cs="Arial"/>
          <w:szCs w:val="24"/>
        </w:rPr>
        <w:t>de</w:t>
      </w:r>
      <w:r w:rsidRPr="007B138F">
        <w:rPr>
          <w:rFonts w:ascii="Arial" w:hAnsi="Arial" w:cs="Arial"/>
          <w:szCs w:val="24"/>
        </w:rPr>
        <w:t xml:space="preserve"> ostracismo futbolístico, algunos de los cuales se abrazaron a la gloria definitiva, con la obtención del campeonato Metropolitano 1975, el que puso fin al "suplicio" del simpatizante riverplatense.</w:t>
      </w:r>
    </w:p>
    <w:p w:rsidR="00595DB0" w:rsidRPr="007B138F" w:rsidRDefault="00595DB0" w:rsidP="00595DB0">
      <w:pPr>
        <w:rPr>
          <w:rFonts w:ascii="Arial" w:hAnsi="Arial" w:cs="Arial"/>
          <w:szCs w:val="24"/>
        </w:rPr>
      </w:pPr>
    </w:p>
    <w:p w:rsidR="00595DB0" w:rsidRPr="007B138F" w:rsidRDefault="003D49AA" w:rsidP="00595DB0">
      <w:pPr>
        <w:ind w:firstLine="720"/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lastRenderedPageBreak/>
        <w:t>Que e</w:t>
      </w:r>
      <w:r w:rsidR="00595DB0" w:rsidRPr="007B138F">
        <w:rPr>
          <w:rFonts w:ascii="Arial" w:hAnsi="Arial" w:cs="Arial"/>
          <w:szCs w:val="24"/>
        </w:rPr>
        <w:t>stán presentes en la obra, el ídolo Norberto ''Beto'' Alonso; el ex centrodelantero Carlos Morete, el ex puntero derecho Pedro González; el ex guardavallas Ubaldo ''Pato'' Fillol y el ex enganche Alejandro Sabella, fallecido en diciembre de 2020, entre otros.</w:t>
      </w:r>
    </w:p>
    <w:p w:rsidR="00595DB0" w:rsidRPr="007B138F" w:rsidRDefault="00595DB0" w:rsidP="00595DB0">
      <w:pPr>
        <w:rPr>
          <w:rFonts w:ascii="Arial" w:hAnsi="Arial" w:cs="Arial"/>
          <w:szCs w:val="24"/>
        </w:rPr>
      </w:pPr>
    </w:p>
    <w:p w:rsidR="00595DB0" w:rsidRPr="007B138F" w:rsidRDefault="003D49AA" w:rsidP="00595DB0">
      <w:pPr>
        <w:ind w:firstLine="720"/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>Que t</w:t>
      </w:r>
      <w:r w:rsidR="00595DB0" w:rsidRPr="007B138F">
        <w:rPr>
          <w:rFonts w:ascii="Arial" w:hAnsi="Arial" w:cs="Arial"/>
          <w:szCs w:val="24"/>
        </w:rPr>
        <w:t xml:space="preserve">ambién aportaron sus impresiones otros jugadores identificados con </w:t>
      </w:r>
      <w:r w:rsidRPr="007B138F">
        <w:rPr>
          <w:rFonts w:ascii="Arial" w:hAnsi="Arial" w:cs="Arial"/>
          <w:szCs w:val="24"/>
        </w:rPr>
        <w:t xml:space="preserve">la historia </w:t>
      </w:r>
      <w:r w:rsidR="00595DB0" w:rsidRPr="007B138F">
        <w:rPr>
          <w:rFonts w:ascii="Arial" w:hAnsi="Arial" w:cs="Arial"/>
          <w:szCs w:val="24"/>
        </w:rPr>
        <w:t>de la institución como Enrique ''Quique'' Wolff; Daniel ''Tito'' Onega; Omar Labruna (hijo del legendario Ángel, tan grande como jugador y entrenador) y Jorge ''Vitrola'' Ghiso.</w:t>
      </w:r>
    </w:p>
    <w:p w:rsidR="003D49AA" w:rsidRPr="007B138F" w:rsidRDefault="003D49AA" w:rsidP="00595DB0">
      <w:pPr>
        <w:ind w:firstLine="720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rPr>
          <w:rFonts w:ascii="Arial" w:hAnsi="Arial" w:cs="Arial"/>
          <w:szCs w:val="24"/>
          <w:lang w:val="es-MX"/>
        </w:rPr>
      </w:pPr>
      <w:r w:rsidRPr="007B138F">
        <w:rPr>
          <w:rFonts w:ascii="Arial" w:hAnsi="Arial" w:cs="Arial"/>
          <w:szCs w:val="24"/>
          <w:lang w:val="es-MX"/>
        </w:rPr>
        <w:t xml:space="preserve">Por todo lo expuesto, esta </w:t>
      </w:r>
      <w:r w:rsidRPr="007B138F">
        <w:rPr>
          <w:rFonts w:ascii="Arial" w:hAnsi="Arial" w:cs="Arial"/>
          <w:b/>
          <w:szCs w:val="24"/>
          <w:lang w:val="es-MX"/>
        </w:rPr>
        <w:t>Comisión de Comunicación Social</w:t>
      </w:r>
      <w:r w:rsidRPr="007B138F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3D49AA" w:rsidRPr="007B138F" w:rsidRDefault="003D49AA" w:rsidP="003D49AA">
      <w:pPr>
        <w:ind w:firstLine="708"/>
        <w:rPr>
          <w:rFonts w:ascii="Arial" w:hAnsi="Arial" w:cs="Arial"/>
          <w:szCs w:val="24"/>
          <w:lang w:val="es-MX"/>
        </w:rPr>
      </w:pPr>
    </w:p>
    <w:p w:rsidR="003D49AA" w:rsidRPr="007B138F" w:rsidRDefault="003D49AA" w:rsidP="003D49AA">
      <w:pPr>
        <w:ind w:firstLine="708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center"/>
        <w:rPr>
          <w:rFonts w:ascii="Arial" w:hAnsi="Arial" w:cs="Arial"/>
          <w:b/>
          <w:szCs w:val="24"/>
          <w:lang w:val="es-MX"/>
        </w:rPr>
      </w:pPr>
      <w:r w:rsidRPr="007B138F">
        <w:rPr>
          <w:rFonts w:ascii="Arial" w:hAnsi="Arial" w:cs="Arial"/>
          <w:b/>
          <w:szCs w:val="24"/>
          <w:lang w:val="es-MX"/>
        </w:rPr>
        <w:t>DECLARACION</w:t>
      </w:r>
    </w:p>
    <w:p w:rsidR="003D49AA" w:rsidRPr="007B138F" w:rsidRDefault="003D49AA" w:rsidP="003D49AA">
      <w:pPr>
        <w:jc w:val="center"/>
        <w:rPr>
          <w:rFonts w:ascii="Arial" w:hAnsi="Arial" w:cs="Arial"/>
          <w:b/>
          <w:szCs w:val="24"/>
          <w:lang w:val="es-MX"/>
        </w:rPr>
      </w:pPr>
    </w:p>
    <w:p w:rsidR="003D49AA" w:rsidRPr="007B138F" w:rsidRDefault="003D49AA" w:rsidP="003D49AA">
      <w:pPr>
        <w:rPr>
          <w:rFonts w:ascii="Arial" w:hAnsi="Arial" w:cs="Arial"/>
          <w:szCs w:val="24"/>
          <w:lang w:val="es-MX"/>
        </w:rPr>
      </w:pPr>
    </w:p>
    <w:p w:rsidR="003D49AA" w:rsidRPr="007B138F" w:rsidRDefault="003D49AA" w:rsidP="003D49AA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  <w:r w:rsidRPr="007B138F">
        <w:rPr>
          <w:rFonts w:ascii="Arial" w:hAnsi="Arial" w:cs="Arial"/>
          <w:szCs w:val="24"/>
          <w:lang w:val="es-MX"/>
        </w:rPr>
        <w:t xml:space="preserve">Declárase </w:t>
      </w:r>
      <w:r w:rsidRPr="007B138F">
        <w:rPr>
          <w:rFonts w:ascii="Arial" w:hAnsi="Arial" w:cs="Arial"/>
          <w:color w:val="000000" w:themeColor="text1"/>
          <w:szCs w:val="24"/>
        </w:rPr>
        <w:t>de interés</w:t>
      </w:r>
      <w:r w:rsidRPr="007B138F">
        <w:rPr>
          <w:rFonts w:ascii="Arial" w:eastAsia="Arial Unicode MS" w:hAnsi="Arial" w:cs="Arial"/>
          <w:szCs w:val="24"/>
        </w:rPr>
        <w:t xml:space="preserve"> </w:t>
      </w:r>
      <w:r w:rsidR="007B138F" w:rsidRPr="007B138F">
        <w:rPr>
          <w:rFonts w:ascii="Arial" w:hAnsi="Arial" w:cs="Arial"/>
          <w:szCs w:val="24"/>
        </w:rPr>
        <w:t>para la Comunicación Social y la Cultura de la Ciudad Autónoma de Buenos Aires, el libro “</w:t>
      </w:r>
      <w:r w:rsidR="007B138F" w:rsidRPr="007B138F">
        <w:rPr>
          <w:rFonts w:ascii="Arial" w:hAnsi="Arial" w:cs="Arial"/>
          <w:i/>
          <w:szCs w:val="24"/>
        </w:rPr>
        <w:t>Piel de gallina</w:t>
      </w:r>
      <w:r w:rsidR="007B138F" w:rsidRPr="007B138F">
        <w:rPr>
          <w:rFonts w:ascii="Arial" w:hAnsi="Arial" w:cs="Arial"/>
          <w:szCs w:val="24"/>
        </w:rPr>
        <w:t>” del autor Klaus Gallo.</w:t>
      </w:r>
    </w:p>
    <w:p w:rsidR="003D49AA" w:rsidRPr="007B138F" w:rsidRDefault="003D49AA" w:rsidP="003D49AA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3D49AA" w:rsidRPr="007B138F" w:rsidRDefault="003D49AA" w:rsidP="003D49AA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3D49AA" w:rsidRPr="007B138F" w:rsidRDefault="003D49AA" w:rsidP="003D49AA">
      <w:pPr>
        <w:rPr>
          <w:rFonts w:ascii="Arial" w:hAnsi="Arial" w:cs="Arial"/>
          <w:szCs w:val="24"/>
          <w:lang w:val="es-MX"/>
        </w:rPr>
      </w:pPr>
      <w:r w:rsidRPr="007B138F">
        <w:rPr>
          <w:rFonts w:ascii="Arial" w:hAnsi="Arial" w:cs="Arial"/>
          <w:szCs w:val="24"/>
          <w:lang w:val="es-MX"/>
        </w:rPr>
        <w:t xml:space="preserve">Sala de la Comisión </w:t>
      </w:r>
    </w:p>
    <w:p w:rsidR="003D49AA" w:rsidRPr="007B138F" w:rsidRDefault="003D49AA" w:rsidP="003D49AA">
      <w:pPr>
        <w:rPr>
          <w:rFonts w:ascii="Arial" w:hAnsi="Arial" w:cs="Arial"/>
          <w:szCs w:val="24"/>
          <w:lang w:val="es-MX"/>
        </w:rPr>
      </w:pPr>
    </w:p>
    <w:p w:rsidR="003D49AA" w:rsidRPr="007B138F" w:rsidRDefault="003D49AA" w:rsidP="003D49AA">
      <w:pPr>
        <w:rPr>
          <w:rFonts w:ascii="Arial" w:hAnsi="Arial" w:cs="Arial"/>
          <w:szCs w:val="24"/>
          <w:lang w:val="es-MX"/>
        </w:rPr>
      </w:pPr>
    </w:p>
    <w:p w:rsidR="003D49AA" w:rsidRPr="007B138F" w:rsidRDefault="003D49AA" w:rsidP="003D49AA">
      <w:pPr>
        <w:ind w:firstLine="708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rPr>
          <w:rFonts w:ascii="Arial" w:hAnsi="Arial" w:cs="Arial"/>
          <w:b/>
          <w:szCs w:val="24"/>
        </w:rPr>
      </w:pPr>
    </w:p>
    <w:p w:rsidR="003D49AA" w:rsidRPr="007B138F" w:rsidRDefault="003D49AA" w:rsidP="003D49AA">
      <w:pPr>
        <w:jc w:val="center"/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  <w:t>Méndez, María Sol</w:t>
      </w:r>
    </w:p>
    <w:p w:rsidR="003D49AA" w:rsidRPr="007B138F" w:rsidRDefault="003D49AA" w:rsidP="003D49AA">
      <w:pPr>
        <w:jc w:val="center"/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  <w:t>Presidente</w:t>
      </w: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 xml:space="preserve"> Vitali, Franco                   </w:t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  <w:t xml:space="preserve">       Guouman, Marcelo</w:t>
      </w: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>Vicepresidente</w:t>
      </w: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>Garrido, Esteban</w:t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  <w:t>Romano, Lucía</w:t>
      </w: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</w:p>
    <w:p w:rsidR="003D49AA" w:rsidRPr="007B138F" w:rsidRDefault="003D49AA" w:rsidP="003D49AA">
      <w:pPr>
        <w:jc w:val="left"/>
        <w:rPr>
          <w:rFonts w:ascii="Arial" w:hAnsi="Arial" w:cs="Arial"/>
          <w:szCs w:val="24"/>
        </w:rPr>
      </w:pPr>
      <w:r w:rsidRPr="007B138F">
        <w:rPr>
          <w:rFonts w:ascii="Arial" w:hAnsi="Arial" w:cs="Arial"/>
          <w:szCs w:val="24"/>
        </w:rPr>
        <w:t xml:space="preserve">   Nieto, Darío</w:t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</w:r>
      <w:r w:rsidRPr="007B138F">
        <w:rPr>
          <w:rFonts w:ascii="Arial" w:hAnsi="Arial" w:cs="Arial"/>
          <w:szCs w:val="24"/>
        </w:rPr>
        <w:tab/>
        <w:t>Fleitas, Rebeca</w:t>
      </w:r>
    </w:p>
    <w:p w:rsidR="003D49AA" w:rsidRPr="007B138F" w:rsidRDefault="003D49AA" w:rsidP="00595DB0">
      <w:pPr>
        <w:ind w:firstLine="720"/>
        <w:rPr>
          <w:rFonts w:ascii="Arial" w:hAnsi="Arial" w:cs="Arial"/>
          <w:szCs w:val="24"/>
        </w:rPr>
      </w:pPr>
    </w:p>
    <w:p w:rsidR="003D49AA" w:rsidRPr="007B138F" w:rsidRDefault="003D49AA" w:rsidP="00595DB0">
      <w:pPr>
        <w:ind w:firstLine="720"/>
        <w:rPr>
          <w:rFonts w:ascii="Arial" w:hAnsi="Arial" w:cs="Arial"/>
          <w:szCs w:val="24"/>
        </w:rPr>
      </w:pPr>
    </w:p>
    <w:p w:rsidR="00595DB0" w:rsidRPr="007B138F" w:rsidRDefault="00595DB0" w:rsidP="00595DB0">
      <w:pPr>
        <w:rPr>
          <w:rFonts w:ascii="Arial" w:hAnsi="Arial" w:cs="Arial"/>
          <w:szCs w:val="24"/>
        </w:rPr>
      </w:pPr>
    </w:p>
    <w:sectPr w:rsidR="00595DB0" w:rsidRPr="007B138F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80B" w:rsidRDefault="00E5080B">
      <w:r>
        <w:separator/>
      </w:r>
    </w:p>
  </w:endnote>
  <w:endnote w:type="continuationSeparator" w:id="1">
    <w:p w:rsidR="00E5080B" w:rsidRDefault="00E508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95DB0" w:rsidRPr="00595DB0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95DB0" w:rsidRPr="00595DB0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95DB0" w:rsidRPr="00595DB0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27EB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27EBB" w:rsidRPr="001C19C4">
      <w:rPr>
        <w:rStyle w:val="Nmerodepgina"/>
        <w:color w:val="333333"/>
      </w:rPr>
      <w:fldChar w:fldCharType="separate"/>
    </w:r>
    <w:r w:rsidR="007B138F">
      <w:rPr>
        <w:rStyle w:val="Nmerodepgina"/>
        <w:noProof/>
        <w:color w:val="333333"/>
      </w:rPr>
      <w:t>1</w:t>
    </w:r>
    <w:r w:rsidR="00327EB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B138F" w:rsidRPr="007B138F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80B" w:rsidRDefault="00E5080B">
      <w:r>
        <w:separator/>
      </w:r>
    </w:p>
  </w:footnote>
  <w:footnote w:type="continuationSeparator" w:id="1">
    <w:p w:rsidR="00E5080B" w:rsidRDefault="00E508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4B152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7EBB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D49AA"/>
    <w:rsid w:val="003F1EFD"/>
    <w:rsid w:val="003F4249"/>
    <w:rsid w:val="00401C75"/>
    <w:rsid w:val="0040761B"/>
    <w:rsid w:val="00422C3F"/>
    <w:rsid w:val="004354AC"/>
    <w:rsid w:val="00446E1A"/>
    <w:rsid w:val="004847CA"/>
    <w:rsid w:val="004B152D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5DB0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138F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080B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DB0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3D49AA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legislar.dotx</Template>
  <TotalTime>42</TotalTime>
  <Pages>2</Pages>
  <Words>631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usuario</cp:lastModifiedBy>
  <cp:revision>1</cp:revision>
  <cp:lastPrinted>2020-02-28T17:24:00Z</cp:lastPrinted>
  <dcterms:created xsi:type="dcterms:W3CDTF">2022-07-04T13:54:00Z</dcterms:created>
  <dcterms:modified xsi:type="dcterms:W3CDTF">2022-07-04T14:37:00Z</dcterms:modified>
</cp:coreProperties>
</file>