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27852" w14:textId="1AD53491" w:rsidR="00805C75" w:rsidRPr="00805C75" w:rsidRDefault="00805C75" w:rsidP="00E24431">
      <w:pPr>
        <w:spacing w:before="240" w:after="240" w:line="360" w:lineRule="auto"/>
        <w:jc w:val="center"/>
        <w:rPr>
          <w:rFonts w:ascii="Times New Roman" w:hAnsi="Times New Roman"/>
          <w:b/>
          <w:color w:val="222222"/>
        </w:rPr>
      </w:pPr>
      <w:r w:rsidRPr="00805C75">
        <w:rPr>
          <w:rFonts w:ascii="Times New Roman" w:hAnsi="Times New Roman"/>
          <w:b/>
          <w:color w:val="222222"/>
        </w:rPr>
        <w:t xml:space="preserve">PROYECTO DE </w:t>
      </w:r>
      <w:r w:rsidR="006C6EC4">
        <w:rPr>
          <w:rFonts w:ascii="Times New Roman" w:hAnsi="Times New Roman"/>
          <w:b/>
          <w:color w:val="222222"/>
        </w:rPr>
        <w:t>RESOLUCIÓN</w:t>
      </w:r>
    </w:p>
    <w:p w14:paraId="4F3EE750" w14:textId="4BFEF472" w:rsidR="00805C75" w:rsidRDefault="00805C75" w:rsidP="006C6EC4">
      <w:pPr>
        <w:spacing w:before="240" w:after="240" w:line="360" w:lineRule="auto"/>
        <w:rPr>
          <w:rFonts w:ascii="Times New Roman" w:hAnsi="Times New Roman"/>
          <w:b/>
          <w:color w:val="222222"/>
        </w:rPr>
      </w:pPr>
    </w:p>
    <w:p w14:paraId="004E565A" w14:textId="5482038C" w:rsidR="006C6EC4" w:rsidRDefault="006C6EC4" w:rsidP="00B92CA7">
      <w:pPr>
        <w:spacing w:before="240" w:after="240" w:line="360" w:lineRule="auto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  <w:color w:val="222222"/>
        </w:rPr>
        <w:t xml:space="preserve">Artículo 1°.- </w:t>
      </w:r>
      <w:r w:rsidR="00B92CA7">
        <w:rPr>
          <w:rFonts w:ascii="Times New Roman" w:hAnsi="Times New Roman"/>
          <w:b/>
          <w:color w:val="222222"/>
        </w:rPr>
        <w:t xml:space="preserve"> </w:t>
      </w:r>
      <w:r w:rsidR="00B92CA7">
        <w:rPr>
          <w:rFonts w:ascii="Times New Roman" w:hAnsi="Times New Roman"/>
          <w:bCs/>
          <w:color w:val="222222"/>
        </w:rPr>
        <w:t xml:space="preserve">Dispónese la entrega de una bandeja protocolar en conmemoración al 30° aniversario </w:t>
      </w:r>
      <w:r>
        <w:rPr>
          <w:rFonts w:ascii="Times New Roman" w:eastAsia="Times New Roman" w:hAnsi="Times New Roman"/>
        </w:rPr>
        <w:t>de la creación de</w:t>
      </w:r>
      <w:r w:rsidR="00B92CA7">
        <w:rPr>
          <w:rFonts w:ascii="Times New Roman" w:eastAsia="Times New Roman" w:hAnsi="Times New Roman"/>
        </w:rPr>
        <w:t xml:space="preserve"> la</w:t>
      </w:r>
      <w:r>
        <w:rPr>
          <w:rFonts w:ascii="Times New Roman" w:eastAsia="Times New Roman" w:hAnsi="Times New Roman"/>
        </w:rPr>
        <w:t xml:space="preserve"> Junta de Estudios Históricos de Villa Devoto.</w:t>
      </w:r>
    </w:p>
    <w:p w14:paraId="2F7D04B1" w14:textId="1ACF02DB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“La Legislatura de la Ciudad Autónoma de Buenos Aires extiende la presente distinción en reconocimiento al </w:t>
      </w:r>
      <w:r>
        <w:rPr>
          <w:rFonts w:ascii="Times New Roman" w:hAnsi="Times New Roman"/>
          <w:bCs/>
          <w:color w:val="222222"/>
        </w:rPr>
        <w:t xml:space="preserve">30° aniversario </w:t>
      </w:r>
      <w:r>
        <w:rPr>
          <w:rFonts w:ascii="Times New Roman" w:eastAsia="Times New Roman" w:hAnsi="Times New Roman"/>
        </w:rPr>
        <w:t>de la creación de la Junta de Estudios Históricos de Villa Devoto</w:t>
      </w:r>
      <w:r>
        <w:rPr>
          <w:rFonts w:ascii="Times New Roman" w:eastAsia="Times New Roman" w:hAnsi="Times New Roman"/>
        </w:rPr>
        <w:t xml:space="preserve">”. </w:t>
      </w:r>
    </w:p>
    <w:p w14:paraId="12AD3BBE" w14:textId="77777777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4C1C9018" w14:textId="5311B4B1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  <w:r w:rsidRPr="00B92CA7">
        <w:rPr>
          <w:rFonts w:ascii="Times New Roman" w:eastAsia="Times New Roman" w:hAnsi="Times New Roman"/>
          <w:b/>
          <w:bCs/>
        </w:rPr>
        <w:t xml:space="preserve">Artículo 2°.- </w:t>
      </w:r>
      <w:r>
        <w:rPr>
          <w:rFonts w:ascii="Times New Roman" w:eastAsia="Times New Roman" w:hAnsi="Times New Roman"/>
        </w:rPr>
        <w:t xml:space="preserve">Comuníquese, etc. </w:t>
      </w:r>
    </w:p>
    <w:p w14:paraId="694DBDD8" w14:textId="6678F59C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49736253" w14:textId="6A8FDF45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2C754118" w14:textId="294F0632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57AD62C9" w14:textId="31B3A2D2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537A180C" w14:textId="0DF96253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333DB516" w14:textId="6158E9E7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2B1225C0" w14:textId="723F00A0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7607FE12" w14:textId="2BAAF3CC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5857AB4E" w14:textId="3653B324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440C43D2" w14:textId="25929DAA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04B75C73" w14:textId="09626B84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1FC36239" w14:textId="259BF22F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6AA6C7DE" w14:textId="1B4E84D7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2E4AE2E1" w14:textId="09EEA31D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22F44D0E" w14:textId="113CCA6F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642ECE94" w14:textId="72B7DDD4" w:rsidR="00B92CA7" w:rsidRDefault="00B92CA7" w:rsidP="00B92CA7">
      <w:pPr>
        <w:spacing w:before="240" w:after="240" w:line="360" w:lineRule="auto"/>
        <w:rPr>
          <w:rFonts w:ascii="Times New Roman" w:eastAsia="Times New Roman" w:hAnsi="Times New Roman"/>
        </w:rPr>
      </w:pPr>
    </w:p>
    <w:p w14:paraId="12C5F498" w14:textId="77777777" w:rsidR="00B92CA7" w:rsidRPr="00B92CA7" w:rsidRDefault="00B92CA7" w:rsidP="00B92CA7">
      <w:pPr>
        <w:spacing w:before="240" w:after="240" w:line="360" w:lineRule="auto"/>
        <w:rPr>
          <w:rFonts w:ascii="Times New Roman" w:hAnsi="Times New Roman"/>
          <w:bCs/>
          <w:color w:val="222222"/>
        </w:rPr>
      </w:pPr>
    </w:p>
    <w:p w14:paraId="58536C99" w14:textId="77777777" w:rsidR="006C6EC4" w:rsidRDefault="006C6EC4" w:rsidP="006C6EC4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137A0260" w14:textId="77777777" w:rsidR="006C6EC4" w:rsidRDefault="006C6EC4" w:rsidP="006C6EC4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4AB9E81A" w14:textId="151E71C3" w:rsidR="006C6EC4" w:rsidRPr="006C6EC4" w:rsidRDefault="006C6EC4" w:rsidP="006C6EC4">
      <w:pPr>
        <w:spacing w:line="360" w:lineRule="auto"/>
        <w:jc w:val="center"/>
        <w:rPr>
          <w:rFonts w:ascii="Times New Roman" w:eastAsia="Times New Roman" w:hAnsi="Times New Roman"/>
          <w:b/>
          <w:bCs/>
        </w:rPr>
      </w:pPr>
      <w:r w:rsidRPr="006C6EC4">
        <w:rPr>
          <w:rFonts w:ascii="Times New Roman" w:eastAsia="Times New Roman" w:hAnsi="Times New Roman"/>
          <w:b/>
          <w:bCs/>
        </w:rPr>
        <w:t>FUNDAMENTOS</w:t>
      </w:r>
    </w:p>
    <w:p w14:paraId="590A155F" w14:textId="77777777" w:rsidR="006C6EC4" w:rsidRDefault="006C6EC4" w:rsidP="006C6EC4">
      <w:pPr>
        <w:spacing w:line="360" w:lineRule="auto"/>
        <w:jc w:val="center"/>
        <w:rPr>
          <w:rFonts w:ascii="Times New Roman" w:eastAsia="Times New Roman" w:hAnsi="Times New Roman"/>
        </w:rPr>
      </w:pPr>
    </w:p>
    <w:p w14:paraId="72E2B4E0" w14:textId="5C1BB5DA" w:rsidR="006C6EC4" w:rsidRDefault="006C6EC4" w:rsidP="006C6EC4">
      <w:pPr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El 14 de septiembre de 1992 un grupo de vecinos tuvieron la iniciativa de dar origen a la Junta de Estudios Históricos de Villa Devoto con el espíritu de analizar, reflexionar y comunicar los orígenes del barrio. Esta institución se lleva adelante en forma ininterrumpida con vocación, profesionalismo y pasión por parte de las personas que la integran. </w:t>
      </w:r>
    </w:p>
    <w:p w14:paraId="2E1C5FD0" w14:textId="77777777" w:rsidR="00B92CA7" w:rsidRDefault="00B92CA7" w:rsidP="006C6EC4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7E41EDA2" w14:textId="11946C75" w:rsidR="006C6EC4" w:rsidRDefault="006C6EC4" w:rsidP="006C6EC4">
      <w:pPr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Es de suma importancia las acciones que generan, porque realizan investigaciones históricas y actividades culturales que convocan la participación de los vecinos y además de colaboran con instituciones públicas y privadas para proteger la identidad y el patrimonio del barrio. </w:t>
      </w:r>
    </w:p>
    <w:p w14:paraId="06117955" w14:textId="77777777" w:rsidR="00B92CA7" w:rsidRDefault="00B92CA7" w:rsidP="006C6EC4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42464E39" w14:textId="67686787" w:rsidR="006C6EC4" w:rsidRDefault="006C6EC4" w:rsidP="006C6EC4">
      <w:pPr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La Junta investiga, conserva y difunde el origen del barrio, de las instituciones, de los acontecimientos y de las actividades, nos cuenta lo que sucedió y nos convoca a reflexionar sobre lo que podemos realizar en Villa Devoto con el objetivo de que nunca perdamos los valores y características que nos enriquece.  </w:t>
      </w:r>
    </w:p>
    <w:p w14:paraId="2B5881FB" w14:textId="77777777" w:rsidR="00B92CA7" w:rsidRDefault="00B92CA7" w:rsidP="006C6EC4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1E33A99D" w14:textId="2E6F10C5" w:rsidR="006C6EC4" w:rsidRDefault="006C6EC4" w:rsidP="006C6EC4">
      <w:pPr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Por ello, esta organización trabaja con esmero y desarrolla numerosas actividades, como por ejemplo</w:t>
      </w:r>
      <w:r w:rsidR="00B92CA7">
        <w:rPr>
          <w:rFonts w:ascii="Times New Roman" w:eastAsia="Times New Roman" w:hAnsi="Times New Roman"/>
        </w:rPr>
        <w:t>:</w:t>
      </w:r>
      <w:r>
        <w:rPr>
          <w:rFonts w:ascii="Times New Roman" w:eastAsia="Times New Roman" w:hAnsi="Times New Roman"/>
        </w:rPr>
        <w:t xml:space="preserve"> producen charlas, conferencias, talleres de historia, visitas guiadas, exposiciones, participación de eventos colectivos, publicación de folletos y revista. </w:t>
      </w:r>
    </w:p>
    <w:p w14:paraId="75E31268" w14:textId="77777777" w:rsidR="00B92CA7" w:rsidRDefault="00B92CA7" w:rsidP="006C6EC4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3EFEBBC2" w14:textId="23460C81" w:rsidR="006C6EC4" w:rsidRDefault="006C6EC4" w:rsidP="006C6EC4">
      <w:pPr>
        <w:spacing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Esta Junta de Estudios Históricos no es sólo la reserva de nuestra memoria, también es el resguardo patrimonial y simbólico de nuestro presente que nos permite forjar una identidad cultural y preservar nuestros valores para que podamos definir de la mejor manera posible lo que proyectamos en el barrio.</w:t>
      </w:r>
    </w:p>
    <w:p w14:paraId="515A79EB" w14:textId="17040A09" w:rsidR="00B92CA7" w:rsidRDefault="00B92CA7" w:rsidP="006C6EC4">
      <w:pPr>
        <w:spacing w:line="360" w:lineRule="auto"/>
        <w:rPr>
          <w:rFonts w:ascii="Times New Roman" w:eastAsia="Times New Roman" w:hAnsi="Times New Roman"/>
        </w:rPr>
      </w:pPr>
    </w:p>
    <w:p w14:paraId="57FFC5BD" w14:textId="1EC69EC0" w:rsidR="005E3C49" w:rsidRPr="00083186" w:rsidRDefault="00B92CA7" w:rsidP="00083186">
      <w:pPr>
        <w:spacing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Por los motivos expuestos, solicito a mis pares me acompañen en el presente proyecto de resolución.</w:t>
      </w:r>
    </w:p>
    <w:sectPr w:rsidR="005E3C49" w:rsidRPr="00083186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43703" w14:textId="77777777" w:rsidR="00F7048B" w:rsidRDefault="00F7048B">
      <w:r>
        <w:separator/>
      </w:r>
    </w:p>
  </w:endnote>
  <w:endnote w:type="continuationSeparator" w:id="0">
    <w:p w14:paraId="23790F0A" w14:textId="77777777" w:rsidR="00F7048B" w:rsidRDefault="00F70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9CA80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1D5A4EB1" w14:textId="118C85E8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C6EC4" w:rsidRPr="006C6EC4">
        <w:rPr>
          <w:noProof/>
          <w:color w:val="333333"/>
          <w:sz w:val="20"/>
        </w:rPr>
        <w:t>5/9/22 15:11:00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92CA7" w:rsidRPr="00B92CA7">
        <w:rPr>
          <w:noProof/>
          <w:color w:val="333333"/>
          <w:sz w:val="20"/>
        </w:rPr>
        <w:t>1719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92CA7" w:rsidRPr="00B92CA7">
        <w:rPr>
          <w:noProof/>
          <w:color w:val="333333"/>
          <w:sz w:val="20"/>
        </w:rPr>
        <w:t>311</w:t>
      </w:r>
    </w:fldSimple>
  </w:p>
  <w:p w14:paraId="2C89AD00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B42F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B42FE" w:rsidRPr="001C19C4">
      <w:rPr>
        <w:rStyle w:val="Nmerodepgina"/>
        <w:color w:val="333333"/>
      </w:rPr>
      <w:fldChar w:fldCharType="separate"/>
    </w:r>
    <w:r w:rsidR="00F17D34">
      <w:rPr>
        <w:rStyle w:val="Nmerodepgina"/>
        <w:noProof/>
        <w:color w:val="333333"/>
      </w:rPr>
      <w:t>3</w:t>
    </w:r>
    <w:r w:rsidR="00CB42F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17D34" w:rsidRPr="00F17D34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14:paraId="38BEA487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36195" w14:textId="77777777" w:rsidR="00F7048B" w:rsidRDefault="00F7048B">
      <w:r>
        <w:separator/>
      </w:r>
    </w:p>
  </w:footnote>
  <w:footnote w:type="continuationSeparator" w:id="0">
    <w:p w14:paraId="5A7D1856" w14:textId="77777777" w:rsidR="00F7048B" w:rsidRDefault="00F70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F461C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72E3DB11" wp14:editId="2A5821C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15F15FCA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34"/>
    <w:rsid w:val="00026430"/>
    <w:rsid w:val="00030DF5"/>
    <w:rsid w:val="0003615C"/>
    <w:rsid w:val="000376AB"/>
    <w:rsid w:val="00043882"/>
    <w:rsid w:val="000503A1"/>
    <w:rsid w:val="00062864"/>
    <w:rsid w:val="00067370"/>
    <w:rsid w:val="000713D7"/>
    <w:rsid w:val="00071CFB"/>
    <w:rsid w:val="00077DAC"/>
    <w:rsid w:val="00080837"/>
    <w:rsid w:val="00081FFF"/>
    <w:rsid w:val="00083186"/>
    <w:rsid w:val="00085D07"/>
    <w:rsid w:val="000B0DC1"/>
    <w:rsid w:val="000B2290"/>
    <w:rsid w:val="000D1497"/>
    <w:rsid w:val="000D2860"/>
    <w:rsid w:val="000D6C54"/>
    <w:rsid w:val="000E3949"/>
    <w:rsid w:val="000F74CB"/>
    <w:rsid w:val="000F7E30"/>
    <w:rsid w:val="00102A7C"/>
    <w:rsid w:val="00103C6B"/>
    <w:rsid w:val="00104335"/>
    <w:rsid w:val="00123CED"/>
    <w:rsid w:val="00127D10"/>
    <w:rsid w:val="00136787"/>
    <w:rsid w:val="00145948"/>
    <w:rsid w:val="00155C7C"/>
    <w:rsid w:val="00160A2A"/>
    <w:rsid w:val="001614A7"/>
    <w:rsid w:val="0019414B"/>
    <w:rsid w:val="001A159A"/>
    <w:rsid w:val="001B29A0"/>
    <w:rsid w:val="001B770D"/>
    <w:rsid w:val="001C18CC"/>
    <w:rsid w:val="001C19C4"/>
    <w:rsid w:val="001D480C"/>
    <w:rsid w:val="001E0E01"/>
    <w:rsid w:val="001E5394"/>
    <w:rsid w:val="001F2924"/>
    <w:rsid w:val="001F3AFD"/>
    <w:rsid w:val="001F5127"/>
    <w:rsid w:val="00205802"/>
    <w:rsid w:val="00205DAD"/>
    <w:rsid w:val="00223436"/>
    <w:rsid w:val="002327DE"/>
    <w:rsid w:val="00246DF0"/>
    <w:rsid w:val="00250591"/>
    <w:rsid w:val="0026220D"/>
    <w:rsid w:val="00265972"/>
    <w:rsid w:val="00275865"/>
    <w:rsid w:val="00276A7E"/>
    <w:rsid w:val="002861B1"/>
    <w:rsid w:val="00296815"/>
    <w:rsid w:val="002971A4"/>
    <w:rsid w:val="002A2A56"/>
    <w:rsid w:val="002B47D0"/>
    <w:rsid w:val="002C768C"/>
    <w:rsid w:val="002D05E9"/>
    <w:rsid w:val="002D533A"/>
    <w:rsid w:val="002D778C"/>
    <w:rsid w:val="002E38C3"/>
    <w:rsid w:val="002F7961"/>
    <w:rsid w:val="002F7FFA"/>
    <w:rsid w:val="00302300"/>
    <w:rsid w:val="00305DD1"/>
    <w:rsid w:val="003145ED"/>
    <w:rsid w:val="00315C77"/>
    <w:rsid w:val="0033168A"/>
    <w:rsid w:val="00335CD9"/>
    <w:rsid w:val="00336101"/>
    <w:rsid w:val="00340F54"/>
    <w:rsid w:val="00350EB0"/>
    <w:rsid w:val="0035681D"/>
    <w:rsid w:val="00361201"/>
    <w:rsid w:val="00373845"/>
    <w:rsid w:val="00376116"/>
    <w:rsid w:val="003807E5"/>
    <w:rsid w:val="00395843"/>
    <w:rsid w:val="003A7311"/>
    <w:rsid w:val="003B471C"/>
    <w:rsid w:val="003B49B9"/>
    <w:rsid w:val="003D10AB"/>
    <w:rsid w:val="003D4000"/>
    <w:rsid w:val="003F1EFD"/>
    <w:rsid w:val="003F30F0"/>
    <w:rsid w:val="003F4249"/>
    <w:rsid w:val="003F5B7C"/>
    <w:rsid w:val="00401C75"/>
    <w:rsid w:val="0040761B"/>
    <w:rsid w:val="00422C3F"/>
    <w:rsid w:val="004354AC"/>
    <w:rsid w:val="00446E1A"/>
    <w:rsid w:val="00477BE4"/>
    <w:rsid w:val="004847CA"/>
    <w:rsid w:val="004926EA"/>
    <w:rsid w:val="004B137E"/>
    <w:rsid w:val="004B7714"/>
    <w:rsid w:val="004C4B76"/>
    <w:rsid w:val="004D2D62"/>
    <w:rsid w:val="004D30D5"/>
    <w:rsid w:val="004D438B"/>
    <w:rsid w:val="004E235F"/>
    <w:rsid w:val="0051012E"/>
    <w:rsid w:val="00513141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08F"/>
    <w:rsid w:val="00584777"/>
    <w:rsid w:val="00587242"/>
    <w:rsid w:val="00592F70"/>
    <w:rsid w:val="005A1232"/>
    <w:rsid w:val="005A32ED"/>
    <w:rsid w:val="005A3AA1"/>
    <w:rsid w:val="005A3DA3"/>
    <w:rsid w:val="005A4D27"/>
    <w:rsid w:val="005A5E9B"/>
    <w:rsid w:val="005B0FAF"/>
    <w:rsid w:val="005B14CE"/>
    <w:rsid w:val="005B6538"/>
    <w:rsid w:val="005C37AB"/>
    <w:rsid w:val="005E3C49"/>
    <w:rsid w:val="005F35E2"/>
    <w:rsid w:val="005F7DC3"/>
    <w:rsid w:val="00601A75"/>
    <w:rsid w:val="00616F70"/>
    <w:rsid w:val="00622DE5"/>
    <w:rsid w:val="00636220"/>
    <w:rsid w:val="00636BE0"/>
    <w:rsid w:val="0064363E"/>
    <w:rsid w:val="006811D6"/>
    <w:rsid w:val="006855E1"/>
    <w:rsid w:val="00690392"/>
    <w:rsid w:val="00697F98"/>
    <w:rsid w:val="006C326A"/>
    <w:rsid w:val="006C40E9"/>
    <w:rsid w:val="006C6EC4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526B4"/>
    <w:rsid w:val="00771B54"/>
    <w:rsid w:val="007728C1"/>
    <w:rsid w:val="00777916"/>
    <w:rsid w:val="00780167"/>
    <w:rsid w:val="00795E19"/>
    <w:rsid w:val="007A1016"/>
    <w:rsid w:val="007B0FD7"/>
    <w:rsid w:val="007B3715"/>
    <w:rsid w:val="007B6DE7"/>
    <w:rsid w:val="007C0373"/>
    <w:rsid w:val="007C0CF9"/>
    <w:rsid w:val="007D2459"/>
    <w:rsid w:val="007D2DA0"/>
    <w:rsid w:val="007E2AB2"/>
    <w:rsid w:val="007E3534"/>
    <w:rsid w:val="007E36D1"/>
    <w:rsid w:val="008019FD"/>
    <w:rsid w:val="008034F8"/>
    <w:rsid w:val="00805C75"/>
    <w:rsid w:val="00812683"/>
    <w:rsid w:val="00820A3A"/>
    <w:rsid w:val="00827228"/>
    <w:rsid w:val="00830B8F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1234"/>
    <w:rsid w:val="008B4536"/>
    <w:rsid w:val="008C4AC3"/>
    <w:rsid w:val="00906685"/>
    <w:rsid w:val="009107A7"/>
    <w:rsid w:val="00910E0F"/>
    <w:rsid w:val="0091690E"/>
    <w:rsid w:val="00947238"/>
    <w:rsid w:val="009624FC"/>
    <w:rsid w:val="0096461D"/>
    <w:rsid w:val="00966BB5"/>
    <w:rsid w:val="009953AF"/>
    <w:rsid w:val="0099559D"/>
    <w:rsid w:val="00996E34"/>
    <w:rsid w:val="009A6E2B"/>
    <w:rsid w:val="009B4FAC"/>
    <w:rsid w:val="009C20D3"/>
    <w:rsid w:val="009C5E20"/>
    <w:rsid w:val="009D772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59A"/>
    <w:rsid w:val="00AA08DB"/>
    <w:rsid w:val="00AA2FEA"/>
    <w:rsid w:val="00AA7C22"/>
    <w:rsid w:val="00AB0A73"/>
    <w:rsid w:val="00AB5EB2"/>
    <w:rsid w:val="00AC234C"/>
    <w:rsid w:val="00AC3839"/>
    <w:rsid w:val="00AE034B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2CA7"/>
    <w:rsid w:val="00BA576B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42FE"/>
    <w:rsid w:val="00CC20B0"/>
    <w:rsid w:val="00CE163F"/>
    <w:rsid w:val="00CF0B63"/>
    <w:rsid w:val="00D21279"/>
    <w:rsid w:val="00D26770"/>
    <w:rsid w:val="00D43AA2"/>
    <w:rsid w:val="00D518DB"/>
    <w:rsid w:val="00D51F84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4431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B0E"/>
    <w:rsid w:val="00EF0D22"/>
    <w:rsid w:val="00EF24EA"/>
    <w:rsid w:val="00F13C69"/>
    <w:rsid w:val="00F17D34"/>
    <w:rsid w:val="00F41DF6"/>
    <w:rsid w:val="00F52245"/>
    <w:rsid w:val="00F5569F"/>
    <w:rsid w:val="00F560C7"/>
    <w:rsid w:val="00F60308"/>
    <w:rsid w:val="00F640D0"/>
    <w:rsid w:val="00F6520D"/>
    <w:rsid w:val="00F6638D"/>
    <w:rsid w:val="00F7048B"/>
    <w:rsid w:val="00F75389"/>
    <w:rsid w:val="00F903E8"/>
    <w:rsid w:val="00FA0C8C"/>
    <w:rsid w:val="00FB4F49"/>
    <w:rsid w:val="00FD07F5"/>
    <w:rsid w:val="00FD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F8D1BE"/>
  <w15:docId w15:val="{FB1FBECC-DDA3-9548-9970-B5A51055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08F"/>
    <w:rPr>
      <w:rFonts w:ascii="Calibri" w:eastAsia="MS Mincho" w:hAnsi="Calibri"/>
      <w:sz w:val="24"/>
      <w:szCs w:val="24"/>
      <w:lang w:val="es-ES_tradnl" w:eastAsia="ja-JP"/>
    </w:rPr>
  </w:style>
  <w:style w:type="paragraph" w:styleId="Ttulo3">
    <w:name w:val="heading 3"/>
    <w:basedOn w:val="Normal"/>
    <w:link w:val="Ttulo3Car"/>
    <w:uiPriority w:val="9"/>
    <w:qFormat/>
    <w:rsid w:val="001F512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es-AR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jc w:val="both"/>
    </w:pPr>
    <w:rPr>
      <w:rFonts w:ascii="Times New Roman" w:eastAsia="Times New Roman" w:hAnsi="Times New Roman"/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jc w:val="both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02A7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05C75"/>
    <w:pPr>
      <w:spacing w:before="100" w:beforeAutospacing="1" w:after="100" w:afterAutospacing="1"/>
    </w:pPr>
    <w:rPr>
      <w:rFonts w:ascii="Times New Roman" w:eastAsia="Times New Roman" w:hAnsi="Times New Roman"/>
      <w:lang w:val="es-AR" w:eastAsia="es-AR"/>
    </w:rPr>
  </w:style>
  <w:style w:type="paragraph" w:customStyle="1" w:styleId="paragraph">
    <w:name w:val="paragraph"/>
    <w:basedOn w:val="Normal"/>
    <w:rsid w:val="0099559D"/>
    <w:pPr>
      <w:spacing w:before="100" w:beforeAutospacing="1" w:after="100" w:afterAutospacing="1"/>
    </w:pPr>
    <w:rPr>
      <w:rFonts w:ascii="Times New Roman" w:eastAsia="Times New Roman" w:hAnsi="Times New Roman"/>
      <w:lang w:val="es-AR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1F5127"/>
    <w:rPr>
      <w:b/>
      <w:bCs/>
      <w:sz w:val="27"/>
      <w:szCs w:val="27"/>
      <w:lang w:eastAsia="es-MX"/>
    </w:rPr>
  </w:style>
  <w:style w:type="character" w:customStyle="1" w:styleId="mw-headline">
    <w:name w:val="mw-headline"/>
    <w:basedOn w:val="Fuentedeprrafopredeter"/>
    <w:rsid w:val="001F5127"/>
  </w:style>
  <w:style w:type="character" w:customStyle="1" w:styleId="mw-editsection">
    <w:name w:val="mw-editsection"/>
    <w:basedOn w:val="Fuentedeprrafopredeter"/>
    <w:rsid w:val="001F5127"/>
  </w:style>
  <w:style w:type="character" w:customStyle="1" w:styleId="mw-editsection-bracket">
    <w:name w:val="mw-editsection-bracket"/>
    <w:basedOn w:val="Fuentedeprrafopredeter"/>
    <w:rsid w:val="001F5127"/>
  </w:style>
  <w:style w:type="character" w:styleId="Mencinsinresolver">
    <w:name w:val="Unresolved Mention"/>
    <w:basedOn w:val="Fuentedeprrafopredeter"/>
    <w:uiPriority w:val="99"/>
    <w:semiHidden/>
    <w:unhideWhenUsed/>
    <w:rsid w:val="005A5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yumi/Downloads/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1</TotalTime>
  <Pages>2</Pages>
  <Words>311</Words>
  <Characters>1719</Characters>
  <Application>Microsoft Office Word</Application>
  <DocSecurity>0</DocSecurity>
  <Lines>57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lauema</dc:creator>
  <cp:lastModifiedBy>LAURA YUMI UEMA</cp:lastModifiedBy>
  <cp:revision>7</cp:revision>
  <cp:lastPrinted>2020-02-28T17:24:00Z</cp:lastPrinted>
  <dcterms:created xsi:type="dcterms:W3CDTF">2022-09-07T14:47:00Z</dcterms:created>
  <dcterms:modified xsi:type="dcterms:W3CDTF">2022-09-07T14:48:00Z</dcterms:modified>
</cp:coreProperties>
</file>