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4C3" w:rsidRPr="006D4512" w:rsidRDefault="003B34C3" w:rsidP="003B3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4512">
        <w:rPr>
          <w:rFonts w:ascii="Times New Roman" w:hAnsi="Times New Roman" w:cs="Times New Roman"/>
          <w:b/>
          <w:sz w:val="24"/>
          <w:szCs w:val="24"/>
        </w:rPr>
        <w:t xml:space="preserve">PROYECTO DE </w:t>
      </w:r>
      <w:r w:rsidR="006F64BA" w:rsidRPr="006D4512">
        <w:rPr>
          <w:rFonts w:ascii="Times New Roman" w:hAnsi="Times New Roman" w:cs="Times New Roman"/>
          <w:b/>
          <w:sz w:val="24"/>
          <w:szCs w:val="24"/>
        </w:rPr>
        <w:t>RESOLUCIÓN</w:t>
      </w:r>
    </w:p>
    <w:p w:rsidR="006D4512" w:rsidRPr="006D4512" w:rsidRDefault="006D4512" w:rsidP="006D4512">
      <w:pPr>
        <w:pStyle w:val="NormalWeb"/>
        <w:spacing w:before="240" w:beforeAutospacing="0" w:after="240" w:afterAutospacing="0"/>
        <w:jc w:val="both"/>
      </w:pPr>
      <w:r w:rsidRPr="006D4512">
        <w:rPr>
          <w:color w:val="000000"/>
        </w:rPr>
        <w:t xml:space="preserve">Art. 1º.- </w:t>
      </w:r>
      <w:proofErr w:type="spellStart"/>
      <w:r w:rsidRPr="006D4512">
        <w:rPr>
          <w:color w:val="000000"/>
        </w:rPr>
        <w:t>Otórgase</w:t>
      </w:r>
      <w:proofErr w:type="spellEnd"/>
      <w:r w:rsidRPr="006D4512">
        <w:rPr>
          <w:color w:val="000000"/>
        </w:rPr>
        <w:t xml:space="preserve"> el "Diploma del Emprendedor" en el rubro</w:t>
      </w:r>
      <w:r w:rsidRPr="006D4512">
        <w:rPr>
          <w:color w:val="000000"/>
          <w:shd w:val="clear" w:color="auto" w:fill="FFFFFF"/>
        </w:rPr>
        <w:t xml:space="preserve"> desarrollo económico </w:t>
      </w:r>
      <w:r w:rsidRPr="006D4512">
        <w:rPr>
          <w:color w:val="000000"/>
        </w:rPr>
        <w:t xml:space="preserve">a Roy Martín </w:t>
      </w:r>
      <w:proofErr w:type="spellStart"/>
      <w:r w:rsidRPr="006D4512">
        <w:rPr>
          <w:color w:val="000000"/>
        </w:rPr>
        <w:t>Villalba</w:t>
      </w:r>
      <w:proofErr w:type="spellEnd"/>
      <w:r w:rsidRPr="006D4512">
        <w:rPr>
          <w:color w:val="000000"/>
        </w:rPr>
        <w:t>, fundador del emprendimiento “Lo de Fidel”.</w:t>
      </w:r>
    </w:p>
    <w:p w:rsidR="006D4512" w:rsidRPr="006D4512" w:rsidRDefault="006D4512" w:rsidP="006D451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D45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Art.  2°.- Comuníquese, etc.</w:t>
      </w:r>
    </w:p>
    <w:p w:rsidR="006D4512" w:rsidRPr="006D4512" w:rsidRDefault="006D4512" w:rsidP="006D4512">
      <w:pPr>
        <w:pStyle w:val="NormalWeb"/>
        <w:spacing w:before="240" w:beforeAutospacing="0" w:after="240" w:afterAutospacing="0"/>
        <w:jc w:val="both"/>
      </w:pPr>
    </w:p>
    <w:p w:rsidR="006D4512" w:rsidRPr="006D4512" w:rsidRDefault="006D4512" w:rsidP="006D451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D45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 </w:t>
      </w: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6D4512" w:rsidRPr="006D4512" w:rsidRDefault="006D4512" w:rsidP="006D451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D45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 </w:t>
      </w:r>
    </w:p>
    <w:p w:rsidR="006D4512" w:rsidRPr="006D4512" w:rsidRDefault="006D4512" w:rsidP="006D45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D451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D451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D451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D451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D451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D451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D451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D451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D451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D451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D451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D451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6D451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</w:p>
    <w:p w:rsidR="006D4512" w:rsidRPr="006D4512" w:rsidRDefault="006D4512" w:rsidP="006D45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4512">
        <w:rPr>
          <w:rFonts w:ascii="Times New Roman" w:hAnsi="Times New Roman" w:cs="Times New Roman"/>
          <w:b/>
          <w:bCs/>
          <w:sz w:val="24"/>
          <w:szCs w:val="24"/>
        </w:rPr>
        <w:lastRenderedPageBreak/>
        <w:t>FUNDAMENTOS</w:t>
      </w:r>
    </w:p>
    <w:p w:rsidR="006D4512" w:rsidRPr="006D4512" w:rsidRDefault="006D4512" w:rsidP="006D451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D45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 xml:space="preserve"> “Lo de Fidel” es un local gastronómico ubicado en el barrio de Villa </w:t>
      </w:r>
      <w:proofErr w:type="spellStart"/>
      <w:r w:rsidRPr="006D45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Soldati</w:t>
      </w:r>
      <w:proofErr w:type="spellEnd"/>
      <w:r w:rsidRPr="006D45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 xml:space="preserve">. Fue fundado por Roy Martín </w:t>
      </w:r>
      <w:proofErr w:type="spellStart"/>
      <w:r w:rsidRPr="006D45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Villalba</w:t>
      </w:r>
      <w:proofErr w:type="spellEnd"/>
      <w:r w:rsidRPr="006D45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 xml:space="preserve">, emprendedor de 22 años, nacido y criado en ese mismo barrio. Si bien el local fue </w:t>
      </w:r>
      <w:r w:rsidR="00267463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abierto</w:t>
      </w:r>
      <w:r w:rsidRPr="006D45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 xml:space="preserve"> en 2020, a pocos días de haber abierto tuvo que cerrar como consecuencia de la pandemia de COVID-19. Durante un tiempo, con creatividad y esfuerzo, Roy sostuvo su actividad gastronómica a través de </w:t>
      </w:r>
      <w:proofErr w:type="spellStart"/>
      <w:r w:rsidRPr="006D45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delivery</w:t>
      </w:r>
      <w:proofErr w:type="spellEnd"/>
      <w:r w:rsidRPr="006D45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 xml:space="preserve"> y venta de comida en fechas importantes, hasta que en 2021 pudo concretar la apertura definitiva de “Lo de Fidel”.</w:t>
      </w:r>
    </w:p>
    <w:p w:rsidR="006D4512" w:rsidRPr="006D4512" w:rsidRDefault="006D4512" w:rsidP="006D451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D45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El emprendimiento lleva el nombre del padre de Roy, quien siempre había tenido el sueño de tener su propio local de comidas. Hoy dan trabajo a 5 personas, dentro de las cuales se encuentra un joven que había sido privado de su libertad y encontró en “Lo de Fidel”, un lugar para empezar de nuevo a través de la cultura del trabajo. El local está abierto de miércoles a domingos, y toda la oferta gastronómica es artesanal, siendo las pizzas su especialidad.</w:t>
      </w:r>
    </w:p>
    <w:p w:rsidR="006D4512" w:rsidRPr="006D4512" w:rsidRDefault="006D4512" w:rsidP="006D451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D45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 xml:space="preserve">Roy Martín </w:t>
      </w:r>
      <w:proofErr w:type="spellStart"/>
      <w:r w:rsidRPr="006D45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Villalba</w:t>
      </w:r>
      <w:proofErr w:type="spellEnd"/>
      <w:r w:rsidRPr="006D45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 xml:space="preserve"> representa el esfuerzo, la convicción y las ganas de salir adelante. Quiere trabajar para que tanto él como su familia puedan tener una vida mejor, y día a día proyecta cómo va a seguir haciendo crecer “Lo de Fidel”. Su sueño es poder abrir franquicias de su marca en distintos rincones de la Ciudad, y así expandir lo que con tanta pasión construye día a día. </w:t>
      </w:r>
    </w:p>
    <w:p w:rsidR="006D4512" w:rsidRPr="006D4512" w:rsidRDefault="006D4512" w:rsidP="006D451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D451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Por todo lo expuesto, solicito al Cuerpo la aprobación del presente proyecto. </w:t>
      </w:r>
    </w:p>
    <w:p w:rsidR="006F64BA" w:rsidRPr="006D4512" w:rsidRDefault="006F64B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F64BA" w:rsidRPr="006D4512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4764" w:rsidRDefault="00804764">
      <w:r>
        <w:separator/>
      </w:r>
    </w:p>
  </w:endnote>
  <w:endnote w:type="continuationSeparator" w:id="0">
    <w:p w:rsidR="00804764" w:rsidRDefault="008047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C676D3" w:rsidRPr="00C676D3">
        <w:rPr>
          <w:noProof/>
          <w:color w:val="333333"/>
          <w:sz w:val="20"/>
        </w:rPr>
        <w:t>27/10/2022 02:32:00</w:t>
      </w:r>
      <w:r w:rsidR="00C676D3">
        <w:rPr>
          <w:noProof/>
        </w:rPr>
        <w:t xml:space="preserve"> p. 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E5390" w:rsidRPr="00EE5390">
        <w:rPr>
          <w:noProof/>
          <w:color w:val="333333"/>
          <w:sz w:val="20"/>
        </w:rPr>
        <w:t>1370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E5390" w:rsidRPr="00EE5390">
        <w:rPr>
          <w:noProof/>
          <w:color w:val="333333"/>
          <w:sz w:val="20"/>
        </w:rPr>
        <w:t>284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986A1A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986A1A" w:rsidRPr="001C19C4">
      <w:rPr>
        <w:rStyle w:val="Nmerodepgina"/>
        <w:color w:val="333333"/>
      </w:rPr>
      <w:fldChar w:fldCharType="separate"/>
    </w:r>
    <w:r w:rsidR="00C676D3">
      <w:rPr>
        <w:rStyle w:val="Nmerodepgina"/>
        <w:noProof/>
        <w:color w:val="333333"/>
      </w:rPr>
      <w:t>2</w:t>
    </w:r>
    <w:r w:rsidR="00986A1A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676D3" w:rsidRPr="00C676D3">
        <w:rPr>
          <w:rStyle w:val="Nmerodepgina"/>
          <w:noProof/>
          <w:color w:val="333333"/>
        </w:rPr>
        <w:t>2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4764" w:rsidRDefault="00804764">
      <w:r>
        <w:separator/>
      </w:r>
    </w:p>
  </w:footnote>
  <w:footnote w:type="continuationSeparator" w:id="0">
    <w:p w:rsidR="00804764" w:rsidRDefault="008047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 w:eastAsia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B62E8"/>
    <w:multiLevelType w:val="hybridMultilevel"/>
    <w:tmpl w:val="3AF0856A"/>
    <w:lvl w:ilvl="0" w:tplc="2C0A0019">
      <w:start w:val="1"/>
      <w:numFmt w:val="lowerLetter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31C07E6"/>
    <w:multiLevelType w:val="hybridMultilevel"/>
    <w:tmpl w:val="4A94945C"/>
    <w:lvl w:ilvl="0" w:tplc="2C0A0019">
      <w:start w:val="1"/>
      <w:numFmt w:val="lowerLetter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B050CD"/>
    <w:rsid w:val="00005630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19B5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0A5D"/>
    <w:rsid w:val="0026220D"/>
    <w:rsid w:val="00265972"/>
    <w:rsid w:val="00267463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3514"/>
    <w:rsid w:val="00335CD9"/>
    <w:rsid w:val="00340F54"/>
    <w:rsid w:val="0035681D"/>
    <w:rsid w:val="00361201"/>
    <w:rsid w:val="00395843"/>
    <w:rsid w:val="003A7311"/>
    <w:rsid w:val="003B34C3"/>
    <w:rsid w:val="003B471C"/>
    <w:rsid w:val="003D10AB"/>
    <w:rsid w:val="003D4000"/>
    <w:rsid w:val="003F1EFD"/>
    <w:rsid w:val="003F4249"/>
    <w:rsid w:val="004011F1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4E31D6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4512"/>
    <w:rsid w:val="006D5CB7"/>
    <w:rsid w:val="006E3675"/>
    <w:rsid w:val="006F4785"/>
    <w:rsid w:val="006F64BA"/>
    <w:rsid w:val="00706B8E"/>
    <w:rsid w:val="00715AF3"/>
    <w:rsid w:val="00720C1E"/>
    <w:rsid w:val="00734F30"/>
    <w:rsid w:val="007410E7"/>
    <w:rsid w:val="007420D8"/>
    <w:rsid w:val="00757AFC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04764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C4D95"/>
    <w:rsid w:val="00906685"/>
    <w:rsid w:val="00910E0F"/>
    <w:rsid w:val="0091690E"/>
    <w:rsid w:val="00947238"/>
    <w:rsid w:val="009624FC"/>
    <w:rsid w:val="0096461D"/>
    <w:rsid w:val="00986A1A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4FC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0CD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C4A13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676D3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5390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96ACF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1F1"/>
    <w:pPr>
      <w:spacing w:line="276" w:lineRule="auto"/>
    </w:pPr>
    <w:rPr>
      <w:rFonts w:ascii="Arial" w:eastAsia="Arial" w:hAnsi="Arial" w:cs="Arial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4011F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D4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0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balbiani\Downloads\Proyecto%20de%20Ley%20de%20Simplificaci&#243;n%20Normativ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3BB4DA-1308-4A0B-AD59-C33CB550B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Proyecto de Ley de Simplificación Normativa</Template>
  <TotalTime>0</TotalTime>
  <Pages>2</Pages>
  <Words>284</Words>
  <Characters>1370</Characters>
  <Application>Microsoft Office Word</Application>
  <DocSecurity>0</DocSecurity>
  <Lines>68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anbalbiani</dc:creator>
  <cp:lastModifiedBy>mamarti</cp:lastModifiedBy>
  <cp:revision>2</cp:revision>
  <cp:lastPrinted>2020-02-28T17:24:00Z</cp:lastPrinted>
  <dcterms:created xsi:type="dcterms:W3CDTF">2022-10-27T17:32:00Z</dcterms:created>
  <dcterms:modified xsi:type="dcterms:W3CDTF">2022-10-27T17:32:00Z</dcterms:modified>
</cp:coreProperties>
</file>