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  <w:r w:rsidRPr="00681082">
        <w:rPr>
          <w:rFonts w:ascii="Arial" w:hAnsi="Arial" w:cs="Arial"/>
          <w:b/>
          <w:szCs w:val="24"/>
          <w:lang w:val="es-AR"/>
        </w:rPr>
        <w:t>PROYECTO DE DECLARACIÓN</w:t>
      </w: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b/>
          <w:szCs w:val="24"/>
          <w:lang w:val="es-AR"/>
        </w:rPr>
      </w:pPr>
      <w:r w:rsidRPr="00681082">
        <w:rPr>
          <w:rFonts w:ascii="Arial" w:hAnsi="Arial" w:cs="Arial"/>
          <w:szCs w:val="24"/>
          <w:lang w:val="es-AR"/>
        </w:rPr>
        <w:t xml:space="preserve">Declárese personalidad destacada en el ámbito de la música al cantante de tango </w:t>
      </w:r>
      <w:r w:rsidR="00835961">
        <w:rPr>
          <w:rFonts w:ascii="Arial" w:hAnsi="Arial" w:cs="Arial"/>
          <w:szCs w:val="24"/>
          <w:lang w:val="es-AR"/>
        </w:rPr>
        <w:t>Néstor Roldán</w:t>
      </w:r>
      <w:r w:rsidRPr="00681082">
        <w:rPr>
          <w:rFonts w:ascii="Arial" w:hAnsi="Arial" w:cs="Arial"/>
          <w:szCs w:val="24"/>
          <w:lang w:val="es-AR"/>
        </w:rPr>
        <w:t>.</w:t>
      </w: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jc w:val="center"/>
        <w:rPr>
          <w:rFonts w:ascii="Arial" w:hAnsi="Arial" w:cs="Arial"/>
          <w:b/>
          <w:szCs w:val="24"/>
          <w:lang w:val="es-AR"/>
        </w:rPr>
      </w:pPr>
      <w:r w:rsidRPr="00681082">
        <w:rPr>
          <w:rFonts w:ascii="Arial" w:hAnsi="Arial" w:cs="Arial"/>
          <w:b/>
          <w:szCs w:val="24"/>
          <w:lang w:val="es-AR"/>
        </w:rPr>
        <w:lastRenderedPageBreak/>
        <w:t>FUNDAMENTOS</w:t>
      </w:r>
    </w:p>
    <w:p w:rsidR="00681082" w:rsidRPr="00681082" w:rsidRDefault="00681082" w:rsidP="00681082">
      <w:pPr>
        <w:spacing w:line="360" w:lineRule="auto"/>
        <w:rPr>
          <w:rFonts w:ascii="Arial" w:hAnsi="Arial" w:cs="Arial"/>
          <w:b/>
          <w:szCs w:val="24"/>
          <w:lang w:val="es-AR"/>
        </w:rPr>
      </w:pPr>
    </w:p>
    <w:p w:rsidR="00681082" w:rsidRPr="00681082" w:rsidRDefault="00681082" w:rsidP="00681082">
      <w:pPr>
        <w:spacing w:line="360" w:lineRule="auto"/>
        <w:ind w:hanging="1"/>
        <w:rPr>
          <w:rFonts w:ascii="Arial" w:hAnsi="Arial" w:cs="Arial"/>
          <w:szCs w:val="24"/>
          <w:lang w:val="es-ES"/>
        </w:rPr>
      </w:pPr>
    </w:p>
    <w:p w:rsidR="00681082" w:rsidRDefault="00681082" w:rsidP="00681082">
      <w:pPr>
        <w:spacing w:line="360" w:lineRule="auto"/>
        <w:ind w:hanging="1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Sr. Presidente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>Néstor Roldan nació en Buenos Aires, el 26 de junio de 1962. Comenzó</w:t>
      </w:r>
      <w:r w:rsidRPr="00835961">
        <w:rPr>
          <w:rFonts w:ascii="Arial" w:hAnsi="Arial" w:cs="Arial"/>
          <w:szCs w:val="24"/>
          <w:lang w:val="es-ES"/>
        </w:rPr>
        <w:t xml:space="preserve"> su carrera en el año 1983 en un concurso de cantores de Tango en el programa televisivo </w:t>
      </w:r>
      <w:r>
        <w:rPr>
          <w:rFonts w:ascii="Arial" w:hAnsi="Arial" w:cs="Arial"/>
          <w:szCs w:val="24"/>
          <w:lang w:val="es-ES"/>
        </w:rPr>
        <w:t>“</w:t>
      </w:r>
      <w:r w:rsidRPr="00835961">
        <w:rPr>
          <w:rFonts w:ascii="Arial" w:hAnsi="Arial" w:cs="Arial"/>
          <w:szCs w:val="24"/>
          <w:lang w:val="es-ES"/>
        </w:rPr>
        <w:t>El show de la vida</w:t>
      </w:r>
      <w:r>
        <w:rPr>
          <w:rFonts w:ascii="Arial" w:hAnsi="Arial" w:cs="Arial"/>
          <w:szCs w:val="24"/>
          <w:lang w:val="es-ES"/>
        </w:rPr>
        <w:t>”</w:t>
      </w:r>
      <w:r w:rsidRPr="00835961">
        <w:rPr>
          <w:rFonts w:ascii="Arial" w:hAnsi="Arial" w:cs="Arial"/>
          <w:szCs w:val="24"/>
          <w:lang w:val="es-ES"/>
        </w:rPr>
        <w:t>, por canal 11.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el año 1984 se integra como vocalista a la orquesta Los Grandes del Compás, dirigida por el maestro Ernesto Franco y realiza giras por toda la Argentina.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Dos años después lo contrata el canal 9 con exclusividad para el programa Grandes valores del tango, que conducía Silvio Soldán.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1987 es invitado para participar en el Festival OTI de la Canción.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Al año siguiente viaja en una gira organizada por el canal 9 de televisión, recorriendo Australia, Canadá y Suiza.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1989 resulta ganador del premio Gardel de Oro, instituido por las empresas discográficas.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1990 es contratado en exclusividad por el sello Sony de Argentina para grabar con la orquesta dirigida por el maestro Roberto Pansera, y luego realiza otro disco compacto con el acompañamiento del maestro Omar Valente.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Poco tiempo después es requerido por la empresa Sony de Japón para grabar con la orquesta de Orlando Trípodi y para su promoción se organiza una gira.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1995 integra el elenco estable del escenario del restaurante El Querandí, grabando un disco en el que participa la cantante Patricia Lasala.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Realiza una importante gira por toda la Argentina con el espectáculo de Silvio Soldán, El Tango es una fiesta y en 1999 se integra al ele</w:t>
      </w:r>
      <w:r>
        <w:rPr>
          <w:rFonts w:ascii="Arial" w:hAnsi="Arial" w:cs="Arial"/>
          <w:szCs w:val="24"/>
          <w:lang w:val="es-ES"/>
        </w:rPr>
        <w:t>nco de la tanguería Señor Tango</w:t>
      </w:r>
      <w:r w:rsidRPr="00835961">
        <w:rPr>
          <w:rFonts w:ascii="Arial" w:hAnsi="Arial" w:cs="Arial"/>
          <w:szCs w:val="24"/>
          <w:lang w:val="es-ES"/>
        </w:rPr>
        <w:t>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lastRenderedPageBreak/>
        <w:t>Realizó un breve ciclo en el escenario Sabor a Tango. Luego hace temporada en Mar del Plata con el Trío Los Panchos y finalmente, viaja a Japón participando en la Orquesta Típica Tokio y en Beirut con la orquesta del maestro Jorge Dragone.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En el año 2001 es invitado a ser la voz del Sexteto Mayor y actúan en La Esquina Homero Manzi (Centenera y Tabaré) y en Viña del Mar, Chile.</w:t>
      </w: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681082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  <w:r w:rsidRPr="00835961">
        <w:rPr>
          <w:rFonts w:ascii="Arial" w:hAnsi="Arial" w:cs="Arial"/>
          <w:szCs w:val="24"/>
          <w:lang w:val="es-ES"/>
        </w:rPr>
        <w:t>Ese mismo año participó de una importante gira por Estados Unidos, visitando las ciudades de New York, Miami, San Francisco y que se prolongó hasta México y Canadá.</w:t>
      </w:r>
    </w:p>
    <w:p w:rsidR="00835961" w:rsidRDefault="00835961" w:rsidP="00835961">
      <w:pPr>
        <w:spacing w:line="360" w:lineRule="auto"/>
        <w:rPr>
          <w:rFonts w:ascii="Arial" w:hAnsi="Arial" w:cs="Arial"/>
          <w:szCs w:val="24"/>
          <w:lang w:val="es-ES"/>
        </w:rPr>
      </w:pPr>
    </w:p>
    <w:p w:rsidR="00835961" w:rsidRPr="00835961" w:rsidRDefault="00835961" w:rsidP="00835961">
      <w:pPr>
        <w:spacing w:line="360" w:lineRule="auto"/>
        <w:rPr>
          <w:rFonts w:ascii="Arial" w:hAnsi="Arial" w:cs="Arial"/>
          <w:szCs w:val="24"/>
          <w:lang w:val="es-AR"/>
        </w:rPr>
      </w:pPr>
      <w:r>
        <w:rPr>
          <w:rFonts w:ascii="Arial" w:hAnsi="Arial" w:cs="Arial"/>
          <w:szCs w:val="24"/>
          <w:lang w:val="es-ES"/>
        </w:rPr>
        <w:t>Por las razones expuestas, solicito la aprobación del presente proyecto de declaración.</w:t>
      </w:r>
      <w:bookmarkStart w:id="0" w:name="_GoBack"/>
      <w:bookmarkEnd w:id="0"/>
    </w:p>
    <w:p w:rsidR="00681082" w:rsidRPr="00681082" w:rsidRDefault="00681082" w:rsidP="00681082">
      <w:pPr>
        <w:spacing w:line="360" w:lineRule="auto"/>
        <w:rPr>
          <w:rFonts w:ascii="Arial" w:hAnsi="Arial" w:cs="Arial"/>
          <w:szCs w:val="24"/>
        </w:rPr>
      </w:pPr>
    </w:p>
    <w:p w:rsidR="00681082" w:rsidRPr="00681082" w:rsidRDefault="00681082" w:rsidP="00681082">
      <w:pPr>
        <w:spacing w:line="360" w:lineRule="auto"/>
        <w:rPr>
          <w:rFonts w:ascii="Arial" w:hAnsi="Arial" w:cs="Arial"/>
          <w:b/>
          <w:szCs w:val="24"/>
        </w:rPr>
      </w:pPr>
    </w:p>
    <w:sectPr w:rsidR="00681082" w:rsidRPr="00681082" w:rsidSect="006810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5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1BD" w:rsidRDefault="00F031BD">
      <w:r>
        <w:separator/>
      </w:r>
    </w:p>
  </w:endnote>
  <w:endnote w:type="continuationSeparator" w:id="0">
    <w:p w:rsidR="00F031BD" w:rsidRDefault="00F03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35961" w:rsidRPr="00835961">
        <w:rPr>
          <w:noProof/>
          <w:color w:val="333333"/>
          <w:sz w:val="20"/>
        </w:rPr>
        <w:t>02/11/2022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35961" w:rsidRPr="00835961">
        <w:rPr>
          <w:noProof/>
          <w:color w:val="333333"/>
          <w:sz w:val="20"/>
        </w:rPr>
        <w:t>1841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35961" w:rsidRPr="00835961">
        <w:rPr>
          <w:noProof/>
          <w:color w:val="333333"/>
          <w:sz w:val="20"/>
        </w:rPr>
        <w:t>383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835961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35961" w:rsidRPr="00835961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1BD" w:rsidRDefault="00F031BD">
      <w:r>
        <w:separator/>
      </w:r>
    </w:p>
  </w:footnote>
  <w:footnote w:type="continuationSeparator" w:id="0">
    <w:p w:rsidR="00F031BD" w:rsidRDefault="00F03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60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08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1D5F"/>
    <w:rsid w:val="005E3C49"/>
    <w:rsid w:val="005F35E2"/>
    <w:rsid w:val="00601A75"/>
    <w:rsid w:val="00616F70"/>
    <w:rsid w:val="00622DE5"/>
    <w:rsid w:val="00636BE0"/>
    <w:rsid w:val="0064363E"/>
    <w:rsid w:val="00681082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35961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031BD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794DE0"/>
  <w15:docId w15:val="{D650DF25-B58C-4BA6-AD54-21EDB2B7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uiPriority w:val="99"/>
    <w:unhideWhenUsed/>
    <w:rsid w:val="006810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7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i%20unidad\DESPACHO%20WECK\PROYECTOS\PRESENTADOS\PROPIOS\PERSONALIDAD%20DESTACADA%20-%20CANTANTE%20NESTOR%20ROLD&#193;N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E07998-9F25-4BC8-9CC8-07736356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3</Pages>
  <Words>383</Words>
  <Characters>1841</Characters>
  <Application>Microsoft Office Word</Application>
  <DocSecurity>0</DocSecurity>
  <Lines>87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Diego Gomez</dc:creator>
  <cp:lastModifiedBy>Diego Martin Gomez</cp:lastModifiedBy>
  <cp:revision>2</cp:revision>
  <cp:lastPrinted>2020-02-28T17:24:00Z</cp:lastPrinted>
  <dcterms:created xsi:type="dcterms:W3CDTF">2022-11-02T03:28:00Z</dcterms:created>
  <dcterms:modified xsi:type="dcterms:W3CDTF">2022-11-02T03:28:00Z</dcterms:modified>
</cp:coreProperties>
</file>