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BE0" w:rsidRDefault="00565BE0" w:rsidP="00565BE0">
      <w:r>
        <w:rPr>
          <w:b/>
          <w:color w:val="000000"/>
        </w:rPr>
        <w:t>Legislatura de la Ciudad Autónoma de Buenos Aires</w:t>
      </w:r>
    </w:p>
    <w:p w:rsidR="00565BE0" w:rsidRDefault="00565BE0" w:rsidP="00565BE0">
      <w:pPr>
        <w:rPr>
          <w:b/>
          <w:color w:val="000000"/>
        </w:rPr>
      </w:pPr>
    </w:p>
    <w:p w:rsidR="00565BE0" w:rsidRDefault="00565BE0" w:rsidP="00565BE0">
      <w:pPr>
        <w:rPr>
          <w:b/>
          <w:color w:val="000000"/>
        </w:rPr>
      </w:pPr>
    </w:p>
    <w:p w:rsidR="00565BE0" w:rsidRDefault="00565BE0" w:rsidP="00565BE0">
      <w:r>
        <w:rPr>
          <w:b/>
          <w:color w:val="000000"/>
        </w:rPr>
        <w:t>Visto:</w:t>
      </w:r>
    </w:p>
    <w:p w:rsidR="00565BE0" w:rsidRDefault="00565BE0" w:rsidP="00565BE0">
      <w:pPr>
        <w:jc w:val="left"/>
      </w:pPr>
    </w:p>
    <w:p w:rsidR="00565BE0" w:rsidRDefault="00565BE0" w:rsidP="00565BE0">
      <w:r>
        <w:rPr>
          <w:color w:val="000000"/>
        </w:rPr>
        <w:tab/>
        <w:t xml:space="preserve">El </w:t>
      </w:r>
      <w:r>
        <w:rPr>
          <w:b/>
          <w:color w:val="000000"/>
        </w:rPr>
        <w:t xml:space="preserve">Expediente Nº 2685-D-2022 </w:t>
      </w:r>
      <w:r>
        <w:rPr>
          <w:color w:val="000000"/>
        </w:rPr>
        <w:t>proyecto de Declaración de autoría del diputado M. Gouman quien solicita: Declárese de interés cultural la obra “Reconversos”; y</w:t>
      </w:r>
    </w:p>
    <w:p w:rsidR="00565BE0" w:rsidRDefault="00565BE0" w:rsidP="00565BE0">
      <w:pPr>
        <w:jc w:val="left"/>
      </w:pPr>
    </w:p>
    <w:p w:rsidR="00565BE0" w:rsidRDefault="00565BE0" w:rsidP="00565BE0">
      <w:r>
        <w:rPr>
          <w:b/>
          <w:color w:val="000000"/>
        </w:rPr>
        <w:t>Considerando:</w:t>
      </w:r>
    </w:p>
    <w:p w:rsidR="00565BE0" w:rsidRDefault="00565BE0" w:rsidP="00565BE0">
      <w:pPr>
        <w:spacing w:before="200"/>
        <w:ind w:firstLine="709"/>
      </w:pPr>
      <w:r>
        <w:rPr>
          <w:color w:val="000000"/>
        </w:rPr>
        <w:t>Que la obra Reconversos coescrita y protagonizada por Paul Caballero y Cristian Mariani, retrata los resultados posibles de las mal llamadas "terapias de conversión", que a pesar de su demostrada ineficacia y su contraproducentes efectos aún se seguirían realizando en nuestro país de formas solapadas especialmente en la población más joven. Desafortunadamente aún persistiría en sectores de nuestra sociedad la idea de que hay que “curar” o “corregir” a quienes tienen determinadas orientaciones sexuales o identidades de género. Se trata de prácticas que buscan tratar de "cambiar" o "borrar" la orientación sexual o identidad de género de una persona, para "hacerla" heterosexual o cis-género. Los pensamientos suicidas, la depresión y la ansiedad son solo algunas de las muchas consecuencias que las víctimas de las mal llamadas "terapias de conversión" habrían reportado. Además, hay relatos de víctimas que dicen haber sido maltratadas durante ritos de exorcismo en retiros de grupos cristianos. También hay otras que han sido encadenadas, alimentadas a la fuerza y también privadas de alimentación. Muchas de las personas que fueron sometidas a estas "terapias" mentirosas, reportaron incluso haber sido abusadas sexualmente por las personas que practicaban las “terapias de conversión” – porque eso se consideraba parte del "tratamiento".</w:t>
      </w:r>
    </w:p>
    <w:p w:rsidR="00565BE0" w:rsidRDefault="00565BE0" w:rsidP="00565BE0">
      <w:pPr>
        <w:spacing w:before="200"/>
        <w:ind w:firstLine="709"/>
      </w:pPr>
      <w:r>
        <w:rPr>
          <w:color w:val="000000"/>
        </w:rPr>
        <w:t>Que Reconversos habla de esta cuestión. La historia transcurre luego de diez años de que la familia del protagonista lo hiciera ir a una terapia de conversión para intentar eliminar su homosexualidad, un acontecimiento inesperado permite el reencuentro de Matías con Alejandro, su antiguo tutor y terapeuta. Las heridas de una vida trazada por la represión, el dolor, las luchas internas y el amor negado se exponen en un duelo entre estos dos hombres quebrados por el pasado.</w:t>
      </w:r>
    </w:p>
    <w:p w:rsidR="00565BE0" w:rsidRDefault="00565BE0" w:rsidP="00565BE0">
      <w:pPr>
        <w:spacing w:before="200"/>
        <w:ind w:firstLine="709"/>
      </w:pPr>
      <w:r>
        <w:rPr>
          <w:color w:val="000000"/>
        </w:rPr>
        <w:t>Que su ELENCO es:</w:t>
      </w:r>
    </w:p>
    <w:p w:rsidR="00565BE0" w:rsidRDefault="00565BE0" w:rsidP="00565BE0">
      <w:pPr>
        <w:ind w:firstLine="709"/>
      </w:pPr>
      <w:r>
        <w:rPr>
          <w:color w:val="000000"/>
        </w:rPr>
        <w:t>Matías: Cristian Mariani</w:t>
      </w:r>
    </w:p>
    <w:p w:rsidR="00565BE0" w:rsidRDefault="00565BE0" w:rsidP="00565BE0">
      <w:pPr>
        <w:ind w:firstLine="709"/>
      </w:pPr>
      <w:r>
        <w:rPr>
          <w:color w:val="000000"/>
        </w:rPr>
        <w:t>Alejandro: Paul Caballero (Argentina)</w:t>
      </w:r>
    </w:p>
    <w:p w:rsidR="00565BE0" w:rsidRDefault="00565BE0" w:rsidP="00565BE0">
      <w:pPr>
        <w:ind w:firstLine="709"/>
      </w:pPr>
      <w:r>
        <w:rPr>
          <w:color w:val="000000"/>
        </w:rPr>
        <w:t>Josean Ortiz (Nueva York y Puerto Rico)</w:t>
      </w:r>
    </w:p>
    <w:p w:rsidR="00565BE0" w:rsidRDefault="00565BE0" w:rsidP="00565BE0">
      <w:pPr>
        <w:ind w:firstLine="709"/>
      </w:pPr>
      <w:r>
        <w:rPr>
          <w:color w:val="000000"/>
        </w:rPr>
        <w:t>Julian Outeda (Madrid)</w:t>
      </w:r>
    </w:p>
    <w:p w:rsidR="00565BE0" w:rsidRDefault="00565BE0" w:rsidP="00565BE0">
      <w:pPr>
        <w:spacing w:before="200"/>
        <w:ind w:firstLine="709"/>
      </w:pPr>
      <w:r>
        <w:rPr>
          <w:color w:val="000000"/>
        </w:rPr>
        <w:t>Que su dirección es de Fran Cantó</w:t>
      </w:r>
    </w:p>
    <w:p w:rsidR="00565BE0" w:rsidRDefault="00565BE0" w:rsidP="00565BE0">
      <w:pPr>
        <w:spacing w:before="200"/>
        <w:ind w:firstLine="709"/>
      </w:pPr>
      <w:r>
        <w:rPr>
          <w:color w:val="000000"/>
        </w:rPr>
        <w:t>Que su vestuario es de Natalia Queirolo</w:t>
      </w:r>
    </w:p>
    <w:p w:rsidR="00565BE0" w:rsidRDefault="00565BE0" w:rsidP="00565BE0">
      <w:pPr>
        <w:spacing w:before="200"/>
        <w:ind w:firstLine="709"/>
      </w:pPr>
      <w:r>
        <w:rPr>
          <w:color w:val="000000"/>
        </w:rPr>
        <w:t>Que su arte es de Alan Fabolus</w:t>
      </w:r>
    </w:p>
    <w:p w:rsidR="00565BE0" w:rsidRDefault="00565BE0" w:rsidP="00565BE0">
      <w:pPr>
        <w:spacing w:before="200"/>
        <w:ind w:firstLine="709"/>
      </w:pPr>
      <w:r>
        <w:rPr>
          <w:color w:val="000000"/>
        </w:rPr>
        <w:t>Que sus PRESENTACIONES fueron en: </w:t>
      </w:r>
    </w:p>
    <w:p w:rsidR="00565BE0" w:rsidRDefault="00565BE0" w:rsidP="00565BE0">
      <w:pPr>
        <w:ind w:firstLine="709"/>
      </w:pPr>
      <w:r>
        <w:rPr>
          <w:color w:val="000000"/>
        </w:rPr>
        <w:t>Sala Julia de Burgos - NYC</w:t>
      </w:r>
    </w:p>
    <w:p w:rsidR="00565BE0" w:rsidRDefault="00565BE0" w:rsidP="00565BE0">
      <w:pPr>
        <w:ind w:firstLine="709"/>
      </w:pPr>
      <w:r>
        <w:rPr>
          <w:color w:val="000000"/>
        </w:rPr>
        <w:t>Sala Victoria Espinosa - Puerto Rico</w:t>
      </w:r>
    </w:p>
    <w:p w:rsidR="00565BE0" w:rsidRDefault="00565BE0" w:rsidP="00565BE0">
      <w:pPr>
        <w:ind w:firstLine="709"/>
      </w:pPr>
      <w:r>
        <w:rPr>
          <w:color w:val="000000"/>
        </w:rPr>
        <w:t>Sala Off Latina - Madrid</w:t>
      </w:r>
    </w:p>
    <w:p w:rsidR="00565BE0" w:rsidRDefault="00565BE0" w:rsidP="00565BE0">
      <w:pPr>
        <w:ind w:firstLine="709"/>
      </w:pPr>
      <w:r>
        <w:rPr>
          <w:color w:val="000000"/>
        </w:rPr>
        <w:t>Sala Aula Union KBH - Copenhague</w:t>
      </w:r>
    </w:p>
    <w:p w:rsidR="00565BE0" w:rsidRDefault="00565BE0" w:rsidP="00565BE0">
      <w:pPr>
        <w:ind w:firstLine="709"/>
      </w:pPr>
      <w:r>
        <w:rPr>
          <w:color w:val="000000"/>
        </w:rPr>
        <w:t>Sala Napoleón De la Rosa - Cartagena</w:t>
      </w:r>
    </w:p>
    <w:p w:rsidR="00565BE0" w:rsidRDefault="00565BE0" w:rsidP="00565BE0">
      <w:pPr>
        <w:ind w:firstLine="709"/>
      </w:pPr>
      <w:r>
        <w:rPr>
          <w:color w:val="000000"/>
        </w:rPr>
        <w:t>Sala Seki Seno - Bogotá</w:t>
      </w:r>
    </w:p>
    <w:p w:rsidR="00565BE0" w:rsidRDefault="00565BE0" w:rsidP="00565BE0">
      <w:pPr>
        <w:ind w:firstLine="709"/>
      </w:pPr>
      <w:r>
        <w:rPr>
          <w:color w:val="000000"/>
        </w:rPr>
        <w:t>Teatro Buenos Aires - Buenos Aires</w:t>
      </w:r>
    </w:p>
    <w:p w:rsidR="00565BE0" w:rsidRDefault="00565BE0" w:rsidP="00565BE0">
      <w:pPr>
        <w:ind w:firstLine="709"/>
      </w:pPr>
      <w:r>
        <w:rPr>
          <w:color w:val="000000"/>
        </w:rPr>
        <w:t>Itaca - Complejo Teatral - Buenos Aires</w:t>
      </w:r>
    </w:p>
    <w:p w:rsidR="00565BE0" w:rsidRDefault="00565BE0" w:rsidP="00565BE0">
      <w:pPr>
        <w:ind w:firstLine="709"/>
      </w:pPr>
      <w:r>
        <w:rPr>
          <w:color w:val="000000"/>
        </w:rPr>
        <w:t>Teatro El Ojo - Buenos Aires</w:t>
      </w:r>
    </w:p>
    <w:p w:rsidR="00565BE0" w:rsidRDefault="00565BE0" w:rsidP="00565BE0">
      <w:pPr>
        <w:spacing w:before="200"/>
        <w:ind w:firstLine="709"/>
      </w:pPr>
      <w:r>
        <w:rPr>
          <w:color w:val="000000"/>
        </w:rPr>
        <w:lastRenderedPageBreak/>
        <w:t>Que la obra retrata cómo viven hoy los sobrevivientes de las terapias de conversión que se llevaban a cabo hace un par de décadas atrás en clínicas y centros que buscaban cambiar la orientación sexual de hombres y mujeres. En la actualidad estas terapias se realizarían de formas más solapadas como consejerías religiosas, coucheo emocional aplicados por algunos psicólogos/terapeutas de forma individual. Por esto es muy importante la información y concientización sobre esta temática. </w:t>
      </w:r>
    </w:p>
    <w:p w:rsidR="00565BE0" w:rsidRDefault="00565BE0" w:rsidP="00565BE0">
      <w:pPr>
        <w:spacing w:before="200"/>
        <w:ind w:firstLine="709"/>
      </w:pPr>
      <w:r>
        <w:rPr>
          <w:color w:val="000000"/>
        </w:rPr>
        <w:t>Que Reconversos ha logrado trascender las fronteras de nuestro país y ha sido representada en seis ciudades: Bogotá, Cartagena, Puerto Rico, Madrid, Copenhague y Nueva York, en cada uno de estos lugares ha recibido los aplausos  y el cariño del público y al final de la función se han realizado conversatorios para dar oportunidad a víctimas, especialistas, militantes LGBTI y público en general de intercambiar opiniones sobre la importancia de instalar estos temas en la agenda.</w:t>
      </w:r>
    </w:p>
    <w:p w:rsidR="00565BE0" w:rsidRDefault="00565BE0" w:rsidP="00565BE0">
      <w:pPr>
        <w:spacing w:before="200"/>
        <w:ind w:firstLine="709"/>
      </w:pPr>
      <w:r>
        <w:rPr>
          <w:color w:val="000000"/>
        </w:rPr>
        <w:t>Que esta obra ha recibido el reconocimiento y apoyo de organizaciones locales e internacionales como la Fundación Igualdad en Argentina, la Hispanic Federation y FuerzaFest de Nueva York, Grindr for Equality de Washington, el Colectivo León Zuleta de Colombia y  la Fundación Pedro Zerolo de España.</w:t>
      </w:r>
    </w:p>
    <w:p w:rsidR="00565BE0" w:rsidRDefault="00565BE0" w:rsidP="00565BE0">
      <w:pPr>
        <w:spacing w:before="200"/>
        <w:ind w:firstLine="709"/>
      </w:pPr>
      <w:r>
        <w:rPr>
          <w:color w:val="000000"/>
        </w:rPr>
        <w:t>Que a las representaciones que se han hecho en la Ciudad Autónoma de Buenos Aires en el Teatro Buenos Aires, Itaca Complejo Teatral y Teatro El Ojo de Luis Agustoni, se suman también las representaciones que un elenco alternativo realiza en la ciudad de Mendoza, lo cual demuestra el crecimiento y la importancia de esta obra teatral en materia artística.</w:t>
      </w:r>
    </w:p>
    <w:p w:rsidR="00565BE0" w:rsidRDefault="00565BE0" w:rsidP="00565BE0">
      <w:pPr>
        <w:spacing w:before="200"/>
        <w:ind w:firstLine="709"/>
      </w:pPr>
      <w:r>
        <w:rPr>
          <w:color w:val="000000"/>
        </w:rPr>
        <w:t>Que Reconversos ha hecho una extraordinaria labor al utilizar el arte como herramienta de promoción de los derechos humanos no solo en nuestro país sino en el exterior, un esfuerzo realizado de manera independiente. </w:t>
      </w:r>
    </w:p>
    <w:p w:rsidR="00565BE0" w:rsidRDefault="00565BE0" w:rsidP="00565BE0">
      <w:pPr>
        <w:spacing w:before="200"/>
        <w:ind w:firstLine="709"/>
      </w:pPr>
      <w:r>
        <w:rPr>
          <w:color w:val="000000"/>
        </w:rPr>
        <w:t>Por lo expuesto, esta Comisión de</w:t>
      </w:r>
      <w:r>
        <w:rPr>
          <w:b/>
          <w:color w:val="000000"/>
        </w:rPr>
        <w:t xml:space="preserve"> </w:t>
      </w:r>
      <w:r>
        <w:rPr>
          <w:color w:val="000000"/>
        </w:rPr>
        <w:t>Mujeres, Géneros y Diversidades aconseja la aprobación de la siguiente</w:t>
      </w:r>
    </w:p>
    <w:p w:rsidR="00565BE0" w:rsidRDefault="00565BE0" w:rsidP="00565BE0">
      <w:pPr>
        <w:jc w:val="left"/>
      </w:pPr>
    </w:p>
    <w:p w:rsidR="00565BE0" w:rsidRDefault="00565BE0" w:rsidP="00565BE0">
      <w:pPr>
        <w:jc w:val="center"/>
      </w:pPr>
      <w:r>
        <w:rPr>
          <w:b/>
          <w:color w:val="000000"/>
        </w:rPr>
        <w:t>DECLARACIÓN</w:t>
      </w:r>
    </w:p>
    <w:p w:rsidR="00565BE0" w:rsidRDefault="00565BE0" w:rsidP="00565BE0">
      <w:pPr>
        <w:jc w:val="left"/>
      </w:pPr>
    </w:p>
    <w:p w:rsidR="00565BE0" w:rsidRDefault="00565BE0" w:rsidP="00565BE0">
      <w:pPr>
        <w:ind w:firstLine="709"/>
      </w:pPr>
      <w:r>
        <w:rPr>
          <w:color w:val="000000"/>
        </w:rPr>
        <w:t>Declárese de interés para la promoción y defensa de los derechos de las diversidades de la Ciudad Autónoma de Buenos Aires a la obra “Reconversos” coescrita y protagonizada por Paul Caballero y Cristian Mariani.</w:t>
      </w:r>
    </w:p>
    <w:p w:rsidR="00565BE0" w:rsidRDefault="00565BE0" w:rsidP="00565BE0">
      <w:pPr>
        <w:spacing w:before="240" w:after="240"/>
        <w:ind w:firstLine="709"/>
      </w:pPr>
      <w:r>
        <w:rPr>
          <w:color w:val="000000"/>
        </w:rPr>
        <w:t> Sala de la Comisión: ... de   noviembre   de 2022 </w:t>
      </w:r>
    </w:p>
    <w:p w:rsidR="00565BE0" w:rsidRDefault="00565BE0" w:rsidP="00565BE0">
      <w:pPr>
        <w:spacing w:after="240"/>
        <w:ind w:firstLine="709"/>
        <w:jc w:val="left"/>
      </w:pPr>
      <w:r>
        <w:rPr>
          <w:color w:val="000000"/>
        </w:rPr>
        <w:br/>
      </w:r>
      <w:r>
        <w:rPr>
          <w:color w:val="000000"/>
        </w:rPr>
        <w:br/>
      </w:r>
    </w:p>
    <w:p w:rsidR="00565BE0" w:rsidRDefault="00565BE0" w:rsidP="00565BE0">
      <w:pPr>
        <w:spacing w:after="240"/>
        <w:jc w:val="left"/>
      </w:pPr>
      <w:r>
        <w:br/>
      </w:r>
    </w:p>
    <w:p w:rsidR="00565BE0" w:rsidRDefault="00565BE0" w:rsidP="00565BE0">
      <w:pPr>
        <w:ind w:firstLine="709"/>
        <w:jc w:val="center"/>
      </w:pPr>
      <w:r>
        <w:rPr>
          <w:color w:val="000000"/>
        </w:rPr>
        <w:t>Lucia Cámpora</w:t>
      </w:r>
    </w:p>
    <w:p w:rsidR="00565BE0" w:rsidRDefault="00565BE0" w:rsidP="00565BE0">
      <w:pPr>
        <w:ind w:firstLine="709"/>
        <w:jc w:val="center"/>
      </w:pPr>
      <w:r>
        <w:rPr>
          <w:color w:val="000000"/>
        </w:rPr>
        <w:t>Presidenta</w:t>
      </w:r>
    </w:p>
    <w:p w:rsidR="00565BE0" w:rsidRDefault="00565BE0" w:rsidP="00565BE0">
      <w:pPr>
        <w:spacing w:after="240"/>
        <w:ind w:firstLine="709"/>
        <w:jc w:val="left"/>
      </w:pPr>
      <w:r>
        <w:rPr>
          <w:color w:val="000000"/>
        </w:rPr>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 xml:space="preserve">Gimena Villafruela                         </w:t>
      </w:r>
      <w:r>
        <w:rPr>
          <w:color w:val="000000"/>
        </w:rPr>
        <w:tab/>
      </w:r>
      <w:r>
        <w:rPr>
          <w:color w:val="000000"/>
        </w:rPr>
        <w:tab/>
      </w:r>
      <w:r>
        <w:rPr>
          <w:color w:val="000000"/>
        </w:rPr>
        <w:tab/>
        <w:t>Jessica Barreto</w:t>
      </w:r>
    </w:p>
    <w:p w:rsidR="00565BE0" w:rsidRDefault="00565BE0" w:rsidP="00565BE0">
      <w:pPr>
        <w:ind w:firstLine="709"/>
      </w:pPr>
      <w:r>
        <w:rPr>
          <w:color w:val="000000"/>
        </w:rPr>
        <w:t>   Vicepresidenta</w:t>
      </w:r>
    </w:p>
    <w:p w:rsidR="00565BE0" w:rsidRDefault="00565BE0" w:rsidP="00565BE0">
      <w:pPr>
        <w:spacing w:after="240"/>
        <w:ind w:firstLine="709"/>
        <w:jc w:val="left"/>
      </w:pPr>
      <w:r>
        <w:rPr>
          <w:color w:val="000000"/>
        </w:rPr>
        <w:lastRenderedPageBreak/>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Ana María Bou Pérez</w:t>
      </w:r>
      <w:r>
        <w:rPr>
          <w:color w:val="000000"/>
        </w:rPr>
        <w:tab/>
      </w:r>
      <w:r>
        <w:rPr>
          <w:color w:val="000000"/>
        </w:rPr>
        <w:tab/>
      </w:r>
      <w:r>
        <w:rPr>
          <w:color w:val="000000"/>
        </w:rPr>
        <w:tab/>
      </w:r>
      <w:r>
        <w:rPr>
          <w:color w:val="000000"/>
        </w:rPr>
        <w:tab/>
        <w:t>   Ma. Luisa González Estevarena</w:t>
      </w:r>
    </w:p>
    <w:p w:rsidR="00565BE0" w:rsidRDefault="00565BE0" w:rsidP="00565BE0">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Ofelia Fernández</w:t>
      </w:r>
      <w:r>
        <w:rPr>
          <w:color w:val="000000"/>
        </w:rPr>
        <w:tab/>
      </w:r>
      <w:r>
        <w:rPr>
          <w:color w:val="000000"/>
        </w:rPr>
        <w:tab/>
      </w:r>
      <w:r>
        <w:rPr>
          <w:color w:val="000000"/>
        </w:rPr>
        <w:tab/>
      </w:r>
      <w:r>
        <w:rPr>
          <w:color w:val="000000"/>
        </w:rPr>
        <w:tab/>
      </w:r>
      <w:r>
        <w:rPr>
          <w:color w:val="000000"/>
        </w:rPr>
        <w:tab/>
        <w:t>    Mercedes de Mendieta</w:t>
      </w:r>
    </w:p>
    <w:p w:rsidR="00565BE0" w:rsidRDefault="00565BE0" w:rsidP="00565BE0">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Ma. Sol Méndez</w:t>
      </w:r>
      <w:r>
        <w:rPr>
          <w:color w:val="000000"/>
        </w:rPr>
        <w:tab/>
      </w:r>
      <w:r>
        <w:rPr>
          <w:color w:val="000000"/>
        </w:rPr>
        <w:tab/>
      </w:r>
      <w:r>
        <w:rPr>
          <w:color w:val="000000"/>
        </w:rPr>
        <w:tab/>
      </w:r>
      <w:r>
        <w:rPr>
          <w:color w:val="000000"/>
        </w:rPr>
        <w:tab/>
      </w:r>
      <w:r>
        <w:rPr>
          <w:color w:val="000000"/>
        </w:rPr>
        <w:tab/>
        <w:t>    Paola Michielotto</w:t>
      </w:r>
    </w:p>
    <w:p w:rsidR="00565BE0" w:rsidRDefault="00565BE0" w:rsidP="00565BE0">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Darío Nieto</w:t>
      </w:r>
      <w:r>
        <w:rPr>
          <w:color w:val="000000"/>
        </w:rPr>
        <w:tab/>
      </w:r>
      <w:r>
        <w:rPr>
          <w:color w:val="000000"/>
        </w:rPr>
        <w:tab/>
      </w:r>
      <w:r>
        <w:rPr>
          <w:color w:val="000000"/>
        </w:rPr>
        <w:tab/>
      </w:r>
      <w:r>
        <w:rPr>
          <w:color w:val="000000"/>
        </w:rPr>
        <w:tab/>
      </w:r>
      <w:r>
        <w:rPr>
          <w:color w:val="000000"/>
        </w:rPr>
        <w:tab/>
      </w:r>
      <w:r>
        <w:rPr>
          <w:color w:val="000000"/>
        </w:rPr>
        <w:tab/>
        <w:t xml:space="preserve">     Hernán Reyes</w:t>
      </w:r>
    </w:p>
    <w:p w:rsidR="00565BE0" w:rsidRDefault="00565BE0" w:rsidP="00565BE0">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65BE0" w:rsidRDefault="00565BE0" w:rsidP="00565BE0">
      <w:pPr>
        <w:ind w:firstLine="709"/>
      </w:pPr>
      <w:r>
        <w:rPr>
          <w:color w:val="000000"/>
        </w:rPr>
        <w:t>Laura Velasco</w:t>
      </w:r>
      <w:r>
        <w:rPr>
          <w:color w:val="000000"/>
        </w:rPr>
        <w:tab/>
      </w:r>
      <w:r>
        <w:rPr>
          <w:color w:val="000000"/>
        </w:rPr>
        <w:tab/>
      </w:r>
      <w:r>
        <w:rPr>
          <w:color w:val="000000"/>
        </w:rPr>
        <w:tab/>
      </w:r>
      <w:r>
        <w:rPr>
          <w:color w:val="000000"/>
        </w:rPr>
        <w:tab/>
      </w:r>
      <w:r>
        <w:rPr>
          <w:color w:val="000000"/>
        </w:rPr>
        <w:tab/>
      </w:r>
      <w:r>
        <w:rPr>
          <w:color w:val="000000"/>
        </w:rPr>
        <w:tab/>
        <w:t xml:space="preserve">     Patricia Vischi</w:t>
      </w:r>
    </w:p>
    <w:p w:rsidR="00565BE0" w:rsidRDefault="00565BE0" w:rsidP="00565BE0"/>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2AE" w:rsidRDefault="001132AE">
      <w:r>
        <w:separator/>
      </w:r>
    </w:p>
  </w:endnote>
  <w:endnote w:type="continuationSeparator" w:id="1">
    <w:p w:rsidR="001132AE" w:rsidRDefault="001132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65BE0">
        <w:rPr>
          <w:color w:val="333333"/>
          <w:sz w:val="20"/>
        </w:rPr>
        <w:t xml:space="preserve">28/10/2022 13:58:00  </w:t>
      </w:r>
    </w:fldSimple>
    <w:r w:rsidRPr="001C19C4">
      <w:rPr>
        <w:color w:val="333333"/>
        <w:sz w:val="20"/>
      </w:rPr>
      <w:t xml:space="preserve"> -  Cantidad de caracteres: </w:t>
    </w:r>
    <w:fldSimple w:instr=" NUMCHARS  \* MERGEFORMAT ">
      <w:r w:rsidR="00565BE0" w:rsidRPr="00565BE0">
        <w:rPr>
          <w:noProof/>
          <w:color w:val="333333"/>
          <w:sz w:val="20"/>
        </w:rPr>
        <w:t>4292</w:t>
      </w:r>
    </w:fldSimple>
    <w:r w:rsidRPr="001C19C4">
      <w:rPr>
        <w:color w:val="333333"/>
        <w:sz w:val="20"/>
      </w:rPr>
      <w:t xml:space="preserve"> - Cantidad de palabras: </w:t>
    </w:r>
    <w:fldSimple w:instr=" NUMWORDS  \* MERGEFORMAT ">
      <w:r w:rsidR="00565BE0" w:rsidRPr="00565BE0">
        <w:rPr>
          <w:noProof/>
          <w:color w:val="333333"/>
          <w:sz w:val="20"/>
        </w:rPr>
        <w:t>795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B1110" w:rsidRPr="001C19C4">
      <w:rPr>
        <w:rStyle w:val="Nmerodepgina"/>
        <w:color w:val="333333"/>
      </w:rPr>
      <w:fldChar w:fldCharType="begin"/>
    </w:r>
    <w:r w:rsidRPr="001C19C4">
      <w:rPr>
        <w:rStyle w:val="Nmerodepgina"/>
        <w:color w:val="333333"/>
      </w:rPr>
      <w:instrText xml:space="preserve"> PAGE </w:instrText>
    </w:r>
    <w:r w:rsidR="009B1110" w:rsidRPr="001C19C4">
      <w:rPr>
        <w:rStyle w:val="Nmerodepgina"/>
        <w:color w:val="333333"/>
      </w:rPr>
      <w:fldChar w:fldCharType="separate"/>
    </w:r>
    <w:r w:rsidR="00565BE0">
      <w:rPr>
        <w:rStyle w:val="Nmerodepgina"/>
        <w:noProof/>
        <w:color w:val="333333"/>
      </w:rPr>
      <w:t>3</w:t>
    </w:r>
    <w:r w:rsidR="009B1110" w:rsidRPr="001C19C4">
      <w:rPr>
        <w:rStyle w:val="Nmerodepgina"/>
        <w:color w:val="333333"/>
      </w:rPr>
      <w:fldChar w:fldCharType="end"/>
    </w:r>
    <w:r w:rsidRPr="001C19C4">
      <w:rPr>
        <w:rStyle w:val="Nmerodepgina"/>
        <w:color w:val="333333"/>
      </w:rPr>
      <w:t>/</w:t>
    </w:r>
    <w:fldSimple w:instr=" NUMPAGES  \* MERGEFORMAT ">
      <w:r w:rsidR="00565BE0" w:rsidRPr="00565BE0">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2AE" w:rsidRDefault="001132AE">
      <w:r>
        <w:separator/>
      </w:r>
    </w:p>
  </w:footnote>
  <w:footnote w:type="continuationSeparator" w:id="1">
    <w:p w:rsidR="001132AE" w:rsidRDefault="001132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132A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2AE"/>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5B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1110"/>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BE0"/>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 (1)</Template>
  <TotalTime>2</TotalTime>
  <Pages>4</Pages>
  <Words>795</Words>
  <Characters>4292</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lamoran</cp:lastModifiedBy>
  <cp:revision>1</cp:revision>
  <cp:lastPrinted>2020-02-28T17:24:00Z</cp:lastPrinted>
  <dcterms:created xsi:type="dcterms:W3CDTF">2022-11-01T16:38:00Z</dcterms:created>
  <dcterms:modified xsi:type="dcterms:W3CDTF">2022-11-01T16:40:00Z</dcterms:modified>
</cp:coreProperties>
</file>