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8D4D09" w:rsidRDefault="003433D4" w:rsidP="008D4D09">
      <w:pPr>
        <w:rPr>
          <w:szCs w:val="24"/>
          <w:lang w:val="es-MX"/>
        </w:rPr>
      </w:pPr>
      <w:r w:rsidRPr="008D4D09">
        <w:rPr>
          <w:szCs w:val="24"/>
          <w:lang w:val="es-MX"/>
        </w:rPr>
        <w:t>Legislatura de la Ciudad Autónoma de Buenos Aires</w:t>
      </w:r>
    </w:p>
    <w:p w:rsidR="003433D4" w:rsidRPr="008D4D09" w:rsidRDefault="003433D4" w:rsidP="008D4D09">
      <w:pPr>
        <w:rPr>
          <w:szCs w:val="24"/>
          <w:lang w:val="es-MX"/>
        </w:rPr>
      </w:pPr>
    </w:p>
    <w:p w:rsidR="00DA78D6" w:rsidRPr="008D4D09" w:rsidRDefault="00DA78D6" w:rsidP="008D4D09">
      <w:pPr>
        <w:rPr>
          <w:szCs w:val="24"/>
          <w:lang w:val="es-MX"/>
        </w:rPr>
      </w:pPr>
    </w:p>
    <w:p w:rsidR="003433D4" w:rsidRPr="008D4D09" w:rsidRDefault="003433D4" w:rsidP="008D4D09">
      <w:pPr>
        <w:rPr>
          <w:szCs w:val="24"/>
          <w:lang w:val="es-MX"/>
        </w:rPr>
      </w:pPr>
      <w:r w:rsidRPr="008D4D09">
        <w:rPr>
          <w:szCs w:val="24"/>
          <w:lang w:val="es-MX"/>
        </w:rPr>
        <w:t>Visto:</w:t>
      </w:r>
    </w:p>
    <w:p w:rsidR="003433D4" w:rsidRPr="008D4D09" w:rsidRDefault="003433D4" w:rsidP="008D4D09">
      <w:pPr>
        <w:rPr>
          <w:szCs w:val="24"/>
          <w:lang w:val="es-MX"/>
        </w:rPr>
      </w:pPr>
    </w:p>
    <w:p w:rsidR="003433D4" w:rsidRPr="008D4D09" w:rsidRDefault="005611A6" w:rsidP="008D4D09">
      <w:pPr>
        <w:ind w:firstLine="709"/>
        <w:rPr>
          <w:szCs w:val="24"/>
          <w:lang w:val="es-MX"/>
        </w:rPr>
      </w:pPr>
      <w:r w:rsidRPr="008D4D09">
        <w:rPr>
          <w:szCs w:val="24"/>
          <w:lang w:val="es-MX"/>
        </w:rPr>
        <w:t>E</w:t>
      </w:r>
      <w:r w:rsidR="003433D4" w:rsidRPr="008D4D09">
        <w:rPr>
          <w:szCs w:val="24"/>
          <w:lang w:val="es-MX"/>
        </w:rPr>
        <w:t>l Expediente N°</w:t>
      </w:r>
      <w:r w:rsidR="008D6354" w:rsidRPr="008D4D09">
        <w:rPr>
          <w:szCs w:val="24"/>
          <w:lang w:val="es-MX"/>
        </w:rPr>
        <w:t>1621</w:t>
      </w:r>
      <w:r w:rsidR="003433D4" w:rsidRPr="008D4D09">
        <w:rPr>
          <w:szCs w:val="24"/>
          <w:lang w:val="es-MX"/>
        </w:rPr>
        <w:t xml:space="preserve">-D-2022, </w:t>
      </w:r>
      <w:r w:rsidR="007F78EF" w:rsidRPr="008D4D09">
        <w:rPr>
          <w:szCs w:val="24"/>
          <w:lang w:val="es-MX"/>
        </w:rPr>
        <w:t xml:space="preserve">Proyecto de Declaración, </w:t>
      </w:r>
      <w:r w:rsidR="003433D4" w:rsidRPr="008D4D09">
        <w:rPr>
          <w:szCs w:val="24"/>
          <w:lang w:val="es-MX"/>
        </w:rPr>
        <w:t>de autoría de</w:t>
      </w:r>
      <w:r w:rsidR="008D6354" w:rsidRPr="008D4D09">
        <w:rPr>
          <w:szCs w:val="24"/>
          <w:lang w:val="es-MX"/>
        </w:rPr>
        <w:t>l</w:t>
      </w:r>
      <w:r w:rsidR="003433D4" w:rsidRPr="008D4D09">
        <w:rPr>
          <w:szCs w:val="24"/>
          <w:lang w:val="es-MX"/>
        </w:rPr>
        <w:t xml:space="preserve"> Diputad</w:t>
      </w:r>
      <w:r w:rsidR="008D6354" w:rsidRPr="008D4D09">
        <w:rPr>
          <w:szCs w:val="24"/>
          <w:lang w:val="es-MX"/>
        </w:rPr>
        <w:t xml:space="preserve">oClaudio Ariel Romero </w:t>
      </w:r>
      <w:r w:rsidR="003433D4" w:rsidRPr="008D4D09">
        <w:rPr>
          <w:szCs w:val="24"/>
          <w:lang w:val="es-MX"/>
        </w:rPr>
        <w:t>por el que</w:t>
      </w:r>
      <w:r w:rsidR="00D51D90" w:rsidRPr="008D4D09">
        <w:rPr>
          <w:szCs w:val="24"/>
          <w:lang w:val="es-MX"/>
        </w:rPr>
        <w:t>solicita</w:t>
      </w:r>
      <w:r w:rsidR="008D6354" w:rsidRPr="008D4D09">
        <w:rPr>
          <w:szCs w:val="24"/>
          <w:lang w:val="es-MX"/>
        </w:rPr>
        <w:t xml:space="preserve"> se declare de interés social </w:t>
      </w:r>
      <w:r w:rsidR="00BD0CA4" w:rsidRPr="008D4D09">
        <w:rPr>
          <w:szCs w:val="24"/>
          <w:lang w:val="es-MX"/>
        </w:rPr>
        <w:t xml:space="preserve">los proyectos realizados por la </w:t>
      </w:r>
      <w:r w:rsidR="008D6354" w:rsidRPr="008D4D09">
        <w:rPr>
          <w:szCs w:val="24"/>
          <w:lang w:val="es-MX"/>
        </w:rPr>
        <w:t>Fundación Páremai Fractal</w:t>
      </w:r>
      <w:r w:rsidR="00BD0CA4" w:rsidRPr="008D4D09">
        <w:rPr>
          <w:szCs w:val="24"/>
          <w:lang w:val="es-MX"/>
        </w:rPr>
        <w:t>: Nacer la Vida</w:t>
      </w:r>
      <w:r w:rsidR="00D51D90" w:rsidRPr="008D4D09">
        <w:rPr>
          <w:szCs w:val="24"/>
          <w:lang w:val="es-MX"/>
        </w:rPr>
        <w:t>,</w:t>
      </w:r>
      <w:r w:rsidR="00BD0CA4" w:rsidRPr="008D4D09">
        <w:rPr>
          <w:szCs w:val="24"/>
          <w:lang w:val="es-MX"/>
        </w:rPr>
        <w:t xml:space="preserve"> Proyecto Re-Naciendo, Programa EOSyS y el proyecto Enlaces, </w:t>
      </w:r>
      <w:r w:rsidR="003433D4" w:rsidRPr="008D4D09">
        <w:rPr>
          <w:szCs w:val="24"/>
          <w:lang w:val="es-MX"/>
        </w:rPr>
        <w:t xml:space="preserve">y; </w:t>
      </w:r>
    </w:p>
    <w:p w:rsidR="003433D4" w:rsidRPr="008D4D09" w:rsidRDefault="003433D4" w:rsidP="008D4D09">
      <w:pPr>
        <w:rPr>
          <w:szCs w:val="24"/>
          <w:lang w:val="es-MX"/>
        </w:rPr>
      </w:pPr>
    </w:p>
    <w:p w:rsidR="00DA78D6" w:rsidRPr="008D4D09" w:rsidRDefault="00DA78D6" w:rsidP="008D4D09">
      <w:pPr>
        <w:rPr>
          <w:szCs w:val="24"/>
          <w:lang w:val="es-MX"/>
        </w:rPr>
      </w:pPr>
    </w:p>
    <w:p w:rsidR="003433D4" w:rsidRPr="008D4D09" w:rsidRDefault="003433D4" w:rsidP="008D4D09">
      <w:pPr>
        <w:rPr>
          <w:szCs w:val="24"/>
          <w:lang w:val="es-MX"/>
        </w:rPr>
      </w:pPr>
      <w:r w:rsidRPr="008D4D09">
        <w:rPr>
          <w:szCs w:val="24"/>
          <w:lang w:val="es-MX"/>
        </w:rPr>
        <w:t>Considerando:</w:t>
      </w:r>
    </w:p>
    <w:p w:rsidR="003433D4" w:rsidRPr="008D4D09" w:rsidRDefault="003433D4" w:rsidP="008D4D09">
      <w:pPr>
        <w:rPr>
          <w:szCs w:val="24"/>
          <w:lang w:val="es-MX"/>
        </w:rPr>
      </w:pPr>
    </w:p>
    <w:p w:rsidR="00D51D90" w:rsidRPr="008D4D09" w:rsidRDefault="00D51D90" w:rsidP="008D4D09">
      <w:pPr>
        <w:ind w:firstLine="709"/>
        <w:rPr>
          <w:szCs w:val="24"/>
          <w:lang w:val="es-MX"/>
        </w:rPr>
      </w:pPr>
    </w:p>
    <w:p w:rsidR="008D6354" w:rsidRDefault="00D51D90" w:rsidP="008D4D09">
      <w:pPr>
        <w:ind w:firstLine="709"/>
        <w:rPr>
          <w:szCs w:val="24"/>
          <w:lang w:val="es-MX"/>
        </w:rPr>
      </w:pPr>
      <w:r w:rsidRPr="008D4D09">
        <w:rPr>
          <w:szCs w:val="24"/>
          <w:lang w:val="es-MX"/>
        </w:rPr>
        <w:t>Que,</w:t>
      </w:r>
      <w:r w:rsidR="008D6354" w:rsidRPr="008D4D09">
        <w:rPr>
          <w:szCs w:val="24"/>
          <w:lang w:val="es-MX"/>
        </w:rPr>
        <w:t xml:space="preserve"> por el presente,se propicia declarar de interés social a las actividades realizadas por la Fundación Páremai Fractal, agrupación que nació como una Organización sin fines de lucro en el año 1993, para convertirse en Fundación en 2008;</w:t>
      </w:r>
    </w:p>
    <w:p w:rsidR="008D4D09" w:rsidRPr="008D4D09" w:rsidRDefault="008D4D09" w:rsidP="008D4D09">
      <w:pPr>
        <w:ind w:firstLine="709"/>
        <w:rPr>
          <w:szCs w:val="24"/>
          <w:lang w:val="es-MX"/>
        </w:rPr>
      </w:pPr>
    </w:p>
    <w:p w:rsidR="008D6354" w:rsidRDefault="008D6354" w:rsidP="008D4D09">
      <w:pPr>
        <w:ind w:firstLine="709"/>
        <w:rPr>
          <w:szCs w:val="24"/>
          <w:lang w:val="es-MX"/>
        </w:rPr>
      </w:pPr>
      <w:r w:rsidRPr="008D4D09">
        <w:rPr>
          <w:szCs w:val="24"/>
          <w:lang w:val="es-MX"/>
        </w:rPr>
        <w:t>Que, la Fundación Páremai Fractal trabaja asistiendo personas que así lo requieran, desde un abordaje psicoanalítico: por medio de la práctica del Psicoanálisis en Red, que resulta innovadora en el campo de la psicología, se trabaja con el individuo, su familia y su comunidad.  El compromiso consiste en acompañar a cada persona y su grupo familiar promoviendo y fortaleciendo el tejido social inclusivo.  El objetivo principal reside en construir y/o recuperar las posibilidades vitales de las personas y grupos humanos fortaleciendo el lazo social, logrando fomentar la participación plena e inclusiva de la sociedad;</w:t>
      </w:r>
    </w:p>
    <w:p w:rsidR="008D4D09" w:rsidRPr="008D4D09" w:rsidRDefault="008D4D09" w:rsidP="008D4D09">
      <w:pPr>
        <w:ind w:firstLine="709"/>
        <w:rPr>
          <w:szCs w:val="24"/>
          <w:lang w:val="es-MX"/>
        </w:rPr>
      </w:pPr>
    </w:p>
    <w:p w:rsidR="008D6354" w:rsidRDefault="008D6354" w:rsidP="008D4D09">
      <w:pPr>
        <w:ind w:firstLine="709"/>
        <w:rPr>
          <w:szCs w:val="24"/>
          <w:lang w:val="es-MX"/>
        </w:rPr>
      </w:pPr>
      <w:r w:rsidRPr="008D4D09">
        <w:rPr>
          <w:szCs w:val="24"/>
          <w:lang w:val="es-MX"/>
        </w:rPr>
        <w:t>Que, el equipo de la Fundación se encuentra formado por diversos profesionales: psicólogos, psicoanalistas, psicopedagoga, fonoaudióloga y talleristas que trabajan coordinadamente. Se brindan talleres y actividades que funcionan como espacios para relacionar el psicoanálisis con el arte, la ciencia, lo social, lo espiritual y otras manifestaciones culturales, siendo puentes con el ámbito clínico;</w:t>
      </w:r>
    </w:p>
    <w:p w:rsidR="008D4D09" w:rsidRPr="008D4D09" w:rsidRDefault="008D4D09" w:rsidP="008D4D09">
      <w:pPr>
        <w:ind w:firstLine="709"/>
        <w:rPr>
          <w:szCs w:val="24"/>
          <w:lang w:val="es-MX"/>
        </w:rPr>
      </w:pPr>
    </w:p>
    <w:p w:rsidR="008D6354" w:rsidRDefault="008D6354" w:rsidP="008D4D09">
      <w:pPr>
        <w:ind w:firstLine="709"/>
        <w:rPr>
          <w:szCs w:val="24"/>
          <w:lang w:val="es-MX"/>
        </w:rPr>
      </w:pPr>
      <w:r w:rsidRPr="008D4D09">
        <w:rPr>
          <w:szCs w:val="24"/>
          <w:lang w:val="es-MX"/>
        </w:rPr>
        <w:t>Que, el Psicoanálisis en Red implica el análisis de los sujetos en relación con sus entornos: su proximidad, tipos de vínculo, textura, entre otros. Consiste en una práctica clínica materializada en una oferta diversa que incluye atención psicoanalítica, formación de profesionales en esta práctica y actividades de extensión comunitaria. El abordaje terapéutico atiende a multiplicidad de variables y articula con otras corrientes psicológicas;</w:t>
      </w:r>
    </w:p>
    <w:p w:rsidR="008D4D09" w:rsidRPr="008D4D09" w:rsidRDefault="008D4D09" w:rsidP="008D4D09">
      <w:pPr>
        <w:ind w:firstLine="709"/>
        <w:rPr>
          <w:szCs w:val="24"/>
          <w:lang w:val="es-MX"/>
        </w:rPr>
      </w:pPr>
    </w:p>
    <w:p w:rsidR="008D6354" w:rsidRDefault="008D6354" w:rsidP="008D4D09">
      <w:pPr>
        <w:ind w:firstLine="709"/>
        <w:rPr>
          <w:szCs w:val="24"/>
          <w:lang w:val="es-MX"/>
        </w:rPr>
      </w:pPr>
      <w:r w:rsidRPr="008D4D09">
        <w:rPr>
          <w:szCs w:val="24"/>
          <w:lang w:val="es-MX"/>
        </w:rPr>
        <w:t>Que, este tipo de método se nutre tanto del psicoanálisis de Sigmund Freud, como de las investigaciones posteriores de Jacques Lacan que daban cuenta del desafío que representaba para la materia, el avance científico y tecnológico que hacen del mundo una red interdependiente. En este sentido, el Psicoanálisis en Red se basa en una topología que implica una inmensa red de relaciones, hiperconexión e interdependencia, y busca generar relaciones que permitan la construcción de una comunidad de psicoanalistas para acompañar a quienes así lo requieran. En este método, se tienen en cuenta los condicionamientos propios de cada persona y de su entorno, posibilitando una experiencia psicoanalítica personal facilitada por el trabajo colectivo organizado; se apunta a la creación de comunidades terapéuticas que se formen y ejerciten como sujetos colectivos disponiendo y combinando estrategias flexibles, efectivas y abiertas para que todos se encuentren incluidos en el campo de la salud mental;</w:t>
      </w:r>
    </w:p>
    <w:p w:rsidR="008D4D09" w:rsidRPr="008D4D09" w:rsidRDefault="008D4D09" w:rsidP="008D4D09">
      <w:pPr>
        <w:ind w:firstLine="709"/>
        <w:rPr>
          <w:szCs w:val="24"/>
          <w:lang w:val="es-MX"/>
        </w:rPr>
      </w:pPr>
    </w:p>
    <w:p w:rsidR="008D6354" w:rsidRDefault="008D6354" w:rsidP="008D4D09">
      <w:pPr>
        <w:ind w:firstLine="709"/>
        <w:rPr>
          <w:szCs w:val="24"/>
          <w:lang w:val="es-MX"/>
        </w:rPr>
      </w:pPr>
      <w:r w:rsidRPr="008D4D09">
        <w:rPr>
          <w:szCs w:val="24"/>
          <w:lang w:val="es-MX"/>
        </w:rPr>
        <w:t>Que, la Fundación Páremai Fractal promueve el respeto de los trayectos de vida singulares, los tiempos de construcción y decisión de lo individual y de lo comunitario, guiándose por valores tales como el respeto a la vida, el reconocimiento del inconsciente, la ética profesional;</w:t>
      </w:r>
    </w:p>
    <w:p w:rsidR="008D4D09" w:rsidRPr="008D4D09" w:rsidRDefault="008D4D09" w:rsidP="008D4D09">
      <w:pPr>
        <w:ind w:firstLine="709"/>
        <w:rPr>
          <w:szCs w:val="24"/>
          <w:lang w:val="es-MX"/>
        </w:rPr>
      </w:pPr>
    </w:p>
    <w:p w:rsidR="008D6354" w:rsidRDefault="008D6354" w:rsidP="008D4D09">
      <w:pPr>
        <w:ind w:firstLine="709"/>
        <w:rPr>
          <w:szCs w:val="24"/>
          <w:lang w:val="es-MX"/>
        </w:rPr>
      </w:pPr>
      <w:r w:rsidRPr="008D4D09">
        <w:rPr>
          <w:szCs w:val="24"/>
          <w:lang w:val="es-MX"/>
        </w:rPr>
        <w:lastRenderedPageBreak/>
        <w:t>Que, desde su acta de constitución la Fundación Páremai Fractales definida como la primera institución psicoanalítica en red. La Red posibilita un juego de vínculos, espacios de trabajo, de intercambios y de transmisión en el trabajo institucional, permite el abordaje desde lo múltiple, permitiendo lecturas diversas y la articulación del trabajo de análisis;</w:t>
      </w:r>
    </w:p>
    <w:p w:rsidR="008D4D09" w:rsidRPr="008D4D09" w:rsidRDefault="008D4D09" w:rsidP="008D4D09">
      <w:pPr>
        <w:ind w:firstLine="709"/>
        <w:rPr>
          <w:szCs w:val="24"/>
          <w:lang w:val="es-MX"/>
        </w:rPr>
      </w:pPr>
    </w:p>
    <w:p w:rsidR="008D6354" w:rsidRDefault="008D6354" w:rsidP="008D4D09">
      <w:pPr>
        <w:ind w:firstLine="709"/>
        <w:rPr>
          <w:szCs w:val="24"/>
          <w:lang w:val="es-MX"/>
        </w:rPr>
      </w:pPr>
      <w:r w:rsidRPr="008D4D09">
        <w:rPr>
          <w:szCs w:val="24"/>
          <w:lang w:val="es-MX"/>
        </w:rPr>
        <w:t>Que, la Red es necesaria también, como forma con la cual practicamos el psicoanálisis en Páremai, rearticulando aquello que ya está articulado en lo familiar, social y laboral, cuidando que haya una sinergia en el trabajo. El modo de trabajo en Páremai se caracteriza por abordar al Sujeto y su entorno desde un entramado, en el cual, las escuchas de los diferentes profesionales trabajan en propiciar el diálogo de las diversas singularidades en la familia o grupo humano al que el Sujeto pertenece. Mucho tendrá que ver en ello el trabajo conjunto a fin de que el Sujeto esclarezca su posición y diferencia;</w:t>
      </w:r>
    </w:p>
    <w:p w:rsidR="008D4D09" w:rsidRPr="008D4D09" w:rsidRDefault="008D4D09" w:rsidP="008D4D09">
      <w:pPr>
        <w:ind w:firstLine="709"/>
        <w:rPr>
          <w:szCs w:val="24"/>
          <w:lang w:val="es-MX"/>
        </w:rPr>
      </w:pPr>
    </w:p>
    <w:p w:rsidR="008D6354" w:rsidRDefault="008D6354" w:rsidP="008D4D09">
      <w:pPr>
        <w:ind w:firstLine="709"/>
        <w:rPr>
          <w:szCs w:val="24"/>
          <w:lang w:val="es-MX"/>
        </w:rPr>
      </w:pPr>
      <w:r w:rsidRPr="008D4D09">
        <w:rPr>
          <w:szCs w:val="24"/>
          <w:lang w:val="es-MX"/>
        </w:rPr>
        <w:t>Que, en cuanto al aporte social; actualmente, en la fundación se cobran honorarios institucionales accesibles por la atención clínica. Asimismo, se conceden becas para tratamientos hasta al cien por ciento, y, también,se cuenta con aranceles diferenciales pensados de acuerdo con la necesidad de cada paciente, contemplando las posibilidades de quien lo necesita y de la institución;</w:t>
      </w:r>
    </w:p>
    <w:p w:rsidR="008D4D09" w:rsidRPr="008D4D09" w:rsidRDefault="008D4D09" w:rsidP="008D4D09">
      <w:pPr>
        <w:ind w:firstLine="709"/>
        <w:rPr>
          <w:szCs w:val="24"/>
          <w:lang w:val="es-MX"/>
        </w:rPr>
      </w:pPr>
    </w:p>
    <w:p w:rsidR="008D6354" w:rsidRDefault="008D6354" w:rsidP="008D4D09">
      <w:pPr>
        <w:ind w:firstLine="709"/>
        <w:rPr>
          <w:szCs w:val="24"/>
          <w:lang w:val="es-MX"/>
        </w:rPr>
      </w:pPr>
      <w:r w:rsidRPr="008D4D09">
        <w:rPr>
          <w:szCs w:val="24"/>
          <w:lang w:val="es-MX"/>
        </w:rPr>
        <w:t>Que, en cuanto a la labor social, en la Fundación Páremai Fractal el trabajo con la comunidad de la Ciudad Autónoma de Buenos Aires es un eje fundamental. El equipo desarrolla diversas actividades con el objetivo de contribuir desde su rol social activo, mejorar la calidad de vida, el tejido social inclusivo, fortalecer los vínculos y enriquecer el intercambio junto a familias, instituciones y cientos de personas que buscan tr</w:t>
      </w:r>
      <w:r w:rsidR="008D4D09">
        <w:rPr>
          <w:szCs w:val="24"/>
          <w:lang w:val="es-MX"/>
        </w:rPr>
        <w:t>abajar para una realidad mejor;</w:t>
      </w:r>
    </w:p>
    <w:p w:rsidR="008D4D09" w:rsidRPr="008D4D09" w:rsidRDefault="008D4D09" w:rsidP="008D4D09">
      <w:pPr>
        <w:ind w:firstLine="709"/>
        <w:rPr>
          <w:szCs w:val="24"/>
          <w:lang w:val="es-MX"/>
        </w:rPr>
      </w:pPr>
    </w:p>
    <w:p w:rsidR="0099018E" w:rsidRDefault="008D6354" w:rsidP="008D4D09">
      <w:pPr>
        <w:ind w:firstLine="709"/>
        <w:rPr>
          <w:szCs w:val="24"/>
          <w:lang w:val="es-MX"/>
        </w:rPr>
      </w:pPr>
      <w:r w:rsidRPr="008D4D09">
        <w:rPr>
          <w:szCs w:val="24"/>
          <w:lang w:val="es-MX"/>
        </w:rPr>
        <w:t>Que, en la línea mencionada, se desarrollan los siguientes programas:</w:t>
      </w:r>
    </w:p>
    <w:p w:rsidR="008D4D09" w:rsidRPr="008D4D09" w:rsidRDefault="008D4D09" w:rsidP="008D4D09">
      <w:pPr>
        <w:ind w:firstLine="709"/>
        <w:rPr>
          <w:szCs w:val="24"/>
          <w:lang w:val="es-MX"/>
        </w:rPr>
      </w:pPr>
    </w:p>
    <w:p w:rsidR="008D6354" w:rsidRDefault="0099018E" w:rsidP="008D4D09">
      <w:pPr>
        <w:ind w:firstLine="709"/>
        <w:rPr>
          <w:szCs w:val="24"/>
          <w:lang w:val="es-MX"/>
        </w:rPr>
      </w:pPr>
      <w:r w:rsidRPr="008D4D09">
        <w:rPr>
          <w:szCs w:val="24"/>
          <w:lang w:val="es-MX"/>
        </w:rPr>
        <w:t>1.</w:t>
      </w:r>
      <w:r w:rsidR="008D6354" w:rsidRPr="008D4D09">
        <w:rPr>
          <w:szCs w:val="24"/>
          <w:lang w:val="es-MX"/>
        </w:rPr>
        <w:t>PROGRAMA NACER LA VIDA: el sujeto se constituye en el ámbito de una familia. Cada familia está atravesada, marcada, cuestionada y contenida por otras Instituciones de las que necesita. Se acerca esta propuesta a Instituciones sensibles a las situaciones por las que pasan los sujetos y sus familias. Por ejemplo: Instituciones educativas, laborales, de bien público, artísticas, religiosas y otras. El Programa, en consecuencia, es para sujetos y familias que puedan tener como objetivo el acceso a la propia existencia subjetiva. La propuesta tiene especialmente en cuenta las diversas dificultades subjetivas y económicas;</w:t>
      </w:r>
    </w:p>
    <w:p w:rsidR="008D4D09" w:rsidRPr="008D4D09" w:rsidRDefault="008D4D09" w:rsidP="008D4D09">
      <w:pPr>
        <w:ind w:firstLine="709"/>
        <w:rPr>
          <w:szCs w:val="24"/>
          <w:lang w:val="es-MX"/>
        </w:rPr>
      </w:pPr>
    </w:p>
    <w:p w:rsidR="008D6354" w:rsidRDefault="0099018E" w:rsidP="008D4D09">
      <w:pPr>
        <w:ind w:firstLine="709"/>
        <w:rPr>
          <w:szCs w:val="24"/>
          <w:lang w:val="es-MX"/>
        </w:rPr>
      </w:pPr>
      <w:r w:rsidRPr="008D4D09">
        <w:rPr>
          <w:szCs w:val="24"/>
          <w:lang w:val="es-MX"/>
        </w:rPr>
        <w:t xml:space="preserve">2. </w:t>
      </w:r>
      <w:r w:rsidR="008D6354" w:rsidRPr="008D4D09">
        <w:rPr>
          <w:szCs w:val="24"/>
          <w:lang w:val="es-MX"/>
        </w:rPr>
        <w:t xml:space="preserve">PROYECTO RE-NACIENDO: Es un proyecto social que forma parte del programa Nacer La Vida. Lo esencial de este proyecto es trabajar sobre el alojamiento de un individuo y su entorno familiar, para que puedan elaborar lo recibido por la herencia simbólica y construir desde la diferencia y la singularidad. El proyecto tiene como propósito la elaboración subjetiva que genere transformación en la posición de éstos, para que a su vez puedan construir un nuevo lugar social. Es decir, intervenir en lo comunitario para que ellos puedan con su accionar producir en lo social. Actualmente este proyecto está aplicándose en el Centro de día: La Casita de María Auxiliadora, en el barrio de la Boca, conformada por casi 20 niños y jóvenes (5 a 20 años) en condiciones de vulnerabilidad. Se realizan encuentros con problemáticas a trabajar pudiendo ir de lo colectivo a lo singular. Los encuentros se desarrollaron en el centro de día y en la sede fundación alternadamente. El Proyecto continúa vigente este año 2022, armando un espacio psicoterapéutico individual a quien lo necesite pudiendo intervenir profesionales de otras áreas como: psicopedagogía, fonoaudiología, </w:t>
      </w:r>
      <w:r w:rsidRPr="008D4D09">
        <w:rPr>
          <w:szCs w:val="24"/>
          <w:lang w:val="es-MX"/>
        </w:rPr>
        <w:t>etc.;</w:t>
      </w:r>
    </w:p>
    <w:p w:rsidR="008D4D09" w:rsidRPr="008D4D09" w:rsidRDefault="008D4D09" w:rsidP="008D4D09">
      <w:pPr>
        <w:ind w:firstLine="709"/>
        <w:rPr>
          <w:szCs w:val="24"/>
          <w:lang w:val="es-MX"/>
        </w:rPr>
      </w:pPr>
    </w:p>
    <w:p w:rsidR="008D6354" w:rsidRDefault="0099018E" w:rsidP="008D4D09">
      <w:pPr>
        <w:ind w:firstLine="709"/>
        <w:rPr>
          <w:szCs w:val="24"/>
          <w:lang w:val="es-MX"/>
        </w:rPr>
      </w:pPr>
      <w:r w:rsidRPr="008D4D09">
        <w:rPr>
          <w:szCs w:val="24"/>
          <w:lang w:val="es-MX"/>
        </w:rPr>
        <w:t xml:space="preserve">3. </w:t>
      </w:r>
      <w:r w:rsidR="008D6354" w:rsidRPr="008D4D09">
        <w:rPr>
          <w:szCs w:val="24"/>
          <w:lang w:val="es-MX"/>
        </w:rPr>
        <w:t xml:space="preserve">PROGRAMA EOSyS: (Eslabones de Orientación Social y Solidaria): A través de este Programa </w:t>
      </w:r>
      <w:r w:rsidRPr="008D4D09">
        <w:rPr>
          <w:szCs w:val="24"/>
          <w:lang w:val="es-MX"/>
        </w:rPr>
        <w:t xml:space="preserve">se invita </w:t>
      </w:r>
      <w:r w:rsidR="008D6354" w:rsidRPr="008D4D09">
        <w:rPr>
          <w:szCs w:val="24"/>
          <w:lang w:val="es-MX"/>
        </w:rPr>
        <w:t xml:space="preserve">a participar en las actividades comunitarias que Páremai despliegue en forma de eslabones que partirán de su Sede. Cada eslabón del Programa es un vínculo que suma en la colaboración entre comunidades y en el tejido social en </w:t>
      </w:r>
      <w:r w:rsidR="008D6354" w:rsidRPr="008D4D09">
        <w:rPr>
          <w:szCs w:val="24"/>
          <w:lang w:val="es-MX"/>
        </w:rPr>
        <w:lastRenderedPageBreak/>
        <w:t>general. El objetivo de EOSyS es generar puentes que hacen al compromiso comunitario que incluye a todos</w:t>
      </w:r>
      <w:r w:rsidRPr="008D4D09">
        <w:rPr>
          <w:szCs w:val="24"/>
          <w:lang w:val="es-MX"/>
        </w:rPr>
        <w:t>;</w:t>
      </w:r>
    </w:p>
    <w:p w:rsidR="008D4D09" w:rsidRPr="008D4D09" w:rsidRDefault="008D4D09" w:rsidP="008D4D09">
      <w:pPr>
        <w:ind w:firstLine="709"/>
        <w:rPr>
          <w:szCs w:val="24"/>
          <w:lang w:val="es-MX"/>
        </w:rPr>
      </w:pPr>
    </w:p>
    <w:p w:rsidR="008D6354" w:rsidRDefault="0099018E" w:rsidP="008D4D09">
      <w:pPr>
        <w:ind w:firstLine="709"/>
        <w:rPr>
          <w:szCs w:val="24"/>
          <w:lang w:val="es-MX"/>
        </w:rPr>
      </w:pPr>
      <w:r w:rsidRPr="008D4D09">
        <w:rPr>
          <w:szCs w:val="24"/>
          <w:lang w:val="es-MX"/>
        </w:rPr>
        <w:t xml:space="preserve">4. </w:t>
      </w:r>
      <w:r w:rsidR="008D6354" w:rsidRPr="008D4D09">
        <w:rPr>
          <w:szCs w:val="24"/>
          <w:lang w:val="es-MX"/>
        </w:rPr>
        <w:t>PROYECTO ENLACES: es un proyecto que surge del programa EOSyS que se aplica en familias y escuelas, para construir eslabones de red social comunitaria. De igual manera, Enlaces tiene un enfoque fuertemente dinámico, dado que apunta a trabajar simultáneamente en lo colectivo y singular de familias en situación de vulnerabilidad psicosocial y escuelas, los malestares actuales de la crianza y la educación, contemplando el efecto pandemia y post pandemia. Está orientado a que los sujetos, familias y la comunidad educativa se apropien de sus identidades y derechos, insertándose en eslabones de redes sociales comunitarias cada vez más amplios y que conecten el mundo en el que viven con otros mundos abiertos al intercambio. Despliega estas temáticas mediante la Metodología de Encuentros a fin de generar la inclusión y la posibilidad de elaborar malestares vía la palabra</w:t>
      </w:r>
      <w:r w:rsidRPr="008D4D09">
        <w:rPr>
          <w:szCs w:val="24"/>
          <w:lang w:val="es-MX"/>
        </w:rPr>
        <w:t>;</w:t>
      </w:r>
    </w:p>
    <w:p w:rsidR="008D4D09" w:rsidRPr="008D4D09" w:rsidRDefault="008D4D09" w:rsidP="008D4D09">
      <w:pPr>
        <w:ind w:firstLine="709"/>
        <w:rPr>
          <w:szCs w:val="24"/>
          <w:lang w:val="es-MX"/>
        </w:rPr>
      </w:pPr>
    </w:p>
    <w:p w:rsidR="008D6354" w:rsidRDefault="0099018E" w:rsidP="008D4D09">
      <w:pPr>
        <w:ind w:firstLine="709"/>
        <w:rPr>
          <w:szCs w:val="24"/>
          <w:lang w:val="es-MX"/>
        </w:rPr>
      </w:pPr>
      <w:r w:rsidRPr="008D4D09">
        <w:rPr>
          <w:szCs w:val="24"/>
          <w:lang w:val="es-MX"/>
        </w:rPr>
        <w:t xml:space="preserve">Que, asimismo, se realizan </w:t>
      </w:r>
      <w:r w:rsidR="008D6354" w:rsidRPr="008D4D09">
        <w:rPr>
          <w:szCs w:val="24"/>
          <w:lang w:val="es-MX"/>
        </w:rPr>
        <w:t>CONVENIOS PARA LA ATENCIÓN CLÍNICA CON OTRAS INSTITUCIONES YONGs: Hogares Buenos Aires, Fusavi</w:t>
      </w:r>
      <w:r w:rsidRPr="008D4D09">
        <w:rPr>
          <w:szCs w:val="24"/>
          <w:lang w:val="es-MX"/>
        </w:rPr>
        <w:t xml:space="preserve"> y</w:t>
      </w:r>
      <w:r w:rsidR="008D6354" w:rsidRPr="008D4D09">
        <w:rPr>
          <w:szCs w:val="24"/>
          <w:lang w:val="es-MX"/>
        </w:rPr>
        <w:t xml:space="preserve"> Fundación Cambiando la Mirada</w:t>
      </w:r>
      <w:r w:rsidRPr="008D4D09">
        <w:rPr>
          <w:szCs w:val="24"/>
          <w:lang w:val="es-MX"/>
        </w:rPr>
        <w:t>;</w:t>
      </w:r>
    </w:p>
    <w:p w:rsidR="008D4D09" w:rsidRPr="008D4D09" w:rsidRDefault="008D4D09" w:rsidP="008D4D09">
      <w:pPr>
        <w:ind w:firstLine="709"/>
        <w:rPr>
          <w:szCs w:val="24"/>
          <w:lang w:val="es-MX"/>
        </w:rPr>
      </w:pPr>
    </w:p>
    <w:p w:rsidR="008D6354" w:rsidRDefault="0099018E" w:rsidP="008D4D09">
      <w:pPr>
        <w:ind w:firstLine="709"/>
        <w:rPr>
          <w:szCs w:val="24"/>
          <w:lang w:val="es-MX"/>
        </w:rPr>
      </w:pPr>
      <w:r w:rsidRPr="008D4D09">
        <w:rPr>
          <w:szCs w:val="24"/>
          <w:lang w:val="es-MX"/>
        </w:rPr>
        <w:t>Que, a</w:t>
      </w:r>
      <w:r w:rsidR="008D6354" w:rsidRPr="008D4D09">
        <w:rPr>
          <w:szCs w:val="24"/>
          <w:lang w:val="es-MX"/>
        </w:rPr>
        <w:t xml:space="preserve"> lo largo de estos 29 años de trabajo se han asistido a miles de consultantes, familias, niños. Desde el año 2014 viene en crecimiento constante, sin contar las intervenciones comunitarias que se realizan por medio de encuentros con formato de talleres que abarcan un número más amplio de personas. En relación con la atención clínica, lo que se intenta es acompañar el caso por caso, es decir, el relato de una experiencia singular de padecimiento de alguien que consulta</w:t>
      </w:r>
      <w:r w:rsidRPr="008D4D09">
        <w:rPr>
          <w:szCs w:val="24"/>
          <w:lang w:val="es-MX"/>
        </w:rPr>
        <w:t>;</w:t>
      </w:r>
    </w:p>
    <w:p w:rsidR="008D4D09" w:rsidRPr="008D4D09" w:rsidRDefault="008D4D09" w:rsidP="008D4D09">
      <w:pPr>
        <w:ind w:firstLine="709"/>
        <w:rPr>
          <w:szCs w:val="24"/>
          <w:lang w:val="es-MX"/>
        </w:rPr>
      </w:pPr>
    </w:p>
    <w:p w:rsidR="0099018E" w:rsidRDefault="0099018E" w:rsidP="008D4D09">
      <w:pPr>
        <w:ind w:firstLine="709"/>
        <w:rPr>
          <w:szCs w:val="24"/>
          <w:lang w:val="es-MX"/>
        </w:rPr>
      </w:pPr>
      <w:r w:rsidRPr="008D4D09">
        <w:rPr>
          <w:szCs w:val="24"/>
          <w:lang w:val="es-MX"/>
        </w:rPr>
        <w:t>Que, e</w:t>
      </w:r>
      <w:r w:rsidR="008D6354" w:rsidRPr="008D4D09">
        <w:rPr>
          <w:szCs w:val="24"/>
          <w:lang w:val="es-MX"/>
        </w:rPr>
        <w:t xml:space="preserve">n lo colectivo, la evaluación del impacto de los proyectos sociales o programas propuestos para estudiar la subjetividad en situaciones de vulnerabilidad social son de gran importancia para poder conocer si las instituciones (Familia, escuela, estado) tienen un impacto explicativo sobre las posibilidades subjetivas y vitales de sus beneficiarios o no. También poder ubicar, a partir de la intervención de los equipos de trabajo de la Fundación, si se generó algún movimiento propiciatorio para el desarrollo. Es por esto, que se reconoce la importancia de la investigación psicoanalítica aplicada a la comunidad, lo que permite estudiar mediante la aplicación una muestra significativa de la sociedad, la eficacia del trabajo empírico de lo colectivo a lo individual </w:t>
      </w:r>
      <w:r w:rsidR="008D4D09">
        <w:rPr>
          <w:szCs w:val="24"/>
          <w:lang w:val="es-MX"/>
        </w:rPr>
        <w:t>y el efecto en la subjetividad;</w:t>
      </w:r>
    </w:p>
    <w:p w:rsidR="008D4D09" w:rsidRPr="008D4D09" w:rsidRDefault="008D4D09" w:rsidP="008D4D09">
      <w:pPr>
        <w:ind w:firstLine="709"/>
        <w:rPr>
          <w:szCs w:val="24"/>
          <w:lang w:val="es-MX"/>
        </w:rPr>
      </w:pPr>
    </w:p>
    <w:p w:rsidR="008D6354" w:rsidRDefault="0099018E" w:rsidP="008D4D09">
      <w:pPr>
        <w:ind w:firstLine="709"/>
        <w:rPr>
          <w:szCs w:val="24"/>
          <w:lang w:val="es-MX"/>
        </w:rPr>
      </w:pPr>
      <w:r w:rsidRPr="008D4D09">
        <w:rPr>
          <w:szCs w:val="24"/>
          <w:lang w:val="es-MX"/>
        </w:rPr>
        <w:t>Que, e</w:t>
      </w:r>
      <w:r w:rsidR="008D6354" w:rsidRPr="008D4D09">
        <w:rPr>
          <w:szCs w:val="24"/>
          <w:lang w:val="es-MX"/>
        </w:rPr>
        <w:t>n esta Institución se hace hincapié en el trípode freudiano: análisis, supervisión y formación, que hacen a la formación del analista y a su posición ética. Contando con supervisiones de ingreso, de primera instancia, de segunda instancia, tercera instancia y de seguimiento</w:t>
      </w:r>
      <w:r w:rsidRPr="008D4D09">
        <w:rPr>
          <w:szCs w:val="24"/>
          <w:lang w:val="es-MX"/>
        </w:rPr>
        <w:t>;</w:t>
      </w:r>
    </w:p>
    <w:p w:rsidR="008D4D09" w:rsidRPr="008D4D09" w:rsidRDefault="008D4D09" w:rsidP="008D4D09">
      <w:pPr>
        <w:ind w:firstLine="709"/>
        <w:rPr>
          <w:szCs w:val="24"/>
          <w:lang w:val="es-MX"/>
        </w:rPr>
      </w:pPr>
    </w:p>
    <w:p w:rsidR="008D6354" w:rsidRPr="008D4D09" w:rsidRDefault="0099018E" w:rsidP="008D4D09">
      <w:pPr>
        <w:ind w:firstLine="709"/>
        <w:rPr>
          <w:szCs w:val="24"/>
          <w:lang w:val="es-MX"/>
        </w:rPr>
      </w:pPr>
      <w:r w:rsidRPr="008D4D09">
        <w:rPr>
          <w:szCs w:val="24"/>
          <w:lang w:val="es-MX"/>
        </w:rPr>
        <w:t>Que se dictan distintos</w:t>
      </w:r>
      <w:r w:rsidR="008D6354" w:rsidRPr="008D4D09">
        <w:rPr>
          <w:szCs w:val="24"/>
          <w:lang w:val="es-MX"/>
        </w:rPr>
        <w:t xml:space="preserve"> Cursos de Formación </w:t>
      </w:r>
      <w:r w:rsidRPr="008D4D09">
        <w:rPr>
          <w:szCs w:val="24"/>
          <w:lang w:val="es-MX"/>
        </w:rPr>
        <w:t xml:space="preserve">que </w:t>
      </w:r>
      <w:r w:rsidR="008D6354" w:rsidRPr="008D4D09">
        <w:rPr>
          <w:szCs w:val="24"/>
          <w:lang w:val="es-MX"/>
        </w:rPr>
        <w:t>han sido desarrollados a lo largo de estos 29 años. Estos espacios de formación permiten intercambiar experiencias. Los encuentros colectivos sean lugares de discusión e intercambio donde lo teórico, lo clínico, pueda ser articulado, dando lugar a nuevos interrogantes e investigaciones</w:t>
      </w:r>
      <w:r w:rsidRPr="008D4D09">
        <w:rPr>
          <w:szCs w:val="24"/>
          <w:lang w:val="es-MX"/>
        </w:rPr>
        <w:t>;</w:t>
      </w:r>
    </w:p>
    <w:p w:rsidR="008D6354" w:rsidRPr="008D4D09" w:rsidRDefault="0099018E" w:rsidP="008D4D09">
      <w:pPr>
        <w:ind w:firstLine="709"/>
        <w:rPr>
          <w:szCs w:val="24"/>
          <w:lang w:val="es-MX"/>
        </w:rPr>
      </w:pPr>
      <w:r w:rsidRPr="008D4D09">
        <w:rPr>
          <w:szCs w:val="24"/>
          <w:lang w:val="es-MX"/>
        </w:rPr>
        <w:t xml:space="preserve">Que, asimismo, </w:t>
      </w:r>
      <w:r w:rsidR="008D6354" w:rsidRPr="008D4D09">
        <w:rPr>
          <w:szCs w:val="24"/>
          <w:lang w:val="es-MX"/>
        </w:rPr>
        <w:t>existen espacios o herramientas para el intercambio y la comunicación</w:t>
      </w:r>
      <w:r w:rsidRPr="008D4D09">
        <w:rPr>
          <w:szCs w:val="24"/>
          <w:lang w:val="es-MX"/>
        </w:rPr>
        <w:t>;</w:t>
      </w:r>
    </w:p>
    <w:p w:rsidR="00293100" w:rsidRDefault="0099018E" w:rsidP="008D4D09">
      <w:pPr>
        <w:ind w:firstLine="709"/>
        <w:rPr>
          <w:szCs w:val="24"/>
          <w:lang w:val="es-MX"/>
        </w:rPr>
      </w:pPr>
      <w:r w:rsidRPr="008D4D09">
        <w:rPr>
          <w:szCs w:val="24"/>
          <w:lang w:val="es-MX"/>
        </w:rPr>
        <w:t>Que</w:t>
      </w:r>
      <w:r w:rsidR="00541FAB" w:rsidRPr="008D4D09">
        <w:rPr>
          <w:szCs w:val="24"/>
          <w:lang w:val="es-MX"/>
        </w:rPr>
        <w:t>,</w:t>
      </w:r>
      <w:r w:rsidRPr="008D4D09">
        <w:rPr>
          <w:szCs w:val="24"/>
          <w:lang w:val="es-MX"/>
        </w:rPr>
        <w:t xml:space="preserve"> a su vez, ha</w:t>
      </w:r>
      <w:r w:rsidR="008D6354" w:rsidRPr="008D4D09">
        <w:rPr>
          <w:szCs w:val="24"/>
          <w:lang w:val="es-MX"/>
        </w:rPr>
        <w:t xml:space="preserve"> promovido la cultura en sus diversas formas, como por ejemplo en el año 2017 mediante la participación, junto a una serie de empresas y fundaciones, en la compra y posterior donación a la Biblioteca Nacional de la biblioteca personal de Adolfo Bioy Casares y Silvina Ocampo, una pieza de incalculable valor para el patrimonio nacional, evitando que la misma saliera del país.</w:t>
      </w:r>
    </w:p>
    <w:p w:rsidR="008D4D09" w:rsidRPr="008D4D09" w:rsidRDefault="008D4D09" w:rsidP="008D4D09">
      <w:pPr>
        <w:ind w:firstLine="709"/>
        <w:rPr>
          <w:szCs w:val="24"/>
          <w:lang w:val="es-MX"/>
        </w:rPr>
      </w:pPr>
    </w:p>
    <w:p w:rsidR="003433D4" w:rsidRPr="008D4D09" w:rsidRDefault="003433D4" w:rsidP="008D4D09">
      <w:pPr>
        <w:ind w:firstLine="709"/>
        <w:rPr>
          <w:szCs w:val="24"/>
          <w:lang w:val="es-MX"/>
        </w:rPr>
      </w:pPr>
      <w:r w:rsidRPr="008D4D09">
        <w:rPr>
          <w:szCs w:val="24"/>
          <w:lang w:val="es-MX"/>
        </w:rPr>
        <w:t>Por lo expuesto, esta Comisión de Salud aconseja la aprobación de la siguiente</w:t>
      </w:r>
      <w:r w:rsidR="009E116D" w:rsidRPr="008D4D09">
        <w:rPr>
          <w:szCs w:val="24"/>
          <w:lang w:val="es-MX"/>
        </w:rPr>
        <w:t xml:space="preserve">: </w:t>
      </w:r>
    </w:p>
    <w:p w:rsidR="003433D4" w:rsidRPr="008D4D09" w:rsidRDefault="003433D4" w:rsidP="008D4D09">
      <w:pPr>
        <w:rPr>
          <w:szCs w:val="24"/>
          <w:lang w:val="es-MX"/>
        </w:rPr>
      </w:pPr>
    </w:p>
    <w:p w:rsidR="00DA78D6" w:rsidRPr="008D4D09" w:rsidRDefault="00DA78D6" w:rsidP="008D4D09">
      <w:pPr>
        <w:jc w:val="center"/>
        <w:rPr>
          <w:b/>
          <w:szCs w:val="24"/>
          <w:lang w:val="es-MX"/>
        </w:rPr>
      </w:pPr>
      <w:bookmarkStart w:id="0" w:name="DDeclaración"/>
      <w:bookmarkEnd w:id="0"/>
    </w:p>
    <w:p w:rsidR="003433D4" w:rsidRPr="008D4D09" w:rsidRDefault="003433D4" w:rsidP="008D4D09">
      <w:pPr>
        <w:jc w:val="center"/>
        <w:rPr>
          <w:b/>
          <w:szCs w:val="24"/>
          <w:lang w:val="es-MX"/>
        </w:rPr>
      </w:pPr>
      <w:r w:rsidRPr="008D4D09">
        <w:rPr>
          <w:b/>
          <w:szCs w:val="24"/>
          <w:lang w:val="es-MX"/>
        </w:rPr>
        <w:t>DECLARACIÓN</w:t>
      </w:r>
    </w:p>
    <w:p w:rsidR="003433D4" w:rsidRPr="008D4D09" w:rsidRDefault="003433D4" w:rsidP="008D4D09">
      <w:pPr>
        <w:rPr>
          <w:b/>
          <w:szCs w:val="24"/>
          <w:lang w:val="es-MX"/>
        </w:rPr>
      </w:pPr>
    </w:p>
    <w:p w:rsidR="00F46DEC" w:rsidRPr="008D4D09" w:rsidRDefault="00F46DEC" w:rsidP="008D4D09">
      <w:pPr>
        <w:rPr>
          <w:szCs w:val="24"/>
          <w:lang w:val="es-MX"/>
        </w:rPr>
      </w:pPr>
    </w:p>
    <w:p w:rsidR="00F46DEC" w:rsidRPr="008D4D09" w:rsidRDefault="00F46DEC" w:rsidP="008D4D09">
      <w:pPr>
        <w:rPr>
          <w:szCs w:val="24"/>
          <w:lang w:val="es-MX"/>
        </w:rPr>
      </w:pPr>
      <w:r w:rsidRPr="008D4D09">
        <w:rPr>
          <w:szCs w:val="24"/>
          <w:lang w:val="es-MX"/>
        </w:rPr>
        <w:t xml:space="preserve">La Legislatura de la Ciudad Autónoma de Buenos Aires declara de interés social </w:t>
      </w:r>
      <w:r w:rsidR="004F4613" w:rsidRPr="008D4D09">
        <w:rPr>
          <w:szCs w:val="24"/>
          <w:lang w:val="es-MX"/>
        </w:rPr>
        <w:t>los proyectos los proyectos “Nacer la Vida”, “Proyecto Re-Naciendo”, “Programa EOSyS” y el “Proyecto Enlaces”</w:t>
      </w:r>
      <w:bookmarkStart w:id="1" w:name="_GoBack"/>
      <w:bookmarkEnd w:id="1"/>
      <w:r w:rsidR="004F4613" w:rsidRPr="008D4D09">
        <w:rPr>
          <w:szCs w:val="24"/>
          <w:lang w:val="es-MX"/>
        </w:rPr>
        <w:t>realizados por la Fundación</w:t>
      </w:r>
      <w:r w:rsidRPr="008D4D09">
        <w:rPr>
          <w:szCs w:val="24"/>
          <w:lang w:val="es-MX"/>
        </w:rPr>
        <w:t xml:space="preserve"> Páremai Fractal.</w:t>
      </w:r>
    </w:p>
    <w:p w:rsidR="00F46DEC" w:rsidRPr="008D4D09" w:rsidRDefault="00F46DEC" w:rsidP="008D4D09">
      <w:pPr>
        <w:rPr>
          <w:szCs w:val="24"/>
          <w:lang w:val="es-MX"/>
        </w:rPr>
      </w:pPr>
    </w:p>
    <w:p w:rsidR="00F46DEC" w:rsidRPr="008D4D09" w:rsidRDefault="00F46DEC" w:rsidP="008D4D09">
      <w:pPr>
        <w:rPr>
          <w:szCs w:val="24"/>
          <w:lang w:val="es-MX"/>
        </w:rPr>
      </w:pPr>
    </w:p>
    <w:p w:rsidR="003433D4" w:rsidRPr="008D4D09" w:rsidRDefault="003433D4" w:rsidP="008D4D09">
      <w:pPr>
        <w:rPr>
          <w:szCs w:val="24"/>
          <w:lang w:val="es-MX"/>
        </w:rPr>
      </w:pPr>
      <w:r w:rsidRPr="008D4D09">
        <w:rPr>
          <w:szCs w:val="24"/>
          <w:lang w:val="es-MX"/>
        </w:rPr>
        <w:t xml:space="preserve">Sala de la Comisión: </w:t>
      </w:r>
      <w:r w:rsidR="009E116D" w:rsidRPr="008D4D09">
        <w:rPr>
          <w:szCs w:val="24"/>
          <w:lang w:val="es-MX"/>
        </w:rPr>
        <w:t>02 de noviembre</w:t>
      </w:r>
      <w:r w:rsidRPr="008D4D09">
        <w:rPr>
          <w:szCs w:val="24"/>
          <w:lang w:val="es-MX"/>
        </w:rPr>
        <w:t xml:space="preserve"> de 2022</w:t>
      </w:r>
      <w:r w:rsidR="00D8143B" w:rsidRPr="008D4D09">
        <w:rPr>
          <w:szCs w:val="24"/>
          <w:lang w:val="es-MX"/>
        </w:rPr>
        <w:t>.</w:t>
      </w:r>
    </w:p>
    <w:p w:rsidR="003433D4" w:rsidRPr="008D4D09" w:rsidRDefault="003433D4" w:rsidP="008D4D09">
      <w:pPr>
        <w:rPr>
          <w:szCs w:val="24"/>
          <w:lang w:val="es-MX"/>
        </w:rPr>
      </w:pPr>
    </w:p>
    <w:p w:rsidR="003433D4" w:rsidRPr="008D4D09" w:rsidRDefault="003433D4" w:rsidP="008D4D09">
      <w:pPr>
        <w:ind w:left="4962"/>
        <w:jc w:val="center"/>
        <w:rPr>
          <w:szCs w:val="24"/>
          <w:lang w:val="es-MX"/>
        </w:rPr>
      </w:pPr>
    </w:p>
    <w:p w:rsidR="003433D4" w:rsidRPr="008D4D09" w:rsidRDefault="003433D4" w:rsidP="008D4D09">
      <w:pPr>
        <w:ind w:left="4962"/>
        <w:jc w:val="center"/>
        <w:rPr>
          <w:szCs w:val="24"/>
          <w:lang w:val="es-MX"/>
        </w:rPr>
      </w:pPr>
    </w:p>
    <w:p w:rsidR="003433D4" w:rsidRPr="008D4D09" w:rsidRDefault="003433D4" w:rsidP="008D4D09">
      <w:pPr>
        <w:ind w:left="4962"/>
        <w:jc w:val="center"/>
        <w:rPr>
          <w:szCs w:val="24"/>
          <w:lang w:val="es-MX"/>
        </w:rPr>
      </w:pPr>
    </w:p>
    <w:p w:rsidR="003433D4" w:rsidRPr="008D4D09" w:rsidRDefault="003433D4" w:rsidP="008D4D09">
      <w:pPr>
        <w:ind w:left="4962"/>
        <w:jc w:val="center"/>
        <w:rPr>
          <w:szCs w:val="24"/>
          <w:lang w:val="es-MX"/>
        </w:rPr>
      </w:pPr>
    </w:p>
    <w:p w:rsidR="003433D4" w:rsidRPr="008D4D09" w:rsidRDefault="003433D4" w:rsidP="008D4D09">
      <w:pPr>
        <w:ind w:left="4962"/>
        <w:jc w:val="center"/>
        <w:rPr>
          <w:szCs w:val="24"/>
          <w:lang w:val="es-MX"/>
        </w:rPr>
      </w:pPr>
    </w:p>
    <w:p w:rsidR="003433D4" w:rsidRPr="008D4D09" w:rsidRDefault="003433D4" w:rsidP="008D4D09">
      <w:pPr>
        <w:ind w:left="4962"/>
        <w:jc w:val="center"/>
        <w:rPr>
          <w:szCs w:val="24"/>
          <w:lang w:val="es-MX"/>
        </w:rPr>
      </w:pPr>
      <w:r w:rsidRPr="008D4D09">
        <w:rPr>
          <w:szCs w:val="24"/>
          <w:lang w:val="es-MX"/>
        </w:rPr>
        <w:t>Bou Pérez, Ana María</w:t>
      </w:r>
    </w:p>
    <w:p w:rsidR="003433D4" w:rsidRPr="008D4D09" w:rsidRDefault="003433D4" w:rsidP="008D4D09">
      <w:pPr>
        <w:ind w:left="4962"/>
        <w:jc w:val="center"/>
        <w:rPr>
          <w:szCs w:val="24"/>
          <w:lang w:val="es-MX"/>
        </w:rPr>
      </w:pPr>
      <w:r w:rsidRPr="008D4D09">
        <w:rPr>
          <w:szCs w:val="24"/>
          <w:lang w:val="es-MX"/>
        </w:rPr>
        <w:t>Presidente</w:t>
      </w:r>
    </w:p>
    <w:p w:rsidR="003433D4" w:rsidRPr="008D4D09" w:rsidRDefault="003433D4" w:rsidP="008D4D09">
      <w:pPr>
        <w:rPr>
          <w:szCs w:val="24"/>
          <w:lang w:val="es-MX"/>
        </w:rPr>
      </w:pPr>
    </w:p>
    <w:p w:rsidR="003433D4" w:rsidRPr="008D4D09" w:rsidRDefault="003433D4" w:rsidP="008D4D09">
      <w:pPr>
        <w:rPr>
          <w:szCs w:val="24"/>
          <w:lang w:val="es-MX"/>
        </w:rPr>
      </w:pPr>
    </w:p>
    <w:p w:rsidR="003433D4" w:rsidRPr="008D4D09" w:rsidRDefault="003433D4" w:rsidP="008D4D09">
      <w:pPr>
        <w:rPr>
          <w:szCs w:val="24"/>
          <w:lang w:val="es-MX"/>
        </w:rPr>
      </w:pPr>
    </w:p>
    <w:p w:rsidR="003433D4" w:rsidRPr="008D4D09" w:rsidRDefault="003433D4" w:rsidP="008D4D09">
      <w:pPr>
        <w:rPr>
          <w:szCs w:val="24"/>
          <w:lang w:val="es-MX"/>
        </w:rPr>
      </w:pPr>
    </w:p>
    <w:p w:rsidR="003433D4" w:rsidRPr="008D4D09" w:rsidRDefault="003433D4" w:rsidP="008D4D09">
      <w:pPr>
        <w:rPr>
          <w:szCs w:val="24"/>
          <w:lang w:val="es-MX"/>
        </w:rPr>
      </w:pPr>
    </w:p>
    <w:p w:rsidR="003433D4" w:rsidRPr="008D4D09" w:rsidRDefault="003433D4" w:rsidP="008D4D09">
      <w:pPr>
        <w:tabs>
          <w:tab w:val="left" w:pos="4962"/>
        </w:tabs>
        <w:rPr>
          <w:szCs w:val="24"/>
          <w:lang w:val="es-MX"/>
        </w:rPr>
      </w:pPr>
      <w:r w:rsidRPr="008D4D09">
        <w:rPr>
          <w:szCs w:val="24"/>
          <w:lang w:val="es-MX"/>
        </w:rPr>
        <w:t xml:space="preserve">Iañez, Berenice </w:t>
      </w:r>
      <w:r w:rsidRPr="008D4D09">
        <w:rPr>
          <w:szCs w:val="24"/>
          <w:lang w:val="es-MX"/>
        </w:rPr>
        <w:tab/>
        <w:t>Amor, Alejandro</w:t>
      </w:r>
    </w:p>
    <w:p w:rsidR="003433D4" w:rsidRPr="008D4D09" w:rsidRDefault="003433D4" w:rsidP="008D4D09">
      <w:pPr>
        <w:tabs>
          <w:tab w:val="left" w:pos="4962"/>
        </w:tabs>
        <w:rPr>
          <w:szCs w:val="24"/>
          <w:lang w:val="es-MX"/>
        </w:rPr>
      </w:pPr>
      <w:r w:rsidRPr="008D4D09">
        <w:rPr>
          <w:szCs w:val="24"/>
          <w:lang w:val="es-MX"/>
        </w:rPr>
        <w:t>Vicepresidente 1°</w:t>
      </w: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9E0BE3" w:rsidRPr="008D4D09" w:rsidRDefault="009E0BE3" w:rsidP="008D4D09">
      <w:pPr>
        <w:tabs>
          <w:tab w:val="left" w:pos="4962"/>
        </w:tabs>
        <w:rPr>
          <w:szCs w:val="24"/>
          <w:lang w:val="es-MX"/>
        </w:rPr>
      </w:pPr>
    </w:p>
    <w:p w:rsidR="003433D4" w:rsidRPr="008D4D09" w:rsidRDefault="003433D4" w:rsidP="008D4D09">
      <w:pPr>
        <w:tabs>
          <w:tab w:val="left" w:pos="4962"/>
        </w:tabs>
        <w:rPr>
          <w:szCs w:val="24"/>
          <w:lang w:val="es-MX"/>
        </w:rPr>
      </w:pPr>
      <w:r w:rsidRPr="008D4D09">
        <w:rPr>
          <w:szCs w:val="24"/>
          <w:lang w:val="es-MX"/>
        </w:rPr>
        <w:t xml:space="preserve">Arenaza, Juan Pablo </w:t>
      </w:r>
      <w:r w:rsidRPr="008D4D09">
        <w:rPr>
          <w:szCs w:val="24"/>
          <w:lang w:val="es-MX"/>
        </w:rPr>
        <w:tab/>
        <w:t>Cortina, Roy</w:t>
      </w: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r w:rsidRPr="008D4D09">
        <w:rPr>
          <w:szCs w:val="24"/>
          <w:lang w:val="es-MX"/>
        </w:rPr>
        <w:t xml:space="preserve">Daer, Maia </w:t>
      </w:r>
      <w:r w:rsidRPr="008D4D09">
        <w:rPr>
          <w:szCs w:val="24"/>
          <w:lang w:val="es-MX"/>
        </w:rPr>
        <w:tab/>
        <w:t>De Las Casas, Mercedes</w:t>
      </w: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r w:rsidRPr="008D4D09">
        <w:rPr>
          <w:szCs w:val="24"/>
          <w:lang w:val="es-MX"/>
        </w:rPr>
        <w:t xml:space="preserve">Del Gaiso, Juan Facundo </w:t>
      </w:r>
      <w:r w:rsidRPr="008D4D09">
        <w:rPr>
          <w:szCs w:val="24"/>
          <w:lang w:val="es-MX"/>
        </w:rPr>
        <w:tab/>
        <w:t>Michielotto, Paola Vanesa</w:t>
      </w: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r w:rsidRPr="008D4D09">
        <w:rPr>
          <w:szCs w:val="24"/>
          <w:lang w:val="es-MX"/>
        </w:rPr>
        <w:t xml:space="preserve">Méndez, María Sol </w:t>
      </w:r>
      <w:r w:rsidRPr="008D4D09">
        <w:rPr>
          <w:szCs w:val="24"/>
          <w:lang w:val="es-MX"/>
        </w:rPr>
        <w:tab/>
        <w:t>Montenegro, Victoria</w:t>
      </w: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9E0BE3" w:rsidRPr="008D4D09" w:rsidRDefault="009E0BE3" w:rsidP="008D4D09">
      <w:pPr>
        <w:tabs>
          <w:tab w:val="left" w:pos="4962"/>
        </w:tabs>
        <w:rPr>
          <w:szCs w:val="24"/>
          <w:lang w:val="es-MX"/>
        </w:rPr>
      </w:pPr>
    </w:p>
    <w:p w:rsidR="003433D4" w:rsidRPr="008D4D09" w:rsidRDefault="003433D4" w:rsidP="008D4D09">
      <w:pPr>
        <w:tabs>
          <w:tab w:val="left" w:pos="4962"/>
        </w:tabs>
        <w:rPr>
          <w:szCs w:val="24"/>
          <w:lang w:val="es-MX"/>
        </w:rPr>
      </w:pPr>
      <w:r w:rsidRPr="008D4D09">
        <w:rPr>
          <w:szCs w:val="24"/>
          <w:lang w:val="es-MX"/>
        </w:rPr>
        <w:t xml:space="preserve">Romero, Claudio Ariel </w:t>
      </w:r>
      <w:r w:rsidRPr="008D4D09">
        <w:rPr>
          <w:szCs w:val="24"/>
          <w:lang w:val="es-MX"/>
        </w:rPr>
        <w:tab/>
        <w:t>Saifert, Leonardo</w:t>
      </w: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3433D4" w:rsidRPr="008D4D09" w:rsidRDefault="003433D4" w:rsidP="008D4D09">
      <w:pPr>
        <w:tabs>
          <w:tab w:val="left" w:pos="4962"/>
        </w:tabs>
        <w:rPr>
          <w:szCs w:val="24"/>
          <w:lang w:val="es-MX"/>
        </w:rPr>
      </w:pPr>
    </w:p>
    <w:p w:rsidR="00AF6352" w:rsidRPr="008D4D09" w:rsidRDefault="003433D4" w:rsidP="008D4D09">
      <w:pPr>
        <w:rPr>
          <w:szCs w:val="24"/>
          <w:lang w:val="es-MX"/>
        </w:rPr>
      </w:pPr>
      <w:r w:rsidRPr="008D4D09">
        <w:rPr>
          <w:szCs w:val="24"/>
          <w:lang w:val="es-MX"/>
        </w:rPr>
        <w:t xml:space="preserve">Solano, Gabriel </w:t>
      </w:r>
      <w:r w:rsidRPr="008D4D09">
        <w:rPr>
          <w:szCs w:val="24"/>
          <w:lang w:val="es-MX"/>
        </w:rPr>
        <w:tab/>
      </w:r>
      <w:r w:rsidRPr="008D4D09">
        <w:rPr>
          <w:szCs w:val="24"/>
          <w:lang w:val="es-MX"/>
        </w:rPr>
        <w:tab/>
      </w:r>
      <w:r w:rsidRPr="008D4D09">
        <w:rPr>
          <w:szCs w:val="24"/>
          <w:lang w:val="es-MX"/>
        </w:rPr>
        <w:tab/>
      </w:r>
      <w:r w:rsidRPr="008D4D09">
        <w:rPr>
          <w:szCs w:val="24"/>
          <w:lang w:val="es-MX"/>
        </w:rPr>
        <w:tab/>
      </w:r>
      <w:r w:rsidRPr="008D4D09">
        <w:rPr>
          <w:szCs w:val="24"/>
          <w:lang w:val="es-MX"/>
        </w:rPr>
        <w:tab/>
        <w:t>Weck, Diego</w:t>
      </w:r>
    </w:p>
    <w:sectPr w:rsidR="00AF6352" w:rsidRPr="008D4D09" w:rsidSect="009E0BE3">
      <w:headerReference w:type="default" r:id="rId8"/>
      <w:footerReference w:type="default" r:id="rId9"/>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5707" w:rsidRDefault="00DB5707">
      <w:r>
        <w:separator/>
      </w:r>
    </w:p>
  </w:endnote>
  <w:endnote w:type="continuationSeparator" w:id="1">
    <w:p w:rsidR="00DB5707" w:rsidRDefault="00DB57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8D4D09" w:rsidRPr="008D4D09">
        <w:rPr>
          <w:noProof/>
          <w:color w:val="333333"/>
          <w:sz w:val="20"/>
        </w:rPr>
        <w:t>01/11/2022 16:57:00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C25ABF" w:rsidRPr="002D5587">
      <w:rPr>
        <w:rStyle w:val="Nmerodepgina"/>
        <w:color w:val="333333"/>
      </w:rPr>
      <w:fldChar w:fldCharType="begin"/>
    </w:r>
    <w:r w:rsidRPr="002D5587">
      <w:rPr>
        <w:rStyle w:val="Nmerodepgina"/>
        <w:color w:val="333333"/>
      </w:rPr>
      <w:instrText xml:space="preserve"> PAGE </w:instrText>
    </w:r>
    <w:r w:rsidR="00C25ABF" w:rsidRPr="002D5587">
      <w:rPr>
        <w:rStyle w:val="Nmerodepgina"/>
        <w:color w:val="333333"/>
      </w:rPr>
      <w:fldChar w:fldCharType="separate"/>
    </w:r>
    <w:r w:rsidR="008D4D09">
      <w:rPr>
        <w:rStyle w:val="Nmerodepgina"/>
        <w:noProof/>
        <w:color w:val="333333"/>
      </w:rPr>
      <w:t>3</w:t>
    </w:r>
    <w:r w:rsidR="00C25ABF" w:rsidRPr="002D5587">
      <w:rPr>
        <w:rStyle w:val="Nmerodepgina"/>
        <w:color w:val="333333"/>
      </w:rPr>
      <w:fldChar w:fldCharType="end"/>
    </w:r>
    <w:r w:rsidRPr="002D5587">
      <w:rPr>
        <w:rStyle w:val="Nmerodepgina"/>
        <w:color w:val="333333"/>
      </w:rPr>
      <w:t>/</w:t>
    </w:r>
    <w:fldSimple w:instr=" NUMPAGES  \* MERGEFORMAT ">
      <w:r w:rsidR="008D4D09" w:rsidRPr="008D4D09">
        <w:rPr>
          <w:rStyle w:val="Nmerodepgina"/>
          <w:noProof/>
          <w:color w:val="333333"/>
        </w:rPr>
        <w:t>4</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5707" w:rsidRDefault="00DB5707">
      <w:r>
        <w:separator/>
      </w:r>
    </w:p>
  </w:footnote>
  <w:footnote w:type="continuationSeparator" w:id="1">
    <w:p w:rsidR="00DB5707" w:rsidRDefault="00DB57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8D6354">
      <w:rPr>
        <w:lang w:val="es-MX"/>
      </w:rPr>
      <w:t>1621</w:t>
    </w:r>
    <w:r>
      <w:rPr>
        <w:lang w:val="es-MX"/>
      </w:rPr>
      <w:t>-D-2022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868E0"/>
    <w:multiLevelType w:val="hybridMultilevel"/>
    <w:tmpl w:val="E40E869C"/>
    <w:lvl w:ilvl="0" w:tplc="B0DC6AC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661CD6"/>
    <w:rsid w:val="00001988"/>
    <w:rsid w:val="000031F8"/>
    <w:rsid w:val="00013EDB"/>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97F76"/>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9414B"/>
    <w:rsid w:val="001B0CF3"/>
    <w:rsid w:val="001B0FAB"/>
    <w:rsid w:val="001B770D"/>
    <w:rsid w:val="001C18CC"/>
    <w:rsid w:val="001D480C"/>
    <w:rsid w:val="001E5394"/>
    <w:rsid w:val="001E7837"/>
    <w:rsid w:val="001F2924"/>
    <w:rsid w:val="001F3AFD"/>
    <w:rsid w:val="00205802"/>
    <w:rsid w:val="00205DAD"/>
    <w:rsid w:val="00223436"/>
    <w:rsid w:val="002327DE"/>
    <w:rsid w:val="002334E5"/>
    <w:rsid w:val="00246DF0"/>
    <w:rsid w:val="0026220D"/>
    <w:rsid w:val="00265972"/>
    <w:rsid w:val="00275865"/>
    <w:rsid w:val="00276A7E"/>
    <w:rsid w:val="00293100"/>
    <w:rsid w:val="00296815"/>
    <w:rsid w:val="002971A4"/>
    <w:rsid w:val="002A0CBC"/>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F0CA3"/>
    <w:rsid w:val="004F4613"/>
    <w:rsid w:val="0051012E"/>
    <w:rsid w:val="005142E6"/>
    <w:rsid w:val="00522C71"/>
    <w:rsid w:val="00534552"/>
    <w:rsid w:val="00540D49"/>
    <w:rsid w:val="00540E5C"/>
    <w:rsid w:val="00541FAB"/>
    <w:rsid w:val="00550A79"/>
    <w:rsid w:val="00551DE0"/>
    <w:rsid w:val="005611A6"/>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4319"/>
    <w:rsid w:val="00606D7C"/>
    <w:rsid w:val="00614557"/>
    <w:rsid w:val="00616F70"/>
    <w:rsid w:val="00622DE5"/>
    <w:rsid w:val="00636BE0"/>
    <w:rsid w:val="0064363E"/>
    <w:rsid w:val="0065711B"/>
    <w:rsid w:val="00661CD6"/>
    <w:rsid w:val="006811D6"/>
    <w:rsid w:val="00690392"/>
    <w:rsid w:val="00697F98"/>
    <w:rsid w:val="006A6925"/>
    <w:rsid w:val="006B5DBC"/>
    <w:rsid w:val="006C326A"/>
    <w:rsid w:val="006C40E9"/>
    <w:rsid w:val="006D3303"/>
    <w:rsid w:val="006D5CB7"/>
    <w:rsid w:val="006E3675"/>
    <w:rsid w:val="006E7056"/>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4D09"/>
    <w:rsid w:val="008D6354"/>
    <w:rsid w:val="00906685"/>
    <w:rsid w:val="00910E0F"/>
    <w:rsid w:val="0091690E"/>
    <w:rsid w:val="00947238"/>
    <w:rsid w:val="009619F6"/>
    <w:rsid w:val="009624FC"/>
    <w:rsid w:val="0096461D"/>
    <w:rsid w:val="0099018E"/>
    <w:rsid w:val="009953AF"/>
    <w:rsid w:val="00996E34"/>
    <w:rsid w:val="009A6E2B"/>
    <w:rsid w:val="009B4FAC"/>
    <w:rsid w:val="009C20D3"/>
    <w:rsid w:val="009E0BE3"/>
    <w:rsid w:val="009E116D"/>
    <w:rsid w:val="009E5835"/>
    <w:rsid w:val="009F4E01"/>
    <w:rsid w:val="00A06A2B"/>
    <w:rsid w:val="00A07090"/>
    <w:rsid w:val="00A11AD7"/>
    <w:rsid w:val="00A11C74"/>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0CA4"/>
    <w:rsid w:val="00BF2B7B"/>
    <w:rsid w:val="00BF71C2"/>
    <w:rsid w:val="00C25ABF"/>
    <w:rsid w:val="00C26F53"/>
    <w:rsid w:val="00C330CB"/>
    <w:rsid w:val="00C3675D"/>
    <w:rsid w:val="00C419C1"/>
    <w:rsid w:val="00C51E49"/>
    <w:rsid w:val="00C521F9"/>
    <w:rsid w:val="00C57632"/>
    <w:rsid w:val="00C63351"/>
    <w:rsid w:val="00C71253"/>
    <w:rsid w:val="00C734F9"/>
    <w:rsid w:val="00C87365"/>
    <w:rsid w:val="00C93FF6"/>
    <w:rsid w:val="00CC20B0"/>
    <w:rsid w:val="00CD3069"/>
    <w:rsid w:val="00CE163F"/>
    <w:rsid w:val="00D21279"/>
    <w:rsid w:val="00D23C57"/>
    <w:rsid w:val="00D43AA2"/>
    <w:rsid w:val="00D518DB"/>
    <w:rsid w:val="00D51D90"/>
    <w:rsid w:val="00D55ECB"/>
    <w:rsid w:val="00D67721"/>
    <w:rsid w:val="00D758CE"/>
    <w:rsid w:val="00D76A86"/>
    <w:rsid w:val="00D8143B"/>
    <w:rsid w:val="00D927D4"/>
    <w:rsid w:val="00DA78D6"/>
    <w:rsid w:val="00DB5707"/>
    <w:rsid w:val="00DD2795"/>
    <w:rsid w:val="00DD4DE2"/>
    <w:rsid w:val="00DD520D"/>
    <w:rsid w:val="00DF0164"/>
    <w:rsid w:val="00DF54AA"/>
    <w:rsid w:val="00E07D33"/>
    <w:rsid w:val="00E12909"/>
    <w:rsid w:val="00E12DDE"/>
    <w:rsid w:val="00E143B6"/>
    <w:rsid w:val="00E2666C"/>
    <w:rsid w:val="00E30CFF"/>
    <w:rsid w:val="00E55186"/>
    <w:rsid w:val="00E615F1"/>
    <w:rsid w:val="00E63146"/>
    <w:rsid w:val="00E64A1D"/>
    <w:rsid w:val="00E74920"/>
    <w:rsid w:val="00E81EE5"/>
    <w:rsid w:val="00E91F21"/>
    <w:rsid w:val="00EB6956"/>
    <w:rsid w:val="00EF0D22"/>
    <w:rsid w:val="00F13C69"/>
    <w:rsid w:val="00F41DF6"/>
    <w:rsid w:val="00F46DEC"/>
    <w:rsid w:val="00F52245"/>
    <w:rsid w:val="00F5569F"/>
    <w:rsid w:val="00F60308"/>
    <w:rsid w:val="00F640D0"/>
    <w:rsid w:val="00F75389"/>
    <w:rsid w:val="00F903E8"/>
    <w:rsid w:val="00FA0C8C"/>
    <w:rsid w:val="00FD07F5"/>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 w:type="paragraph" w:styleId="Prrafodelista">
    <w:name w:val="List Paragraph"/>
    <w:basedOn w:val="Normal"/>
    <w:uiPriority w:val="34"/>
    <w:qFormat/>
    <w:rsid w:val="0099018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043DB1-3AF1-467A-8A8D-64248171D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1</TotalTime>
  <Pages>4</Pages>
  <Words>1836</Words>
  <Characters>9806</Characters>
  <Application>Microsoft Office Word</Application>
  <DocSecurity>0</DocSecurity>
  <Lines>891</Lines>
  <Paragraphs>253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2</cp:revision>
  <cp:lastPrinted>2022-10-27T15:48:00Z</cp:lastPrinted>
  <dcterms:created xsi:type="dcterms:W3CDTF">2022-11-01T20:17:00Z</dcterms:created>
  <dcterms:modified xsi:type="dcterms:W3CDTF">2022-11-01T20:17:00Z</dcterms:modified>
</cp:coreProperties>
</file>