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70" w:rsidRPr="009E5970" w:rsidRDefault="009E5970" w:rsidP="009E5970">
      <w:pPr>
        <w:pStyle w:val="normal0"/>
        <w:spacing w:before="240" w:after="24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E5970">
        <w:rPr>
          <w:rFonts w:ascii="Times New Roman" w:hAnsi="Times New Roman" w:cs="Times New Roman"/>
          <w:b/>
          <w:sz w:val="24"/>
        </w:rPr>
        <w:t>PROYECTO DE RESOLUCIÓN</w:t>
      </w:r>
    </w:p>
    <w:p w:rsidR="009E5970" w:rsidRPr="009E5970" w:rsidRDefault="009E5970" w:rsidP="009E5970">
      <w:pPr>
        <w:pStyle w:val="normal0"/>
        <w:spacing w:before="240" w:after="240" w:line="360" w:lineRule="auto"/>
        <w:ind w:firstLine="720"/>
        <w:rPr>
          <w:rFonts w:ascii="Times New Roman" w:hAnsi="Times New Roman" w:cs="Times New Roman"/>
          <w:b/>
          <w:sz w:val="24"/>
        </w:rPr>
      </w:pPr>
      <w:r w:rsidRPr="009E5970">
        <w:rPr>
          <w:rFonts w:ascii="Times New Roman" w:hAnsi="Times New Roman" w:cs="Times New Roman"/>
          <w:sz w:val="24"/>
        </w:rPr>
        <w:t>El Poder Ejecutivo informará, a través de los organismos correspondientes en un plazo máximo de 30 (treinta) días de recibida la presente, los siguientes puntos referidos a la obra que se está llevando a cabo en la calle Yerbal entre Pedro Calderón de la Barca y Cervantes, lindante con la escuela N°8 DE 18 "Base Aérea Vicecomodoro Marambio":</w:t>
      </w:r>
      <w:r w:rsidRPr="009E5970">
        <w:rPr>
          <w:rFonts w:ascii="Times New Roman" w:hAnsi="Times New Roman" w:cs="Times New Roman"/>
          <w:b/>
          <w:sz w:val="24"/>
        </w:rPr>
        <w:t xml:space="preserve"> </w:t>
      </w:r>
    </w:p>
    <w:p w:rsidR="009E5970" w:rsidRPr="009E5970" w:rsidRDefault="009E5970" w:rsidP="009E5970">
      <w:pPr>
        <w:pStyle w:val="normal0"/>
        <w:numPr>
          <w:ilvl w:val="0"/>
          <w:numId w:val="4"/>
        </w:numPr>
        <w:spacing w:before="240" w:line="360" w:lineRule="auto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Informe certificados de obra. Adjunte documentación respaldatoria.</w:t>
      </w:r>
    </w:p>
    <w:p w:rsidR="009E5970" w:rsidRPr="009E5970" w:rsidRDefault="009E5970" w:rsidP="009E5970">
      <w:pPr>
        <w:pStyle w:val="normal0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Indique si se ha realizado algún control de obra de parte del gobierno de la ciudad. Adjunte documentación respaldatoria</w:t>
      </w:r>
    </w:p>
    <w:p w:rsidR="009E5970" w:rsidRPr="009E5970" w:rsidRDefault="009E5970" w:rsidP="009E5970">
      <w:pPr>
        <w:pStyle w:val="normal0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Indique si la obra cuenta con la señalización apropiada con los datos de obra. Adjunte documentación respaldatoria.</w:t>
      </w:r>
    </w:p>
    <w:p w:rsidR="009E5970" w:rsidRPr="009E5970" w:rsidRDefault="009E5970" w:rsidP="009E5970">
      <w:pPr>
        <w:pStyle w:val="normal0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Informe si hubo denuncias por pérdidas de gas en la zona de la obra. En caso afirmativo, indique qué acciones se realizaron en respuesta y qué respuesta recibieron los denunciantes.</w:t>
      </w:r>
    </w:p>
    <w:p w:rsidR="009E5970" w:rsidRPr="009E5970" w:rsidRDefault="009E5970" w:rsidP="009E5970">
      <w:pPr>
        <w:pStyle w:val="normal0"/>
        <w:numPr>
          <w:ilvl w:val="0"/>
          <w:numId w:val="4"/>
        </w:numPr>
        <w:spacing w:after="240" w:line="360" w:lineRule="auto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Informe si previo a la realización de la obra, se consultó con la comunidad educativa de la escuela N°8 DE 18 y/o el consejo consultivo comunal. En caso afirmativo, adjunte la opinión de dicha comunidad.</w:t>
      </w:r>
    </w:p>
    <w:p w:rsidR="009E5970" w:rsidRPr="009E5970" w:rsidRDefault="009E5970" w:rsidP="009E5970">
      <w:pPr>
        <w:pStyle w:val="normal0"/>
        <w:spacing w:before="240" w:after="240" w:line="360" w:lineRule="auto"/>
        <w:ind w:firstLine="700"/>
        <w:jc w:val="both"/>
        <w:rPr>
          <w:rFonts w:ascii="Times New Roman" w:hAnsi="Times New Roman" w:cs="Times New Roman"/>
          <w:sz w:val="24"/>
        </w:rPr>
      </w:pPr>
    </w:p>
    <w:p w:rsidR="009E5970" w:rsidRPr="009E5970" w:rsidRDefault="009E5970" w:rsidP="009E5970">
      <w:pPr>
        <w:pStyle w:val="normal0"/>
        <w:spacing w:before="240" w:after="240" w:line="360" w:lineRule="auto"/>
        <w:ind w:firstLine="700"/>
        <w:jc w:val="both"/>
        <w:rPr>
          <w:rFonts w:ascii="Times New Roman" w:hAnsi="Times New Roman" w:cs="Times New Roman"/>
          <w:sz w:val="24"/>
        </w:rPr>
      </w:pPr>
    </w:p>
    <w:p w:rsidR="009E5970" w:rsidRPr="009E5970" w:rsidRDefault="009E5970" w:rsidP="009E5970">
      <w:pPr>
        <w:pStyle w:val="normal0"/>
        <w:spacing w:before="240" w:after="240" w:line="360" w:lineRule="auto"/>
        <w:ind w:firstLine="700"/>
        <w:jc w:val="both"/>
        <w:rPr>
          <w:rFonts w:ascii="Times New Roman" w:hAnsi="Times New Roman" w:cs="Times New Roman"/>
          <w:sz w:val="24"/>
        </w:rPr>
      </w:pPr>
    </w:p>
    <w:p w:rsidR="009E5970" w:rsidRPr="009E5970" w:rsidRDefault="009E5970" w:rsidP="009E5970">
      <w:pPr>
        <w:pStyle w:val="normal0"/>
        <w:spacing w:before="240" w:after="240" w:line="360" w:lineRule="auto"/>
        <w:ind w:firstLine="700"/>
        <w:jc w:val="both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br w:type="page"/>
      </w:r>
    </w:p>
    <w:p w:rsidR="009E5970" w:rsidRPr="009E5970" w:rsidRDefault="009E5970" w:rsidP="009E5970">
      <w:pPr>
        <w:pStyle w:val="normal0"/>
        <w:spacing w:before="240" w:after="16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E5970">
        <w:rPr>
          <w:rFonts w:ascii="Times New Roman" w:hAnsi="Times New Roman" w:cs="Times New Roman"/>
          <w:b/>
          <w:sz w:val="24"/>
        </w:rPr>
        <w:lastRenderedPageBreak/>
        <w:t>FUNDAMENTACIÓN</w:t>
      </w:r>
    </w:p>
    <w:p w:rsidR="009E5970" w:rsidRPr="009E5970" w:rsidRDefault="009E5970" w:rsidP="009E5970">
      <w:pPr>
        <w:pStyle w:val="normal0"/>
        <w:spacing w:before="240" w:after="240" w:line="360" w:lineRule="auto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 xml:space="preserve"> Sr. Presidente:</w:t>
      </w:r>
    </w:p>
    <w:p w:rsidR="009E5970" w:rsidRPr="009E5970" w:rsidRDefault="009E5970" w:rsidP="009E5970">
      <w:pPr>
        <w:pStyle w:val="normal0"/>
        <w:spacing w:before="240" w:after="160" w:line="360" w:lineRule="auto"/>
        <w:ind w:firstLine="720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El día miércoles 2 de noviembre de 2022, la comunidad educativa de la escuela n°8 DE 18 nos informó sobre los problemas causados por la obra que se está realizando en la calle Yerbal entre Pedro Calderón de la Barca y Cervantes (</w:t>
      </w:r>
      <w:hyperlink r:id="rId8">
        <w:r w:rsidRPr="009E5970">
          <w:rPr>
            <w:rFonts w:ascii="Times New Roman" w:hAnsi="Times New Roman" w:cs="Times New Roman"/>
            <w:color w:val="1155CC"/>
            <w:sz w:val="24"/>
            <w:u w:val="single"/>
          </w:rPr>
          <w:t>https://www.buenosaires.gob.ar/espaciopublicoehigieneurbana/noticias/comenzaron-los-trabajos-para-transformar-la-calle-yerbal-en-un?utm_source=Mail</w:t>
        </w:r>
      </w:hyperlink>
      <w:r w:rsidRPr="009E5970">
        <w:rPr>
          <w:rFonts w:ascii="Times New Roman" w:hAnsi="Times New Roman" w:cs="Times New Roman"/>
          <w:sz w:val="24"/>
        </w:rPr>
        <w:t>). La comunidad nos informó que desde el comienzo de la obra, el aire de la zona se tornó irrespirable por la presencia de gas debido a posibles roturas de los caños de gas que atraviesan la zona, lo que causó incluso que niños/as concurrieran descompuestos a la institución educativa. A esto debemos sumarle las dificultades para la realización normal de las clases debido a los ruidos generados por el trabajo, y las incomodidades generadas para el ingreso y egreso de la escuela y el jardín. Finalmente, debemos agregar que al día de la fecha, la obra no cuenta con la cartelería que incluya la información de obra y fiscalización de datos.</w:t>
      </w:r>
    </w:p>
    <w:p w:rsidR="009E5970" w:rsidRPr="009E5970" w:rsidRDefault="009E5970" w:rsidP="009E5970">
      <w:pPr>
        <w:pStyle w:val="normal0"/>
        <w:spacing w:before="240" w:after="160" w:line="360" w:lineRule="auto"/>
        <w:ind w:firstLine="720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A esto se suma que personal del Gobierno de la Ciudad Autónoma de Buenos Aires que concurrió al lugar debido a los reclamos reiterados de la comunidad educativa, lejos de atender a los reclamos y prestar la asistencia que debían, destrató a integrantes de la comunidad.</w:t>
      </w:r>
    </w:p>
    <w:p w:rsidR="009E5970" w:rsidRPr="009E5970" w:rsidRDefault="009E5970" w:rsidP="009E5970">
      <w:pPr>
        <w:pStyle w:val="normal0"/>
        <w:spacing w:before="240" w:after="160" w:line="360" w:lineRule="auto"/>
        <w:ind w:firstLine="720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 xml:space="preserve">El art. 24 de la Constitución de la Ciudad Autónoma de Buenos Aires indica que “La Ciudad asume la responsabilidad indelegable de asegurar y financiar la educación pública…” y una de las condiciones necesarias para hacerlo es contar con un ambiente adecuado para llevar a cabo la práctica educativa. </w:t>
      </w:r>
    </w:p>
    <w:p w:rsidR="009E5970" w:rsidRPr="009E5970" w:rsidRDefault="009E5970" w:rsidP="009E5970">
      <w:pPr>
        <w:pStyle w:val="normal0"/>
        <w:spacing w:before="240" w:after="160" w:line="360" w:lineRule="auto"/>
        <w:ind w:firstLine="720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  <w:highlight w:val="white"/>
        </w:rPr>
        <w:t>Es fundamental que el Gobierno de la Ciudad garantice el derecho de estudiantes y docentes a estudiar y a trabajar en condiciones dignas y seguras.</w:t>
      </w:r>
    </w:p>
    <w:p w:rsidR="009E5970" w:rsidRPr="009E5970" w:rsidRDefault="009E5970" w:rsidP="009E5970">
      <w:pPr>
        <w:pStyle w:val="normal0"/>
        <w:spacing w:before="240" w:after="160" w:line="360" w:lineRule="auto"/>
        <w:ind w:firstLine="720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>El art. 26 de la Constitución de la Ciudad Autónoma de Buenos Aires establece que “...Toda persona tiene derecho a gozar de un ambiente sano, así como el deber de preservarlo y defenderlo en provecho de las generaciones presentes y futuras.” y que “...Toda persona tiene derecho, a su solo pedido, a recibir libremente información sobre el impacto que causan o pueden causar sobre el ambiente actividades públicas o privadas.” ambos derechos están siendo vulnerados con la presente situación.</w:t>
      </w:r>
    </w:p>
    <w:p w:rsidR="009E5970" w:rsidRPr="009E5970" w:rsidRDefault="009E5970" w:rsidP="009E5970">
      <w:pPr>
        <w:pStyle w:val="normal0"/>
        <w:spacing w:before="240" w:after="240" w:line="360" w:lineRule="auto"/>
        <w:rPr>
          <w:rFonts w:ascii="Times New Roman" w:hAnsi="Times New Roman" w:cs="Times New Roman"/>
          <w:sz w:val="24"/>
        </w:rPr>
      </w:pPr>
      <w:r w:rsidRPr="009E5970">
        <w:rPr>
          <w:rFonts w:ascii="Times New Roman" w:hAnsi="Times New Roman" w:cs="Times New Roman"/>
          <w:sz w:val="24"/>
        </w:rPr>
        <w:t xml:space="preserve">        </w:t>
      </w:r>
      <w:r w:rsidRPr="009E5970">
        <w:rPr>
          <w:rFonts w:ascii="Times New Roman" w:hAnsi="Times New Roman" w:cs="Times New Roman"/>
          <w:sz w:val="24"/>
        </w:rPr>
        <w:tab/>
        <w:t>Por todo lo expuesto, se solicita la aprobación del presente proyecto.</w:t>
      </w:r>
    </w:p>
    <w:p w:rsidR="00451CF7" w:rsidRPr="00C93F2C" w:rsidRDefault="00451CF7" w:rsidP="00962A40">
      <w:pPr>
        <w:rPr>
          <w:szCs w:val="24"/>
          <w:bdr w:val="none" w:sz="0" w:space="0" w:color="auto" w:frame="1"/>
          <w:lang w:val="es-AR"/>
        </w:rPr>
      </w:pPr>
    </w:p>
    <w:sectPr w:rsidR="00451CF7" w:rsidRPr="00C93F2C" w:rsidSect="005A3AA1">
      <w:headerReference w:type="default" r:id="rId9"/>
      <w:footerReference w:type="default" r:id="rId10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C91" w:rsidRDefault="00705C91">
      <w:r>
        <w:separator/>
      </w:r>
    </w:p>
  </w:endnote>
  <w:endnote w:type="continuationSeparator" w:id="1">
    <w:p w:rsidR="00705C91" w:rsidRDefault="00705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D3A00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8D3A00" w:rsidRDefault="00601A75">
    <w:pPr>
      <w:pStyle w:val="Piedepgina"/>
      <w:rPr>
        <w:color w:val="333333"/>
        <w:sz w:val="20"/>
      </w:rPr>
    </w:pPr>
    <w:r w:rsidRPr="008D3A00">
      <w:rPr>
        <w:color w:val="333333"/>
        <w:sz w:val="20"/>
      </w:rPr>
      <w:t xml:space="preserve">Último cambio: </w:t>
    </w:r>
    <w:fldSimple w:instr=" SAVEDATE  \* MERGEFORMAT ">
      <w:r w:rsidR="009E5970" w:rsidRPr="009E5970">
        <w:rPr>
          <w:noProof/>
          <w:color w:val="333333"/>
          <w:sz w:val="20"/>
        </w:rPr>
        <w:t>04/11/2022 16:23:00</w:t>
      </w:r>
    </w:fldSimple>
    <w:r w:rsidRPr="008D3A00">
      <w:rPr>
        <w:color w:val="333333"/>
        <w:sz w:val="20"/>
      </w:rPr>
      <w:t xml:space="preserve">  -  Cantidad de caracteres: </w:t>
    </w:r>
    <w:fldSimple w:instr=" NUMCHARS  \* MERGEFORMAT ">
      <w:r w:rsidR="009E5970" w:rsidRPr="009E5970">
        <w:rPr>
          <w:noProof/>
          <w:color w:val="333333"/>
          <w:sz w:val="20"/>
        </w:rPr>
        <w:t>2865</w:t>
      </w:r>
    </w:fldSimple>
    <w:r w:rsidRPr="008D3A00">
      <w:rPr>
        <w:color w:val="333333"/>
        <w:sz w:val="20"/>
      </w:rPr>
      <w:t xml:space="preserve"> - Cantidad de palabras: </w:t>
    </w:r>
    <w:fldSimple w:instr=" NUMWORDS  \* MERGEFORMAT ">
      <w:r w:rsidR="009E5970" w:rsidRPr="009E5970">
        <w:rPr>
          <w:noProof/>
          <w:color w:val="333333"/>
          <w:sz w:val="20"/>
        </w:rPr>
        <w:t>542</w:t>
      </w:r>
    </w:fldSimple>
  </w:p>
  <w:p w:rsidR="00601A75" w:rsidRPr="008D3A0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D3A00">
      <w:rPr>
        <w:color w:val="333333"/>
        <w:sz w:val="20"/>
      </w:rPr>
      <w:tab/>
      <w:t>Pág.</w:t>
    </w:r>
    <w:r w:rsidRPr="008D3A00">
      <w:rPr>
        <w:color w:val="333333"/>
      </w:rPr>
      <w:t xml:space="preserve"> </w:t>
    </w:r>
    <w:r w:rsidR="00543E5E" w:rsidRPr="008D3A00">
      <w:rPr>
        <w:rStyle w:val="Nmerodepgina"/>
        <w:color w:val="333333"/>
      </w:rPr>
      <w:fldChar w:fldCharType="begin"/>
    </w:r>
    <w:r w:rsidRPr="008D3A00">
      <w:rPr>
        <w:rStyle w:val="Nmerodepgina"/>
        <w:color w:val="333333"/>
      </w:rPr>
      <w:instrText xml:space="preserve"> PAGE </w:instrText>
    </w:r>
    <w:r w:rsidR="00543E5E" w:rsidRPr="008D3A00">
      <w:rPr>
        <w:rStyle w:val="Nmerodepgina"/>
        <w:color w:val="333333"/>
      </w:rPr>
      <w:fldChar w:fldCharType="separate"/>
    </w:r>
    <w:r w:rsidR="009E5970">
      <w:rPr>
        <w:rStyle w:val="Nmerodepgina"/>
        <w:noProof/>
        <w:color w:val="333333"/>
      </w:rPr>
      <w:t>2</w:t>
    </w:r>
    <w:r w:rsidR="00543E5E" w:rsidRPr="008D3A00">
      <w:rPr>
        <w:rStyle w:val="Nmerodepgina"/>
        <w:color w:val="333333"/>
      </w:rPr>
      <w:fldChar w:fldCharType="end"/>
    </w:r>
    <w:r w:rsidRPr="008D3A00">
      <w:rPr>
        <w:rStyle w:val="Nmerodepgina"/>
        <w:color w:val="333333"/>
      </w:rPr>
      <w:t>/</w:t>
    </w:r>
    <w:fldSimple w:instr=" NUMPAGES  \* MERGEFORMAT ">
      <w:r w:rsidR="009E5970" w:rsidRPr="009E5970">
        <w:rPr>
          <w:rStyle w:val="Nmerodepgina"/>
          <w:noProof/>
          <w:color w:val="333333"/>
        </w:rPr>
        <w:t>2</w:t>
      </w:r>
    </w:fldSimple>
    <w:r w:rsidRPr="008D3A00">
      <w:rPr>
        <w:rStyle w:val="Nmerodepgina"/>
        <w:color w:val="333333"/>
      </w:rPr>
      <w:t xml:space="preserve"> </w:t>
    </w:r>
  </w:p>
  <w:p w:rsidR="00601A75" w:rsidRPr="008D3A0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C91" w:rsidRDefault="00705C91">
      <w:r>
        <w:separator/>
      </w:r>
    </w:p>
  </w:footnote>
  <w:footnote w:type="continuationSeparator" w:id="1">
    <w:p w:rsidR="00705C91" w:rsidRDefault="00705C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33" w:rsidRDefault="00FD6E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6433" w:rsidRDefault="00B86433" w:rsidP="00B86433">
    <w:pPr>
      <w:pStyle w:val="Encabezado"/>
      <w:jc w:val="center"/>
      <w:rPr>
        <w:i/>
        <w:color w:val="000000"/>
        <w:shd w:val="clear" w:color="auto" w:fill="FFFFFF"/>
      </w:rPr>
    </w:pP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903D1"/>
    <w:multiLevelType w:val="multilevel"/>
    <w:tmpl w:val="5AC0E1AC"/>
    <w:lvl w:ilvl="0">
      <w:start w:val="1"/>
      <w:numFmt w:val="decimal"/>
      <w:lvlText w:val="Art.%1.-"/>
      <w:lvlJc w:val="left"/>
      <w:pPr>
        <w:ind w:left="36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/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>
    <w:nsid w:val="17153A49"/>
    <w:multiLevelType w:val="multilevel"/>
    <w:tmpl w:val="A296064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C1F4EFE"/>
    <w:multiLevelType w:val="multilevel"/>
    <w:tmpl w:val="52284A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37F44645"/>
    <w:multiLevelType w:val="multilevel"/>
    <w:tmpl w:val="ED2C3FC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50"/>
  </w:hdrShapeDefaults>
  <w:footnotePr>
    <w:footnote w:id="0"/>
    <w:footnote w:id="1"/>
  </w:footnotePr>
  <w:endnotePr>
    <w:endnote w:id="0"/>
    <w:endnote w:id="1"/>
  </w:endnotePr>
  <w:compat/>
  <w:rsids>
    <w:rsidRoot w:val="00A82127"/>
    <w:rsid w:val="00001988"/>
    <w:rsid w:val="000031F8"/>
    <w:rsid w:val="00024EA5"/>
    <w:rsid w:val="00026430"/>
    <w:rsid w:val="00030C5B"/>
    <w:rsid w:val="00030DF5"/>
    <w:rsid w:val="0003615C"/>
    <w:rsid w:val="000376AB"/>
    <w:rsid w:val="000403FF"/>
    <w:rsid w:val="00040CC0"/>
    <w:rsid w:val="00043882"/>
    <w:rsid w:val="00060E55"/>
    <w:rsid w:val="00062864"/>
    <w:rsid w:val="00067370"/>
    <w:rsid w:val="00067DF5"/>
    <w:rsid w:val="000713D7"/>
    <w:rsid w:val="00071CFB"/>
    <w:rsid w:val="00077DAC"/>
    <w:rsid w:val="00080837"/>
    <w:rsid w:val="00081FFF"/>
    <w:rsid w:val="00085D07"/>
    <w:rsid w:val="00087905"/>
    <w:rsid w:val="0009031C"/>
    <w:rsid w:val="000908CD"/>
    <w:rsid w:val="000B2290"/>
    <w:rsid w:val="000B5A0D"/>
    <w:rsid w:val="000D1497"/>
    <w:rsid w:val="000D2860"/>
    <w:rsid w:val="000D6C54"/>
    <w:rsid w:val="000E319E"/>
    <w:rsid w:val="000E3949"/>
    <w:rsid w:val="000F74CB"/>
    <w:rsid w:val="000F7E30"/>
    <w:rsid w:val="00103C6B"/>
    <w:rsid w:val="00104335"/>
    <w:rsid w:val="001148E2"/>
    <w:rsid w:val="001158F2"/>
    <w:rsid w:val="00126B9E"/>
    <w:rsid w:val="00127D10"/>
    <w:rsid w:val="0013041A"/>
    <w:rsid w:val="00136787"/>
    <w:rsid w:val="0014134B"/>
    <w:rsid w:val="00145948"/>
    <w:rsid w:val="00155C7C"/>
    <w:rsid w:val="001600E5"/>
    <w:rsid w:val="00160A2A"/>
    <w:rsid w:val="001614A7"/>
    <w:rsid w:val="0017797B"/>
    <w:rsid w:val="0019414B"/>
    <w:rsid w:val="00194A45"/>
    <w:rsid w:val="001B067C"/>
    <w:rsid w:val="001B0CF3"/>
    <w:rsid w:val="001B770D"/>
    <w:rsid w:val="001C18CC"/>
    <w:rsid w:val="001C5804"/>
    <w:rsid w:val="001C7F48"/>
    <w:rsid w:val="001D480C"/>
    <w:rsid w:val="001E1F55"/>
    <w:rsid w:val="001E5394"/>
    <w:rsid w:val="001F2924"/>
    <w:rsid w:val="001F3AFD"/>
    <w:rsid w:val="001F5FDB"/>
    <w:rsid w:val="00205802"/>
    <w:rsid w:val="00205DAD"/>
    <w:rsid w:val="002066C2"/>
    <w:rsid w:val="00210B36"/>
    <w:rsid w:val="00223436"/>
    <w:rsid w:val="0023157E"/>
    <w:rsid w:val="002327DE"/>
    <w:rsid w:val="00246DF0"/>
    <w:rsid w:val="00246DFA"/>
    <w:rsid w:val="00246F6C"/>
    <w:rsid w:val="00256FAD"/>
    <w:rsid w:val="0026220D"/>
    <w:rsid w:val="00264965"/>
    <w:rsid w:val="00265288"/>
    <w:rsid w:val="00265972"/>
    <w:rsid w:val="002732E8"/>
    <w:rsid w:val="00275865"/>
    <w:rsid w:val="00276A7E"/>
    <w:rsid w:val="00277541"/>
    <w:rsid w:val="00282CFD"/>
    <w:rsid w:val="002867EB"/>
    <w:rsid w:val="00291A43"/>
    <w:rsid w:val="00291ED8"/>
    <w:rsid w:val="00296815"/>
    <w:rsid w:val="002971A4"/>
    <w:rsid w:val="002A35A0"/>
    <w:rsid w:val="002A6AA5"/>
    <w:rsid w:val="002B47D0"/>
    <w:rsid w:val="002B70C9"/>
    <w:rsid w:val="002C768C"/>
    <w:rsid w:val="002C7B3E"/>
    <w:rsid w:val="002D05E9"/>
    <w:rsid w:val="002D1FC5"/>
    <w:rsid w:val="002D4460"/>
    <w:rsid w:val="002D533A"/>
    <w:rsid w:val="002D6BBF"/>
    <w:rsid w:val="002D778C"/>
    <w:rsid w:val="002E0CBF"/>
    <w:rsid w:val="002E38C3"/>
    <w:rsid w:val="002E641A"/>
    <w:rsid w:val="002E73B6"/>
    <w:rsid w:val="002F24C3"/>
    <w:rsid w:val="002F6CB8"/>
    <w:rsid w:val="002F7961"/>
    <w:rsid w:val="00302300"/>
    <w:rsid w:val="00305DD1"/>
    <w:rsid w:val="003145ED"/>
    <w:rsid w:val="00315C77"/>
    <w:rsid w:val="003202C5"/>
    <w:rsid w:val="00330354"/>
    <w:rsid w:val="0033168A"/>
    <w:rsid w:val="00335CD9"/>
    <w:rsid w:val="00340F54"/>
    <w:rsid w:val="00341E76"/>
    <w:rsid w:val="0035681D"/>
    <w:rsid w:val="0036493A"/>
    <w:rsid w:val="00374617"/>
    <w:rsid w:val="00387C5D"/>
    <w:rsid w:val="003904DB"/>
    <w:rsid w:val="00393B18"/>
    <w:rsid w:val="003A7311"/>
    <w:rsid w:val="003B471C"/>
    <w:rsid w:val="003B52F5"/>
    <w:rsid w:val="003D01AB"/>
    <w:rsid w:val="003D10AB"/>
    <w:rsid w:val="003D2821"/>
    <w:rsid w:val="003D2891"/>
    <w:rsid w:val="003D37B4"/>
    <w:rsid w:val="003D4000"/>
    <w:rsid w:val="003E039C"/>
    <w:rsid w:val="003F1EFD"/>
    <w:rsid w:val="003F4249"/>
    <w:rsid w:val="003F477D"/>
    <w:rsid w:val="00401C75"/>
    <w:rsid w:val="0040761B"/>
    <w:rsid w:val="0041662F"/>
    <w:rsid w:val="00422C3F"/>
    <w:rsid w:val="0042471C"/>
    <w:rsid w:val="00426699"/>
    <w:rsid w:val="00430B69"/>
    <w:rsid w:val="004354AC"/>
    <w:rsid w:val="00435D7F"/>
    <w:rsid w:val="00443EB0"/>
    <w:rsid w:val="004447CC"/>
    <w:rsid w:val="00446E1A"/>
    <w:rsid w:val="00450766"/>
    <w:rsid w:val="00451CF7"/>
    <w:rsid w:val="004847CA"/>
    <w:rsid w:val="00485472"/>
    <w:rsid w:val="004A3D84"/>
    <w:rsid w:val="004A4B94"/>
    <w:rsid w:val="004B08C1"/>
    <w:rsid w:val="004B50EB"/>
    <w:rsid w:val="004B7714"/>
    <w:rsid w:val="004C209B"/>
    <w:rsid w:val="004D2D62"/>
    <w:rsid w:val="004D30D5"/>
    <w:rsid w:val="004D438B"/>
    <w:rsid w:val="004E235F"/>
    <w:rsid w:val="0051012E"/>
    <w:rsid w:val="005142E6"/>
    <w:rsid w:val="0051678B"/>
    <w:rsid w:val="00522AB8"/>
    <w:rsid w:val="00522C71"/>
    <w:rsid w:val="00534552"/>
    <w:rsid w:val="00540D49"/>
    <w:rsid w:val="00540E5C"/>
    <w:rsid w:val="00543E5E"/>
    <w:rsid w:val="00550A79"/>
    <w:rsid w:val="00551DE0"/>
    <w:rsid w:val="0055648D"/>
    <w:rsid w:val="0057409D"/>
    <w:rsid w:val="0057507F"/>
    <w:rsid w:val="005769D4"/>
    <w:rsid w:val="00584643"/>
    <w:rsid w:val="00584777"/>
    <w:rsid w:val="00587242"/>
    <w:rsid w:val="00591BC2"/>
    <w:rsid w:val="00593930"/>
    <w:rsid w:val="005A1232"/>
    <w:rsid w:val="005A32ED"/>
    <w:rsid w:val="005A3AA1"/>
    <w:rsid w:val="005A4D27"/>
    <w:rsid w:val="005B0FAF"/>
    <w:rsid w:val="005B102A"/>
    <w:rsid w:val="005B14CE"/>
    <w:rsid w:val="005B6538"/>
    <w:rsid w:val="005C37AB"/>
    <w:rsid w:val="005E24EF"/>
    <w:rsid w:val="005F35E2"/>
    <w:rsid w:val="00601A75"/>
    <w:rsid w:val="00602752"/>
    <w:rsid w:val="00606D7C"/>
    <w:rsid w:val="00616F70"/>
    <w:rsid w:val="00622DE5"/>
    <w:rsid w:val="006259EB"/>
    <w:rsid w:val="00635B72"/>
    <w:rsid w:val="00636BE0"/>
    <w:rsid w:val="0064363E"/>
    <w:rsid w:val="006449DB"/>
    <w:rsid w:val="0065711B"/>
    <w:rsid w:val="00671B69"/>
    <w:rsid w:val="006811D6"/>
    <w:rsid w:val="00690392"/>
    <w:rsid w:val="00697F98"/>
    <w:rsid w:val="006A6925"/>
    <w:rsid w:val="006A74AD"/>
    <w:rsid w:val="006B5332"/>
    <w:rsid w:val="006C31E3"/>
    <w:rsid w:val="006C326A"/>
    <w:rsid w:val="006C40E9"/>
    <w:rsid w:val="006C7D4F"/>
    <w:rsid w:val="006D2518"/>
    <w:rsid w:val="006D2C66"/>
    <w:rsid w:val="006D3303"/>
    <w:rsid w:val="006D5CB7"/>
    <w:rsid w:val="006E3675"/>
    <w:rsid w:val="006F5A1F"/>
    <w:rsid w:val="00700188"/>
    <w:rsid w:val="00705135"/>
    <w:rsid w:val="00705C91"/>
    <w:rsid w:val="00705D30"/>
    <w:rsid w:val="00706B8E"/>
    <w:rsid w:val="00715AF3"/>
    <w:rsid w:val="00720C1E"/>
    <w:rsid w:val="00723FF3"/>
    <w:rsid w:val="00726C7B"/>
    <w:rsid w:val="00734F30"/>
    <w:rsid w:val="007410E7"/>
    <w:rsid w:val="007420D8"/>
    <w:rsid w:val="00760AAD"/>
    <w:rsid w:val="00771B54"/>
    <w:rsid w:val="007728C1"/>
    <w:rsid w:val="007746F7"/>
    <w:rsid w:val="00777916"/>
    <w:rsid w:val="00780167"/>
    <w:rsid w:val="0078066C"/>
    <w:rsid w:val="00795E19"/>
    <w:rsid w:val="00797A64"/>
    <w:rsid w:val="007A4611"/>
    <w:rsid w:val="007B0FD7"/>
    <w:rsid w:val="007B3715"/>
    <w:rsid w:val="007B6DE7"/>
    <w:rsid w:val="007C0373"/>
    <w:rsid w:val="007C0CF9"/>
    <w:rsid w:val="007C12D6"/>
    <w:rsid w:val="007C7329"/>
    <w:rsid w:val="007D2459"/>
    <w:rsid w:val="007E2AB2"/>
    <w:rsid w:val="007E3534"/>
    <w:rsid w:val="007E36D1"/>
    <w:rsid w:val="007E382A"/>
    <w:rsid w:val="007E6A1F"/>
    <w:rsid w:val="007E7B5E"/>
    <w:rsid w:val="008019FD"/>
    <w:rsid w:val="008034F8"/>
    <w:rsid w:val="00812683"/>
    <w:rsid w:val="00813270"/>
    <w:rsid w:val="00820A3A"/>
    <w:rsid w:val="00827228"/>
    <w:rsid w:val="00834C77"/>
    <w:rsid w:val="008356E0"/>
    <w:rsid w:val="008433E2"/>
    <w:rsid w:val="008451C8"/>
    <w:rsid w:val="00846702"/>
    <w:rsid w:val="008553EB"/>
    <w:rsid w:val="00862484"/>
    <w:rsid w:val="0086333F"/>
    <w:rsid w:val="008635E3"/>
    <w:rsid w:val="00870A2D"/>
    <w:rsid w:val="00870FF9"/>
    <w:rsid w:val="008844BF"/>
    <w:rsid w:val="0088489C"/>
    <w:rsid w:val="0088546A"/>
    <w:rsid w:val="00890C59"/>
    <w:rsid w:val="00890E2F"/>
    <w:rsid w:val="00890FD0"/>
    <w:rsid w:val="008938E5"/>
    <w:rsid w:val="008A6AB5"/>
    <w:rsid w:val="008B4536"/>
    <w:rsid w:val="008C3F92"/>
    <w:rsid w:val="008C4AC3"/>
    <w:rsid w:val="008D2B26"/>
    <w:rsid w:val="008D3A00"/>
    <w:rsid w:val="008D41FC"/>
    <w:rsid w:val="008E2E4C"/>
    <w:rsid w:val="008F0014"/>
    <w:rsid w:val="00902B85"/>
    <w:rsid w:val="00905554"/>
    <w:rsid w:val="00906685"/>
    <w:rsid w:val="00910E0F"/>
    <w:rsid w:val="00914B7F"/>
    <w:rsid w:val="0091690E"/>
    <w:rsid w:val="00926B18"/>
    <w:rsid w:val="009353E0"/>
    <w:rsid w:val="00947238"/>
    <w:rsid w:val="00950971"/>
    <w:rsid w:val="009557B2"/>
    <w:rsid w:val="009624FC"/>
    <w:rsid w:val="00962A40"/>
    <w:rsid w:val="0096461D"/>
    <w:rsid w:val="009711CF"/>
    <w:rsid w:val="00991433"/>
    <w:rsid w:val="009953AF"/>
    <w:rsid w:val="00995A9C"/>
    <w:rsid w:val="00996E34"/>
    <w:rsid w:val="009A2DDC"/>
    <w:rsid w:val="009A6E2B"/>
    <w:rsid w:val="009B2C9F"/>
    <w:rsid w:val="009B4FAC"/>
    <w:rsid w:val="009C20D3"/>
    <w:rsid w:val="009D2A63"/>
    <w:rsid w:val="009D2FB6"/>
    <w:rsid w:val="009D7FE0"/>
    <w:rsid w:val="009E5835"/>
    <w:rsid w:val="009E5970"/>
    <w:rsid w:val="009F4E01"/>
    <w:rsid w:val="00A01668"/>
    <w:rsid w:val="00A018ED"/>
    <w:rsid w:val="00A023EB"/>
    <w:rsid w:val="00A03307"/>
    <w:rsid w:val="00A06A2B"/>
    <w:rsid w:val="00A07090"/>
    <w:rsid w:val="00A11AD7"/>
    <w:rsid w:val="00A1286B"/>
    <w:rsid w:val="00A22E8A"/>
    <w:rsid w:val="00A240CA"/>
    <w:rsid w:val="00A3555E"/>
    <w:rsid w:val="00A37C1D"/>
    <w:rsid w:val="00A40D86"/>
    <w:rsid w:val="00A40FDE"/>
    <w:rsid w:val="00A43208"/>
    <w:rsid w:val="00A47920"/>
    <w:rsid w:val="00A502EF"/>
    <w:rsid w:val="00A50F52"/>
    <w:rsid w:val="00A55E61"/>
    <w:rsid w:val="00A66804"/>
    <w:rsid w:val="00A70873"/>
    <w:rsid w:val="00A75EED"/>
    <w:rsid w:val="00A7779B"/>
    <w:rsid w:val="00A82127"/>
    <w:rsid w:val="00A8531A"/>
    <w:rsid w:val="00A878E2"/>
    <w:rsid w:val="00A962A7"/>
    <w:rsid w:val="00A9705D"/>
    <w:rsid w:val="00AA08DB"/>
    <w:rsid w:val="00AA2FEA"/>
    <w:rsid w:val="00AA5FD6"/>
    <w:rsid w:val="00AA7C22"/>
    <w:rsid w:val="00AB001F"/>
    <w:rsid w:val="00AB0A73"/>
    <w:rsid w:val="00AB5EB2"/>
    <w:rsid w:val="00AB5F3A"/>
    <w:rsid w:val="00AC141B"/>
    <w:rsid w:val="00AC3839"/>
    <w:rsid w:val="00AC6624"/>
    <w:rsid w:val="00AE2E8F"/>
    <w:rsid w:val="00AF5760"/>
    <w:rsid w:val="00AF6352"/>
    <w:rsid w:val="00B05649"/>
    <w:rsid w:val="00B1662C"/>
    <w:rsid w:val="00B16E32"/>
    <w:rsid w:val="00B1723C"/>
    <w:rsid w:val="00B177FE"/>
    <w:rsid w:val="00B211DC"/>
    <w:rsid w:val="00B264C1"/>
    <w:rsid w:val="00B301B7"/>
    <w:rsid w:val="00B31B65"/>
    <w:rsid w:val="00B33759"/>
    <w:rsid w:val="00B36178"/>
    <w:rsid w:val="00B4532F"/>
    <w:rsid w:val="00B46232"/>
    <w:rsid w:val="00B60E72"/>
    <w:rsid w:val="00B67289"/>
    <w:rsid w:val="00B85EE2"/>
    <w:rsid w:val="00B86433"/>
    <w:rsid w:val="00B96271"/>
    <w:rsid w:val="00BB2BAA"/>
    <w:rsid w:val="00BC4ACC"/>
    <w:rsid w:val="00BF2B7B"/>
    <w:rsid w:val="00BF33E0"/>
    <w:rsid w:val="00BF71C2"/>
    <w:rsid w:val="00C10DC1"/>
    <w:rsid w:val="00C26F53"/>
    <w:rsid w:val="00C330CB"/>
    <w:rsid w:val="00C3675D"/>
    <w:rsid w:val="00C419C1"/>
    <w:rsid w:val="00C45658"/>
    <w:rsid w:val="00C5114C"/>
    <w:rsid w:val="00C51E49"/>
    <w:rsid w:val="00C521F9"/>
    <w:rsid w:val="00C54A18"/>
    <w:rsid w:val="00C63351"/>
    <w:rsid w:val="00C71253"/>
    <w:rsid w:val="00C734F9"/>
    <w:rsid w:val="00C748E5"/>
    <w:rsid w:val="00C87365"/>
    <w:rsid w:val="00C87F1E"/>
    <w:rsid w:val="00C938E0"/>
    <w:rsid w:val="00C93F2C"/>
    <w:rsid w:val="00C93FF6"/>
    <w:rsid w:val="00CA3788"/>
    <w:rsid w:val="00CB237C"/>
    <w:rsid w:val="00CB479F"/>
    <w:rsid w:val="00CB62BA"/>
    <w:rsid w:val="00CC20B0"/>
    <w:rsid w:val="00CD3069"/>
    <w:rsid w:val="00CE163F"/>
    <w:rsid w:val="00D0598D"/>
    <w:rsid w:val="00D11B72"/>
    <w:rsid w:val="00D21279"/>
    <w:rsid w:val="00D23C57"/>
    <w:rsid w:val="00D336E5"/>
    <w:rsid w:val="00D355BD"/>
    <w:rsid w:val="00D43AA2"/>
    <w:rsid w:val="00D518DB"/>
    <w:rsid w:val="00D55ECB"/>
    <w:rsid w:val="00D6362F"/>
    <w:rsid w:val="00D67721"/>
    <w:rsid w:val="00D7049C"/>
    <w:rsid w:val="00D758CE"/>
    <w:rsid w:val="00D768B3"/>
    <w:rsid w:val="00D76A86"/>
    <w:rsid w:val="00D927D4"/>
    <w:rsid w:val="00DA3952"/>
    <w:rsid w:val="00DB161C"/>
    <w:rsid w:val="00DC626E"/>
    <w:rsid w:val="00DD2795"/>
    <w:rsid w:val="00DD4DE2"/>
    <w:rsid w:val="00DD520D"/>
    <w:rsid w:val="00DE2A7C"/>
    <w:rsid w:val="00DF0164"/>
    <w:rsid w:val="00DF4CAF"/>
    <w:rsid w:val="00DF54AA"/>
    <w:rsid w:val="00E07D33"/>
    <w:rsid w:val="00E10BE5"/>
    <w:rsid w:val="00E11CDD"/>
    <w:rsid w:val="00E12909"/>
    <w:rsid w:val="00E12DDE"/>
    <w:rsid w:val="00E134C0"/>
    <w:rsid w:val="00E143B6"/>
    <w:rsid w:val="00E2368D"/>
    <w:rsid w:val="00E24196"/>
    <w:rsid w:val="00E260CA"/>
    <w:rsid w:val="00E2785E"/>
    <w:rsid w:val="00E30CFF"/>
    <w:rsid w:val="00E43744"/>
    <w:rsid w:val="00E52B73"/>
    <w:rsid w:val="00E55186"/>
    <w:rsid w:val="00E615F1"/>
    <w:rsid w:val="00E62E77"/>
    <w:rsid w:val="00E63146"/>
    <w:rsid w:val="00E64A1D"/>
    <w:rsid w:val="00E7242C"/>
    <w:rsid w:val="00E74920"/>
    <w:rsid w:val="00E76927"/>
    <w:rsid w:val="00E81EE5"/>
    <w:rsid w:val="00E91F21"/>
    <w:rsid w:val="00EA2BDF"/>
    <w:rsid w:val="00EA51B6"/>
    <w:rsid w:val="00EB6956"/>
    <w:rsid w:val="00EB7D55"/>
    <w:rsid w:val="00EC6F89"/>
    <w:rsid w:val="00ED6F9E"/>
    <w:rsid w:val="00EE0F5C"/>
    <w:rsid w:val="00EE208C"/>
    <w:rsid w:val="00EE5985"/>
    <w:rsid w:val="00EE7AE9"/>
    <w:rsid w:val="00EF021B"/>
    <w:rsid w:val="00EF0D22"/>
    <w:rsid w:val="00F035C6"/>
    <w:rsid w:val="00F13C69"/>
    <w:rsid w:val="00F25C0C"/>
    <w:rsid w:val="00F25CE0"/>
    <w:rsid w:val="00F27545"/>
    <w:rsid w:val="00F34E02"/>
    <w:rsid w:val="00F366BB"/>
    <w:rsid w:val="00F41DF6"/>
    <w:rsid w:val="00F52245"/>
    <w:rsid w:val="00F5345B"/>
    <w:rsid w:val="00F5569F"/>
    <w:rsid w:val="00F60308"/>
    <w:rsid w:val="00F62A38"/>
    <w:rsid w:val="00F640D0"/>
    <w:rsid w:val="00F64BE5"/>
    <w:rsid w:val="00F75389"/>
    <w:rsid w:val="00F81EBD"/>
    <w:rsid w:val="00F86687"/>
    <w:rsid w:val="00F903E8"/>
    <w:rsid w:val="00F940F7"/>
    <w:rsid w:val="00F94D7D"/>
    <w:rsid w:val="00FA0C8C"/>
    <w:rsid w:val="00FA6FD3"/>
    <w:rsid w:val="00FB74F3"/>
    <w:rsid w:val="00FD07F5"/>
    <w:rsid w:val="00FD1EBC"/>
    <w:rsid w:val="00FD6E8A"/>
    <w:rsid w:val="00FE6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34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4134B"/>
    <w:pPr>
      <w:ind w:left="3686"/>
    </w:pPr>
  </w:style>
  <w:style w:type="paragraph" w:styleId="Encabezado">
    <w:name w:val="header"/>
    <w:basedOn w:val="Normal"/>
    <w:link w:val="EncabezadoCar"/>
    <w:rsid w:val="0014134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4134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4134B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21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127"/>
    <w:rPr>
      <w:rFonts w:ascii="Tahoma" w:hAnsi="Tahoma" w:cs="Tahoma"/>
      <w:sz w:val="16"/>
      <w:szCs w:val="16"/>
      <w:lang w:val="es-ES_tradnl" w:eastAsia="es-ES"/>
    </w:rPr>
  </w:style>
  <w:style w:type="paragraph" w:customStyle="1" w:styleId="paragraph">
    <w:name w:val="paragraph"/>
    <w:basedOn w:val="Normal"/>
    <w:rsid w:val="001158F2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NormalWeb">
    <w:name w:val="Normal (Web)"/>
    <w:basedOn w:val="Normal"/>
    <w:uiPriority w:val="99"/>
    <w:unhideWhenUsed/>
    <w:rsid w:val="00E10BE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Sangradetextonormal">
    <w:name w:val="Body Text Indent"/>
    <w:basedOn w:val="Normal"/>
    <w:link w:val="SangradetextonormalCar"/>
    <w:rsid w:val="00024EA5"/>
    <w:pPr>
      <w:spacing w:after="120"/>
      <w:ind w:left="283"/>
      <w:jc w:val="left"/>
    </w:pPr>
    <w:rPr>
      <w:rFonts w:ascii="Arial" w:hAnsi="Arial" w:cs="Arial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024EA5"/>
    <w:rPr>
      <w:rFonts w:ascii="Arial" w:hAnsi="Arial" w:cs="Arial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1CF7"/>
    <w:rPr>
      <w:color w:val="0000FF"/>
      <w:u w:val="single"/>
    </w:rPr>
  </w:style>
  <w:style w:type="paragraph" w:customStyle="1" w:styleId="normal0">
    <w:name w:val="normal"/>
    <w:rsid w:val="00A3555E"/>
    <w:pPr>
      <w:spacing w:line="276" w:lineRule="auto"/>
    </w:pPr>
    <w:rPr>
      <w:rFonts w:ascii="Arial" w:eastAsia="Arial" w:hAnsi="Arial" w:cs="Arial"/>
      <w:sz w:val="22"/>
      <w:szCs w:val="22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enosaires.gob.ar/espaciopublicoehigieneurbana/noticias/comenzaron-los-trabajos-para-transformar-la-calle-yerbal-en-un?utm_source=Ma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3FC1B-B299-4231-A17E-326B2357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2</Pages>
  <Words>542</Words>
  <Characters>2865</Characters>
  <Application>Microsoft Office Word</Application>
  <DocSecurity>0</DocSecurity>
  <Lines>52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rarendo</cp:lastModifiedBy>
  <cp:revision>2</cp:revision>
  <cp:lastPrinted>2022-06-07T19:31:00Z</cp:lastPrinted>
  <dcterms:created xsi:type="dcterms:W3CDTF">2022-11-04T19:24:00Z</dcterms:created>
  <dcterms:modified xsi:type="dcterms:W3CDTF">2022-11-04T19:24:00Z</dcterms:modified>
</cp:coreProperties>
</file>