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A89" w:rsidRPr="00782EC0" w:rsidRDefault="00921A89" w:rsidP="00782EC0">
      <w:pPr>
        <w:rPr>
          <w:lang w:val="es-MX"/>
        </w:rPr>
      </w:pPr>
    </w:p>
    <w:p w:rsidR="00921A89" w:rsidRPr="00782EC0" w:rsidRDefault="00921A89" w:rsidP="00782EC0">
      <w:pPr>
        <w:rPr>
          <w:lang w:val="es-MX"/>
        </w:rPr>
      </w:pPr>
    </w:p>
    <w:p w:rsidR="00921A89" w:rsidRPr="00782EC0" w:rsidRDefault="00921A89" w:rsidP="00782EC0">
      <w:pPr>
        <w:rPr>
          <w:b/>
          <w:lang w:val="es-MX"/>
        </w:rPr>
      </w:pPr>
      <w:r w:rsidRPr="00782EC0">
        <w:rPr>
          <w:b/>
          <w:lang w:val="es-MX"/>
        </w:rPr>
        <w:t>Legislatura de la Ciudad Autónoma de Buenos Aires</w:t>
      </w:r>
    </w:p>
    <w:p w:rsidR="00921A89" w:rsidRPr="00782EC0" w:rsidRDefault="00921A89" w:rsidP="00782EC0">
      <w:pPr>
        <w:rPr>
          <w:b/>
          <w:lang w:val="es-MX"/>
        </w:rPr>
      </w:pPr>
    </w:p>
    <w:p w:rsidR="00921A89" w:rsidRPr="00782EC0" w:rsidRDefault="00921A89" w:rsidP="00782EC0">
      <w:pPr>
        <w:rPr>
          <w:b/>
          <w:lang w:val="es-MX"/>
        </w:rPr>
      </w:pPr>
      <w:r w:rsidRPr="00782EC0">
        <w:rPr>
          <w:b/>
          <w:lang w:val="es-MX"/>
        </w:rPr>
        <w:t>Visto:</w:t>
      </w:r>
    </w:p>
    <w:p w:rsidR="00921A89" w:rsidRPr="00782EC0" w:rsidRDefault="00921A89" w:rsidP="00782EC0">
      <w:pPr>
        <w:rPr>
          <w:lang w:val="es-MX"/>
        </w:rPr>
      </w:pPr>
    </w:p>
    <w:p w:rsidR="00921A89" w:rsidRPr="00782EC0" w:rsidRDefault="00921A89" w:rsidP="00782EC0">
      <w:pPr>
        <w:rPr>
          <w:lang w:val="es-MX"/>
        </w:rPr>
      </w:pPr>
      <w:r w:rsidRPr="00782EC0">
        <w:rPr>
          <w:lang w:val="es-MX"/>
        </w:rPr>
        <w:tab/>
        <w:t xml:space="preserve">El </w:t>
      </w:r>
      <w:r w:rsidRPr="00782EC0">
        <w:rPr>
          <w:b/>
          <w:lang w:val="es-MX"/>
        </w:rPr>
        <w:t>Expediente Nº 764-D-2022</w:t>
      </w:r>
      <w:r w:rsidRPr="00782EC0">
        <w:rPr>
          <w:lang w:val="es-MX"/>
        </w:rPr>
        <w:t xml:space="preserve"> proyecto de Declaración de autoría de las/os diputadas/os Ofelia </w:t>
      </w:r>
      <w:r w:rsidR="003C14BE" w:rsidRPr="00782EC0">
        <w:rPr>
          <w:lang w:val="es-MX"/>
        </w:rPr>
        <w:t>Fernández</w:t>
      </w:r>
      <w:r w:rsidRPr="00782EC0">
        <w:rPr>
          <w:lang w:val="es-MX"/>
        </w:rPr>
        <w:t>, Matías Barroetaveña, María Belli y Lucía Cámpora, quienes solicitan: Declarase de interés a la organización "Futuro Trans"; y</w:t>
      </w:r>
    </w:p>
    <w:p w:rsidR="00921A89" w:rsidRPr="00782EC0" w:rsidRDefault="00921A89" w:rsidP="00782EC0">
      <w:pPr>
        <w:rPr>
          <w:lang w:val="es-MX"/>
        </w:rPr>
      </w:pPr>
    </w:p>
    <w:p w:rsidR="00921A89" w:rsidRPr="00782EC0" w:rsidRDefault="00921A89" w:rsidP="00782EC0">
      <w:pPr>
        <w:rPr>
          <w:b/>
          <w:lang w:val="es-MX"/>
        </w:rPr>
      </w:pPr>
      <w:r w:rsidRPr="00782EC0">
        <w:rPr>
          <w:b/>
          <w:lang w:val="es-MX"/>
        </w:rPr>
        <w:t>Considerando:</w:t>
      </w:r>
    </w:p>
    <w:p w:rsidR="00921A89" w:rsidRPr="00782EC0" w:rsidRDefault="00921A89" w:rsidP="00782EC0">
      <w:pPr>
        <w:rPr>
          <w:lang w:val="es-MX"/>
        </w:rPr>
      </w:pPr>
    </w:p>
    <w:p w:rsidR="00921A89" w:rsidRPr="00782EC0" w:rsidRDefault="00921A89" w:rsidP="00782EC0">
      <w:pPr>
        <w:spacing w:after="200"/>
      </w:pPr>
      <w:r w:rsidRPr="00782EC0">
        <w:rPr>
          <w:lang w:val="es-MX"/>
        </w:rPr>
        <w:tab/>
        <w:t xml:space="preserve">Que </w:t>
      </w:r>
      <w:r w:rsidRPr="00782EC0">
        <w:rPr>
          <w:highlight w:val="white"/>
        </w:rPr>
        <w:t>la organización</w:t>
      </w:r>
      <w:r w:rsidRPr="00782EC0">
        <w:t xml:space="preserve"> Futuro Trans nació en el año</w:t>
      </w:r>
      <w:r w:rsidRPr="00782EC0">
        <w:rPr>
          <w:highlight w:val="white"/>
        </w:rPr>
        <w:t xml:space="preserve"> 2000,</w:t>
      </w:r>
      <w:r w:rsidRPr="00782EC0">
        <w:t xml:space="preserve"> con el objetivo de aportar a la construcción de un mundo más justo e igualitario para las personas travesti/trans. Como lo cuenta Marlene Wayar, una de sus fundadoras “el objetivo era luchar para que otras niñas y niños no nacieran en un mundo como el que nos tocó nacer a nosotras, la utopía que nos guiará será El Futuro y a ese Futuro lo necesitamos Transgenérico, superando al género y el ejercicio de diferenciación que construye permanentemente la heterosexualidad con su binarismo”. </w:t>
      </w:r>
    </w:p>
    <w:p w:rsidR="00921A89" w:rsidRPr="00782EC0" w:rsidRDefault="00921A89" w:rsidP="00782EC0">
      <w:pPr>
        <w:spacing w:after="200"/>
        <w:ind w:firstLine="708"/>
      </w:pPr>
      <w:r w:rsidRPr="00782EC0">
        <w:t xml:space="preserve">Que desde sus comienzos trabajaron siempre por deconstruir la imposición del binarismo y la heterosexualidad obligatoria mediante  acciones artísticas y pedagógicas y acciones de divulgación tanto hacia adentro del colectivo travesti/trans como hacia el conjunto de la sociedad. Han realizado innumerables acciones en instancias universitarias, formativas de profesionales, acciones de sensibilización y asesoramiento, además del armado y curaduría de muchos festivales disidentes como por ejemplo “Diana”, una exposición de foto-biográfica travesti de Marcos Adandía en el Hotel Gondolin, histórico espacio de la comunidad travesti/trans en la Ciudad de Buenos Aires.  </w:t>
      </w:r>
    </w:p>
    <w:p w:rsidR="00921A89" w:rsidRPr="00782EC0" w:rsidRDefault="00921A89" w:rsidP="00782EC0">
      <w:pPr>
        <w:spacing w:after="200"/>
        <w:ind w:firstLine="708"/>
      </w:pPr>
      <w:r w:rsidRPr="00782EC0">
        <w:t xml:space="preserve">Que en el año 2007 lanzan con el apoyo del Centro Cultural Rojas “El Teje”, el primer </w:t>
      </w:r>
      <w:r w:rsidR="003C14BE" w:rsidRPr="00782EC0">
        <w:t>periódico</w:t>
      </w:r>
      <w:r w:rsidRPr="00782EC0">
        <w:t xml:space="preserve"> travesti de Latinoamérica que se sostuvo durante XX años, de la que participaron referentas muy importantes de la comunidad travesti como Diana Sacayán, Lohana Berkins, Marlene Wayar entre muchas otras. El impacto que tuvo este proyecto fue inmenso, fue una plataforma fundamental para darle visibilidad a la comunidad travesti/trans y reconstruir su historia, además de formar a una importante cantidad de referentas sociales. En el año 2008 “El Teje” recibió el Premio Lola Mora en la categoría Prensa Alternativa otorgado por la Dirección General de la Mujer del Gobierno de la Ciudad de Buenos Aires.</w:t>
      </w:r>
    </w:p>
    <w:p w:rsidR="00921A89" w:rsidRPr="00782EC0" w:rsidRDefault="003C14BE" w:rsidP="00782EC0">
      <w:pPr>
        <w:spacing w:after="200"/>
        <w:ind w:firstLine="708"/>
      </w:pPr>
      <w:r w:rsidRPr="00782EC0">
        <w:t xml:space="preserve">Que como organización, han articulado siempre con otras asociaciones de la comunidad travesti/trans y particularmente han tenido un rol destacado en el  Frente por la Ley de Identidad de Género que produjo el anteproyecto de Ley que luego fue sancionado en el Congreso en el año 2012. </w:t>
      </w:r>
    </w:p>
    <w:p w:rsidR="00921A89" w:rsidRPr="00782EC0" w:rsidRDefault="00921A89" w:rsidP="00782EC0">
      <w:pPr>
        <w:spacing w:after="200"/>
        <w:ind w:firstLine="708"/>
      </w:pPr>
      <w:r w:rsidRPr="00782EC0">
        <w:t>Que entre sus producciones artísticas-pedagógicas más recientes se pueden nombrar: “Ruinas; diálogos sudakas desde el fracaso” co-producido con la Universidad General Sarmiento (UNITV); el programa de radio “La Cotorral” en Nacional Rock; el taller de composición musical para personas travestis, trans y no  binarias “Nuestrans Canciones” realizado en el Centro Cultural Kirchner y su posterior presentación en el espectáculo “Brotecitos”; el taller virtual de escritura “OJO D”, dictado en el Centro Cultural de la Memoria Haroldo Conti y el canal de youtube “Activismo Travesti Trans”, entre muchos otros proyectos. En el plano internacional, han realizado intervenciones en Latin American Studies Association (LASA) en Boston y Vancouver y han tenido articulaciones con River Side University, New York University, Pitzer College, University of Michigan. Publicaron un libro de Teoría Travesti Latinoamericana para la Universidad de Oxford, han sido convocadas para dictar clases para la Universitat de Barcelona y también fueron convocadas al Festival de Cine de Berlin del 2018.</w:t>
      </w:r>
    </w:p>
    <w:p w:rsidR="00921A89" w:rsidRPr="00782EC0" w:rsidRDefault="00921A89" w:rsidP="00782EC0">
      <w:pPr>
        <w:spacing w:after="200"/>
        <w:ind w:firstLine="708"/>
      </w:pPr>
      <w:r w:rsidRPr="00782EC0">
        <w:lastRenderedPageBreak/>
        <w:t xml:space="preserve">Que el compromiso de Futuro Trans en la defensa de los derechos humanos y por la construcción de un futuro con igualdad de género es indiscutible. Sus aportes fueron y son esenciales para los avances de derechos tanto en el plano nacional como internacional, y es fundamental que desde esta Legislatura reconozcamos su recorrido y sus contribuciones fundamentales. </w:t>
      </w:r>
    </w:p>
    <w:p w:rsidR="00921A89" w:rsidRPr="00782EC0" w:rsidRDefault="00921A89" w:rsidP="00782EC0"/>
    <w:p w:rsidR="00921A89" w:rsidRPr="00782EC0" w:rsidRDefault="00921A89" w:rsidP="00782EC0">
      <w:pPr>
        <w:rPr>
          <w:lang w:val="es-MX"/>
        </w:rPr>
      </w:pPr>
    </w:p>
    <w:p w:rsidR="00921A89" w:rsidRPr="00782EC0" w:rsidRDefault="00921A89" w:rsidP="00782EC0">
      <w:pPr>
        <w:rPr>
          <w:lang w:val="es-MX"/>
        </w:rPr>
      </w:pPr>
      <w:r w:rsidRPr="00782EC0">
        <w:rPr>
          <w:lang w:val="es-MX"/>
        </w:rPr>
        <w:tab/>
        <w:t>Por lo expuesto, esta Comisión de Mujeres, Géneros y Diversidades aconseja la aprobación de la siguiente</w:t>
      </w:r>
    </w:p>
    <w:p w:rsidR="00921A89" w:rsidRPr="00782EC0" w:rsidRDefault="00921A89" w:rsidP="00782EC0">
      <w:pPr>
        <w:rPr>
          <w:lang w:val="es-MX"/>
        </w:rPr>
      </w:pPr>
    </w:p>
    <w:p w:rsidR="00921A89" w:rsidRPr="00782EC0" w:rsidRDefault="00921A89" w:rsidP="00782EC0">
      <w:pPr>
        <w:rPr>
          <w:lang w:val="es-MX"/>
        </w:rPr>
      </w:pPr>
    </w:p>
    <w:p w:rsidR="00921A89" w:rsidRPr="00782EC0" w:rsidRDefault="00921A89" w:rsidP="00782EC0">
      <w:pPr>
        <w:jc w:val="center"/>
        <w:rPr>
          <w:b/>
          <w:lang w:val="es-MX"/>
        </w:rPr>
      </w:pPr>
      <w:bookmarkStart w:id="0" w:name="DDeclaración"/>
      <w:bookmarkEnd w:id="0"/>
      <w:r w:rsidRPr="00782EC0">
        <w:rPr>
          <w:b/>
          <w:lang w:val="es-MX"/>
        </w:rPr>
        <w:t>DECLARACIÓN</w:t>
      </w:r>
    </w:p>
    <w:p w:rsidR="00921A89" w:rsidRPr="00782EC0" w:rsidRDefault="00921A89" w:rsidP="00782EC0">
      <w:pPr>
        <w:rPr>
          <w:b/>
          <w:lang w:val="es-MX"/>
        </w:rPr>
      </w:pPr>
    </w:p>
    <w:p w:rsidR="00921A89" w:rsidRPr="00782EC0" w:rsidRDefault="00921A89" w:rsidP="00782EC0">
      <w:pPr>
        <w:spacing w:after="200"/>
      </w:pPr>
      <w:r w:rsidRPr="00782EC0">
        <w:t xml:space="preserve">Declárese de interés para la promoción y defensa de los derechos de las diversidades de la Ciudad Autónoma de Buenos Aires la labor realizada por la organización “Futuro Trans”. </w:t>
      </w:r>
    </w:p>
    <w:p w:rsidR="00921A89" w:rsidRPr="00782EC0" w:rsidRDefault="00921A89" w:rsidP="00782EC0"/>
    <w:p w:rsidR="00921A89" w:rsidRPr="00782EC0" w:rsidRDefault="00921A89" w:rsidP="00782EC0">
      <w:pPr>
        <w:rPr>
          <w:lang w:val="es-MX"/>
        </w:rPr>
      </w:pPr>
    </w:p>
    <w:p w:rsidR="00AF6352" w:rsidRPr="00782EC0" w:rsidRDefault="00921A89" w:rsidP="00782EC0">
      <w:pPr>
        <w:rPr>
          <w:lang w:val="es-MX"/>
        </w:rPr>
      </w:pPr>
      <w:r w:rsidRPr="00782EC0">
        <w:rPr>
          <w:lang w:val="es-MX"/>
        </w:rPr>
        <w:t xml:space="preserve">Sala de la </w:t>
      </w:r>
      <w:r w:rsidR="003C14BE" w:rsidRPr="00782EC0">
        <w:rPr>
          <w:lang w:val="es-MX"/>
        </w:rPr>
        <w:t>Comisión:</w:t>
      </w:r>
      <w:r w:rsidRPr="00782EC0">
        <w:rPr>
          <w:lang w:val="es-MX"/>
        </w:rPr>
        <w:t xml:space="preserve"> ... de   junio de 2022 </w:t>
      </w:r>
    </w:p>
    <w:p w:rsidR="00921A89" w:rsidRPr="00782EC0" w:rsidRDefault="00921A89" w:rsidP="00782EC0">
      <w:pPr>
        <w:rPr>
          <w:lang w:val="es-MX"/>
        </w:rPr>
      </w:pPr>
    </w:p>
    <w:p w:rsidR="00921A89" w:rsidRPr="00782EC0" w:rsidRDefault="00921A89" w:rsidP="00782EC0">
      <w:pPr>
        <w:rPr>
          <w:lang w:val="es-MX"/>
        </w:rPr>
      </w:pPr>
    </w:p>
    <w:p w:rsidR="00921A89" w:rsidRPr="00782EC0" w:rsidRDefault="00921A89" w:rsidP="00782EC0">
      <w:pPr>
        <w:rPr>
          <w:lang w:val="es-MX"/>
        </w:rPr>
      </w:pPr>
    </w:p>
    <w:p w:rsidR="00921A89" w:rsidRPr="00782EC0" w:rsidRDefault="00921A89" w:rsidP="00782EC0">
      <w:pPr>
        <w:rPr>
          <w:lang w:val="es-MX"/>
        </w:rPr>
      </w:pPr>
    </w:p>
    <w:p w:rsidR="00921A89" w:rsidRPr="00782EC0" w:rsidRDefault="00921A89" w:rsidP="00782EC0">
      <w:pPr>
        <w:rPr>
          <w:lang w:val="es-MX"/>
        </w:rPr>
      </w:pPr>
    </w:p>
    <w:p w:rsidR="00921A89" w:rsidRPr="00782EC0" w:rsidRDefault="00921A89" w:rsidP="00782EC0">
      <w:pPr>
        <w:rPr>
          <w:lang w:val="es-MX"/>
        </w:rPr>
      </w:pPr>
    </w:p>
    <w:p w:rsidR="00921A89" w:rsidRPr="00782EC0" w:rsidRDefault="00921A89" w:rsidP="00782EC0">
      <w:pPr>
        <w:rPr>
          <w:lang w:val="es-MX"/>
        </w:rPr>
      </w:pPr>
    </w:p>
    <w:p w:rsidR="00921A89" w:rsidRPr="00782EC0" w:rsidRDefault="00921A89" w:rsidP="00782EC0">
      <w:pPr>
        <w:jc w:val="center"/>
      </w:pPr>
      <w:r w:rsidRPr="00782EC0">
        <w:t>Lucia Cámpora</w:t>
      </w:r>
    </w:p>
    <w:p w:rsidR="00921A89" w:rsidRPr="00782EC0" w:rsidRDefault="00921A89" w:rsidP="00782EC0">
      <w:pPr>
        <w:jc w:val="center"/>
      </w:pPr>
      <w:r w:rsidRPr="00782EC0">
        <w:t>Presidenta</w:t>
      </w:r>
    </w:p>
    <w:p w:rsidR="00921A89" w:rsidRPr="00782EC0" w:rsidRDefault="00921A89" w:rsidP="00782EC0">
      <w:pPr>
        <w:jc w:val="center"/>
      </w:pPr>
    </w:p>
    <w:p w:rsidR="00921A89" w:rsidRPr="00782EC0" w:rsidRDefault="00921A89" w:rsidP="00782EC0">
      <w:pPr>
        <w:jc w:val="center"/>
      </w:pPr>
    </w:p>
    <w:p w:rsidR="00921A89" w:rsidRPr="00782EC0" w:rsidRDefault="00921A89" w:rsidP="00782EC0">
      <w:pPr>
        <w:jc w:val="center"/>
      </w:pPr>
    </w:p>
    <w:p w:rsidR="00921A89" w:rsidRPr="00782EC0" w:rsidRDefault="00921A89" w:rsidP="00782EC0">
      <w:pPr>
        <w:jc w:val="center"/>
      </w:pPr>
    </w:p>
    <w:p w:rsidR="00921A89" w:rsidRPr="00782EC0" w:rsidRDefault="00921A89" w:rsidP="00782EC0">
      <w:pPr>
        <w:jc w:val="center"/>
      </w:pPr>
    </w:p>
    <w:p w:rsidR="00921A89" w:rsidRPr="00782EC0" w:rsidRDefault="00921A89" w:rsidP="00782EC0">
      <w:pPr>
        <w:jc w:val="center"/>
      </w:pPr>
    </w:p>
    <w:p w:rsidR="00921A89" w:rsidRPr="00782EC0" w:rsidRDefault="00921A89" w:rsidP="00782EC0">
      <w:pPr>
        <w:jc w:val="center"/>
      </w:pPr>
    </w:p>
    <w:p w:rsidR="00921A89" w:rsidRPr="00782EC0" w:rsidRDefault="00921A89" w:rsidP="00782EC0">
      <w:pPr>
        <w:jc w:val="center"/>
      </w:pPr>
    </w:p>
    <w:p w:rsidR="00921A89" w:rsidRPr="00782EC0" w:rsidRDefault="00921A89" w:rsidP="00782EC0">
      <w:r w:rsidRPr="00782EC0">
        <w:t xml:space="preserve">Gimena Villafruela                         </w:t>
      </w:r>
      <w:r w:rsidRPr="00782EC0">
        <w:tab/>
      </w:r>
      <w:r w:rsidRPr="00782EC0">
        <w:tab/>
      </w:r>
      <w:r w:rsidRPr="00782EC0">
        <w:tab/>
        <w:t>Jessica Barreto</w:t>
      </w:r>
    </w:p>
    <w:p w:rsidR="00921A89" w:rsidRPr="00782EC0" w:rsidRDefault="00921A89" w:rsidP="00782EC0">
      <w:r w:rsidRPr="00782EC0">
        <w:t xml:space="preserve">   Vicepresidenta</w:t>
      </w:r>
    </w:p>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r w:rsidRPr="00782EC0">
        <w:t>Ana Ma. Bou Pérez</w:t>
      </w:r>
      <w:r w:rsidRPr="00782EC0">
        <w:tab/>
      </w:r>
      <w:r w:rsidRPr="00782EC0">
        <w:tab/>
      </w:r>
      <w:r w:rsidRPr="00782EC0">
        <w:tab/>
      </w:r>
      <w:r w:rsidRPr="00782EC0">
        <w:tab/>
      </w:r>
      <w:r w:rsidRPr="00782EC0">
        <w:tab/>
        <w:t xml:space="preserve">   María L. G. Estevarena</w:t>
      </w:r>
    </w:p>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r w:rsidRPr="00782EC0">
        <w:t>Ofelia Fernández</w:t>
      </w:r>
      <w:r w:rsidRPr="00782EC0">
        <w:tab/>
      </w:r>
      <w:r w:rsidRPr="00782EC0">
        <w:tab/>
      </w:r>
      <w:r w:rsidRPr="00782EC0">
        <w:tab/>
      </w:r>
      <w:r w:rsidRPr="00782EC0">
        <w:tab/>
      </w:r>
      <w:r w:rsidRPr="00782EC0">
        <w:tab/>
        <w:t xml:space="preserve">    Amanda Martin</w:t>
      </w:r>
    </w:p>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r w:rsidRPr="00782EC0">
        <w:t>Ma. Sol Méndez</w:t>
      </w:r>
      <w:r w:rsidRPr="00782EC0">
        <w:tab/>
      </w:r>
      <w:r w:rsidRPr="00782EC0">
        <w:tab/>
      </w:r>
      <w:r w:rsidRPr="00782EC0">
        <w:tab/>
      </w:r>
      <w:r w:rsidRPr="00782EC0">
        <w:tab/>
      </w:r>
      <w:r w:rsidRPr="00782EC0">
        <w:tab/>
        <w:t xml:space="preserve">    Paola Michielotto</w:t>
      </w:r>
    </w:p>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r w:rsidRPr="00782EC0">
        <w:t>Darío Nieto</w:t>
      </w:r>
      <w:r w:rsidRPr="00782EC0">
        <w:tab/>
      </w:r>
      <w:r w:rsidRPr="00782EC0">
        <w:tab/>
      </w:r>
      <w:r w:rsidRPr="00782EC0">
        <w:tab/>
      </w:r>
      <w:r w:rsidRPr="00782EC0">
        <w:tab/>
      </w:r>
      <w:r w:rsidRPr="00782EC0">
        <w:tab/>
      </w:r>
      <w:r w:rsidRPr="00782EC0">
        <w:tab/>
        <w:t xml:space="preserve">     Hernán Reyes</w:t>
      </w:r>
    </w:p>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p w:rsidR="00921A89" w:rsidRPr="00782EC0" w:rsidRDefault="00921A89" w:rsidP="00782EC0">
      <w:r w:rsidRPr="00782EC0">
        <w:t>Laura Velasco</w:t>
      </w:r>
      <w:r w:rsidRPr="00782EC0">
        <w:tab/>
      </w:r>
      <w:r w:rsidRPr="00782EC0">
        <w:tab/>
      </w:r>
      <w:r w:rsidRPr="00782EC0">
        <w:tab/>
      </w:r>
      <w:r w:rsidRPr="00782EC0">
        <w:tab/>
      </w:r>
      <w:r w:rsidRPr="00782EC0">
        <w:tab/>
      </w:r>
      <w:r w:rsidRPr="00782EC0">
        <w:tab/>
        <w:t xml:space="preserve">     Patricia Vischi</w:t>
      </w:r>
    </w:p>
    <w:p w:rsidR="00921A89" w:rsidRPr="00782EC0" w:rsidRDefault="00921A89" w:rsidP="00782EC0">
      <w:pPr>
        <w:jc w:val="center"/>
      </w:pPr>
    </w:p>
    <w:p w:rsidR="00921A89" w:rsidRPr="00782EC0" w:rsidRDefault="00921A89" w:rsidP="00782EC0">
      <w:pPr>
        <w:jc w:val="center"/>
      </w:pPr>
    </w:p>
    <w:p w:rsidR="00921A89" w:rsidRPr="00782EC0" w:rsidRDefault="00921A89" w:rsidP="00782EC0"/>
    <w:p w:rsidR="00921A89" w:rsidRPr="00782EC0" w:rsidRDefault="00921A89" w:rsidP="00782EC0"/>
    <w:p w:rsidR="00921A89" w:rsidRPr="00782EC0" w:rsidRDefault="00921A89" w:rsidP="00782EC0">
      <w:pPr>
        <w:rPr>
          <w:lang w:val="es-MX"/>
        </w:rPr>
      </w:pPr>
    </w:p>
    <w:p w:rsidR="00921A89" w:rsidRPr="00782EC0" w:rsidRDefault="00921A89" w:rsidP="00782EC0">
      <w:pPr>
        <w:rPr>
          <w:lang w:val="es-MX"/>
        </w:rPr>
      </w:pPr>
    </w:p>
    <w:p w:rsidR="00921A89" w:rsidRPr="00782EC0" w:rsidRDefault="00921A89" w:rsidP="00782EC0">
      <w:pPr>
        <w:rPr>
          <w:lang w:val="es-MX"/>
        </w:rPr>
      </w:pPr>
    </w:p>
    <w:p w:rsidR="00921A89" w:rsidRPr="00782EC0" w:rsidRDefault="00921A89" w:rsidP="00782EC0">
      <w:pPr>
        <w:rPr>
          <w:lang w:val="es-MX"/>
        </w:rPr>
      </w:pPr>
    </w:p>
    <w:p w:rsidR="00B177FE" w:rsidRPr="00782EC0" w:rsidRDefault="00B177FE" w:rsidP="00782EC0">
      <w:pPr>
        <w:rPr>
          <w:lang w:val="es-MX"/>
        </w:rPr>
      </w:pPr>
    </w:p>
    <w:p w:rsidR="00B177FE" w:rsidRPr="00782EC0" w:rsidRDefault="00B177FE" w:rsidP="00782EC0">
      <w:pPr>
        <w:rPr>
          <w:lang w:val="es-MX"/>
        </w:rPr>
      </w:pPr>
    </w:p>
    <w:p w:rsidR="00AF6352" w:rsidRPr="00782EC0" w:rsidRDefault="00AF6352" w:rsidP="00782EC0">
      <w:pPr>
        <w:rPr>
          <w:lang w:val="es-MX"/>
        </w:rPr>
      </w:pPr>
    </w:p>
    <w:sectPr w:rsidR="00AF6352" w:rsidRPr="00782EC0"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0821" w:rsidRDefault="00E00821">
      <w:r>
        <w:separator/>
      </w:r>
    </w:p>
  </w:endnote>
  <w:endnote w:type="continuationSeparator" w:id="1">
    <w:p w:rsidR="00E00821" w:rsidRDefault="00E008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EC" w:rsidRDefault="005412E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62BED" w:rsidRDefault="00601A75">
    <w:pPr>
      <w:pStyle w:val="Piedepgina"/>
      <w:rPr>
        <w:color w:val="333333"/>
        <w:sz w:val="20"/>
      </w:rPr>
    </w:pPr>
    <w:bookmarkStart w:id="1" w:name="Despacho"/>
    <w:bookmarkEnd w:id="1"/>
  </w:p>
  <w:p w:rsidR="00601A75" w:rsidRPr="00062BED" w:rsidRDefault="00601A75">
    <w:pPr>
      <w:pStyle w:val="Piedepgina"/>
      <w:rPr>
        <w:color w:val="333333"/>
        <w:sz w:val="20"/>
      </w:rPr>
    </w:pPr>
    <w:r w:rsidRPr="00062BED">
      <w:rPr>
        <w:color w:val="333333"/>
        <w:sz w:val="20"/>
      </w:rPr>
      <w:t xml:space="preserve">Último cambio: </w:t>
    </w:r>
    <w:fldSimple w:instr=" SAVEDATE  \* MERGEFORMAT ">
      <w:r w:rsidR="00062BED" w:rsidRPr="00062BED">
        <w:rPr>
          <w:noProof/>
          <w:color w:val="333333"/>
          <w:sz w:val="20"/>
        </w:rPr>
        <w:t>17/08/2022 15:21:00</w:t>
      </w:r>
    </w:fldSimple>
    <w:r w:rsidRPr="00062BED">
      <w:rPr>
        <w:color w:val="333333"/>
        <w:sz w:val="20"/>
      </w:rPr>
      <w:t xml:space="preserve">  -  Cantidad de caracteres:</w:t>
    </w:r>
    <w:r w:rsidR="005412EC">
      <w:rPr>
        <w:color w:val="333333"/>
        <w:sz w:val="20"/>
      </w:rPr>
      <w:t xml:space="preserve"> </w:t>
    </w:r>
    <w:r w:rsidR="005412EC">
      <w:rPr>
        <w:sz w:val="20"/>
      </w:rPr>
      <w:t>3842</w:t>
    </w:r>
    <w:r w:rsidRPr="00062BED">
      <w:rPr>
        <w:color w:val="333333"/>
        <w:sz w:val="20"/>
      </w:rPr>
      <w:t xml:space="preserve"> - Cantidad de palabras: </w:t>
    </w:r>
    <w:fldSimple w:instr=" NUMWORDS  \* MERGEFORMAT ">
      <w:r w:rsidR="00062BED" w:rsidRPr="00062BED">
        <w:rPr>
          <w:noProof/>
          <w:color w:val="333333"/>
          <w:sz w:val="20"/>
        </w:rPr>
        <w:t>687</w:t>
      </w:r>
    </w:fldSimple>
  </w:p>
  <w:p w:rsidR="00601A75" w:rsidRPr="00062BED" w:rsidRDefault="00601A75" w:rsidP="00B05649">
    <w:pPr>
      <w:pStyle w:val="Piedepgina"/>
      <w:tabs>
        <w:tab w:val="left" w:pos="3565"/>
      </w:tabs>
      <w:rPr>
        <w:rStyle w:val="Nmerodepgina"/>
        <w:color w:val="333333"/>
      </w:rPr>
    </w:pPr>
    <w:r w:rsidRPr="00062BED">
      <w:rPr>
        <w:color w:val="333333"/>
        <w:sz w:val="20"/>
      </w:rPr>
      <w:tab/>
      <w:t>Pág.</w:t>
    </w:r>
    <w:r w:rsidRPr="00062BED">
      <w:rPr>
        <w:color w:val="333333"/>
      </w:rPr>
      <w:t xml:space="preserve"> </w:t>
    </w:r>
    <w:r w:rsidR="00883590" w:rsidRPr="00062BED">
      <w:rPr>
        <w:rStyle w:val="Nmerodepgina"/>
        <w:color w:val="333333"/>
      </w:rPr>
      <w:fldChar w:fldCharType="begin"/>
    </w:r>
    <w:r w:rsidRPr="00062BED">
      <w:rPr>
        <w:rStyle w:val="Nmerodepgina"/>
        <w:color w:val="333333"/>
      </w:rPr>
      <w:instrText xml:space="preserve"> PAGE </w:instrText>
    </w:r>
    <w:r w:rsidR="00883590" w:rsidRPr="00062BED">
      <w:rPr>
        <w:rStyle w:val="Nmerodepgina"/>
        <w:color w:val="333333"/>
      </w:rPr>
      <w:fldChar w:fldCharType="separate"/>
    </w:r>
    <w:r w:rsidR="005412EC">
      <w:rPr>
        <w:rStyle w:val="Nmerodepgina"/>
        <w:noProof/>
        <w:color w:val="333333"/>
      </w:rPr>
      <w:t>3</w:t>
    </w:r>
    <w:r w:rsidR="00883590" w:rsidRPr="00062BED">
      <w:rPr>
        <w:rStyle w:val="Nmerodepgina"/>
        <w:color w:val="333333"/>
      </w:rPr>
      <w:fldChar w:fldCharType="end"/>
    </w:r>
    <w:r w:rsidRPr="00062BED">
      <w:rPr>
        <w:rStyle w:val="Nmerodepgina"/>
        <w:color w:val="333333"/>
      </w:rPr>
      <w:t>/</w:t>
    </w:r>
    <w:fldSimple w:instr=" NUMPAGES  \* MERGEFORMAT ">
      <w:r w:rsidR="005412EC" w:rsidRPr="005412EC">
        <w:rPr>
          <w:rStyle w:val="Nmerodepgina"/>
          <w:noProof/>
          <w:color w:val="333333"/>
        </w:rPr>
        <w:t>3</w:t>
      </w:r>
    </w:fldSimple>
    <w:r w:rsidRPr="00062BED">
      <w:rPr>
        <w:rStyle w:val="Nmerodepgina"/>
        <w:color w:val="333333"/>
      </w:rPr>
      <w:t xml:space="preserve"> </w:t>
    </w:r>
  </w:p>
  <w:p w:rsidR="00601A75" w:rsidRPr="00062BED"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EC" w:rsidRDefault="005412E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0821" w:rsidRDefault="00E00821">
      <w:r>
        <w:separator/>
      </w:r>
    </w:p>
  </w:footnote>
  <w:footnote w:type="continuationSeparator" w:id="1">
    <w:p w:rsidR="00E00821" w:rsidRDefault="00E008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EC" w:rsidRDefault="005412E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21A89"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EC" w:rsidRDefault="005412EC">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3C14BE"/>
    <w:rsid w:val="00001988"/>
    <w:rsid w:val="000031F8"/>
    <w:rsid w:val="00026430"/>
    <w:rsid w:val="00030DF5"/>
    <w:rsid w:val="0003615C"/>
    <w:rsid w:val="000376AB"/>
    <w:rsid w:val="00043882"/>
    <w:rsid w:val="00062864"/>
    <w:rsid w:val="00062BED"/>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C14BE"/>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412E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82EC0"/>
    <w:rsid w:val="00795E19"/>
    <w:rsid w:val="007B0FD7"/>
    <w:rsid w:val="007B3715"/>
    <w:rsid w:val="007B6DE7"/>
    <w:rsid w:val="007C0373"/>
    <w:rsid w:val="007C0CF9"/>
    <w:rsid w:val="007D2459"/>
    <w:rsid w:val="007E2AB2"/>
    <w:rsid w:val="007E3534"/>
    <w:rsid w:val="007E36D1"/>
    <w:rsid w:val="007F538E"/>
    <w:rsid w:val="008019FD"/>
    <w:rsid w:val="008034F8"/>
    <w:rsid w:val="00812683"/>
    <w:rsid w:val="00820A3A"/>
    <w:rsid w:val="00827228"/>
    <w:rsid w:val="008433E2"/>
    <w:rsid w:val="00846702"/>
    <w:rsid w:val="008553EB"/>
    <w:rsid w:val="0086333F"/>
    <w:rsid w:val="00870A2D"/>
    <w:rsid w:val="00883590"/>
    <w:rsid w:val="008844BF"/>
    <w:rsid w:val="0088546A"/>
    <w:rsid w:val="00890C59"/>
    <w:rsid w:val="00890E2F"/>
    <w:rsid w:val="008938E5"/>
    <w:rsid w:val="008B4536"/>
    <w:rsid w:val="008C4AC3"/>
    <w:rsid w:val="00906685"/>
    <w:rsid w:val="00910E0F"/>
    <w:rsid w:val="0091690E"/>
    <w:rsid w:val="00921A89"/>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25F3"/>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1A34"/>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0821"/>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59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83590"/>
    <w:pPr>
      <w:ind w:left="3686"/>
    </w:pPr>
  </w:style>
  <w:style w:type="paragraph" w:styleId="Encabezado">
    <w:name w:val="header"/>
    <w:basedOn w:val="Normal"/>
    <w:link w:val="EncabezadoCar"/>
    <w:uiPriority w:val="99"/>
    <w:rsid w:val="00883590"/>
    <w:pPr>
      <w:tabs>
        <w:tab w:val="center" w:pos="4419"/>
        <w:tab w:val="right" w:pos="8838"/>
      </w:tabs>
    </w:pPr>
  </w:style>
  <w:style w:type="paragraph" w:styleId="Piedepgina">
    <w:name w:val="footer"/>
    <w:basedOn w:val="Normal"/>
    <w:rsid w:val="00883590"/>
    <w:pPr>
      <w:tabs>
        <w:tab w:val="center" w:pos="4419"/>
        <w:tab w:val="right" w:pos="8838"/>
      </w:tabs>
    </w:pPr>
  </w:style>
  <w:style w:type="character" w:styleId="Nmerodepgina">
    <w:name w:val="page number"/>
    <w:basedOn w:val="Fuentedeprrafopredeter"/>
    <w:rsid w:val="0088359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3C14BE"/>
    <w:rPr>
      <w:rFonts w:ascii="Tahoma" w:hAnsi="Tahoma" w:cs="Tahoma"/>
      <w:sz w:val="16"/>
      <w:szCs w:val="16"/>
    </w:rPr>
  </w:style>
  <w:style w:type="character" w:customStyle="1" w:styleId="TextodegloboCar">
    <w:name w:val="Texto de globo Car"/>
    <w:basedOn w:val="Fuentedeprrafopredeter"/>
    <w:link w:val="Textodeglobo"/>
    <w:uiPriority w:val="99"/>
    <w:semiHidden/>
    <w:rsid w:val="003C14B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12</TotalTime>
  <Pages>3</Pages>
  <Words>687</Words>
  <Characters>3832</Characters>
  <Application>Microsoft Office Word</Application>
  <DocSecurity>0</DocSecurity>
  <Lines>152</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7</cp:revision>
  <cp:lastPrinted>2022-08-17T18:21:00Z</cp:lastPrinted>
  <dcterms:created xsi:type="dcterms:W3CDTF">2022-06-01T18:47:00Z</dcterms:created>
  <dcterms:modified xsi:type="dcterms:W3CDTF">2022-08-17T18:22:00Z</dcterms:modified>
</cp:coreProperties>
</file>