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7FB" w:rsidRPr="004207FB" w:rsidRDefault="004207FB" w:rsidP="004207FB">
      <w:pPr>
        <w:rPr>
          <w:b/>
        </w:rPr>
      </w:pPr>
      <w:r>
        <w:t xml:space="preserve">                                     </w:t>
      </w:r>
      <w:r w:rsidRPr="004207FB">
        <w:rPr>
          <w:b/>
        </w:rPr>
        <w:t>PROYECTO DE RESOLUCION</w:t>
      </w:r>
    </w:p>
    <w:p w:rsidR="004207FB" w:rsidRDefault="004207FB" w:rsidP="004207FB"/>
    <w:p w:rsidR="004207FB" w:rsidRDefault="004207FB" w:rsidP="004207FB">
      <w:r>
        <w:t>Artículo 1°.- Colóquese una placa en el bar de la esquina de Av. Rivadavia y La Plata,</w:t>
      </w:r>
    </w:p>
    <w:p w:rsidR="004207FB" w:rsidRDefault="004207FB" w:rsidP="004207FB">
      <w:proofErr w:type="gramStart"/>
      <w:r>
        <w:t>con</w:t>
      </w:r>
      <w:proofErr w:type="gramEnd"/>
      <w:r>
        <w:t xml:space="preserve"> el siguiente texto:</w:t>
      </w:r>
    </w:p>
    <w:p w:rsidR="004207FB" w:rsidRDefault="004207FB" w:rsidP="004207FB">
      <w:r>
        <w:t>´´ Aquí se fundó el 3 de junio de 2009 ´Gente de Ruta´ Club de Turismo</w:t>
      </w:r>
    </w:p>
    <w:p w:rsidR="004207FB" w:rsidRDefault="004207FB" w:rsidP="004207FB"/>
    <w:p w:rsidR="004207FB" w:rsidRDefault="004207FB" w:rsidP="004207FB">
      <w:r>
        <w:t>Declarado de Interés Cultural y Social</w:t>
      </w:r>
    </w:p>
    <w:p w:rsidR="004207FB" w:rsidRDefault="004207FB" w:rsidP="004207FB">
      <w:r>
        <w:t>Legislatura de la Ciudad de Buenos Aires´´</w:t>
      </w:r>
    </w:p>
    <w:p w:rsidR="004207FB" w:rsidRDefault="004207FB" w:rsidP="004207FB"/>
    <w:p w:rsidR="004207FB" w:rsidRDefault="004207FB" w:rsidP="004207FB">
      <w:r>
        <w:t xml:space="preserve">Artículo 2°.- Comuníquese, </w:t>
      </w:r>
      <w:proofErr w:type="gramStart"/>
      <w:r>
        <w:t>etc..</w:t>
      </w:r>
      <w:proofErr w:type="gramEnd"/>
    </w:p>
    <w:p w:rsidR="004207FB" w:rsidRDefault="004207FB" w:rsidP="004207FB"/>
    <w:p w:rsidR="004207FB" w:rsidRPr="004207FB" w:rsidRDefault="004207FB" w:rsidP="004207FB">
      <w:pPr>
        <w:rPr>
          <w:b/>
        </w:rPr>
      </w:pPr>
      <w:r>
        <w:t xml:space="preserve">                                               </w:t>
      </w:r>
      <w:r w:rsidRPr="004207FB">
        <w:rPr>
          <w:b/>
        </w:rPr>
        <w:t>FUNDAMENTOS</w:t>
      </w:r>
    </w:p>
    <w:p w:rsidR="004207FB" w:rsidRDefault="004207FB" w:rsidP="004207FB"/>
    <w:p w:rsidR="004207FB" w:rsidRDefault="004207FB" w:rsidP="004207FB">
      <w:r>
        <w:t>Gente de Ruta, es un grupo de entusiastas por el turismo y la cultura que conforman un</w:t>
      </w:r>
    </w:p>
    <w:p w:rsidR="004207FB" w:rsidRDefault="004207FB" w:rsidP="004207FB">
      <w:r>
        <w:t>Club de turismo. Se conformó el miércoles 3 de junio de 2009 en la esquina de Av.</w:t>
      </w:r>
    </w:p>
    <w:p w:rsidR="004207FB" w:rsidRDefault="004207FB" w:rsidP="004207FB">
      <w:r>
        <w:t>Rivadavia y Av. La Plata (Confitería Plaza del Carmen) en el barrio de Caballito,</w:t>
      </w:r>
    </w:p>
    <w:p w:rsidR="004207FB" w:rsidRDefault="004207FB" w:rsidP="004207FB">
      <w:r>
        <w:t xml:space="preserve">CABA. Surgió con la </w:t>
      </w:r>
      <w:proofErr w:type="spellStart"/>
      <w:r>
        <w:t>motivacion</w:t>
      </w:r>
      <w:proofErr w:type="spellEnd"/>
      <w:r>
        <w:t xml:space="preserve"> de acercar gente aficionada a los paseos y los viajes, y</w:t>
      </w:r>
    </w:p>
    <w:p w:rsidR="004207FB" w:rsidRDefault="004207FB" w:rsidP="004207FB">
      <w:proofErr w:type="gramStart"/>
      <w:r>
        <w:t>creció</w:t>
      </w:r>
      <w:proofErr w:type="gramEnd"/>
      <w:r>
        <w:t>, siempre de boca en boca; y con reuniones ininterrumpidas desde su fundación</w:t>
      </w:r>
    </w:p>
    <w:p w:rsidR="004207FB" w:rsidRDefault="004207FB" w:rsidP="004207FB">
      <w:proofErr w:type="gramStart"/>
      <w:r>
        <w:t>hasta</w:t>
      </w:r>
      <w:proofErr w:type="gramEnd"/>
      <w:r>
        <w:t xml:space="preserve"> la fecha, absolutamente todos los miércoles desde hace 12 años. Actualmente</w:t>
      </w:r>
    </w:p>
    <w:p w:rsidR="004207FB" w:rsidRDefault="004207FB" w:rsidP="004207FB">
      <w:proofErr w:type="gramStart"/>
      <w:r>
        <w:t>llevan</w:t>
      </w:r>
      <w:proofErr w:type="gramEnd"/>
      <w:r>
        <w:t xml:space="preserve"> concretadas 645 reuniones.</w:t>
      </w:r>
    </w:p>
    <w:p w:rsidR="004207FB" w:rsidRDefault="004207FB" w:rsidP="004207FB"/>
    <w:p w:rsidR="004207FB" w:rsidRDefault="004207FB" w:rsidP="004207FB">
      <w:r>
        <w:t>Es una agrupación sin fines comerciales que se formó para disfrutar con la sola intención</w:t>
      </w:r>
    </w:p>
    <w:p w:rsidR="004207FB" w:rsidRDefault="004207FB" w:rsidP="004207FB">
      <w:proofErr w:type="gramStart"/>
      <w:r>
        <w:t>de</w:t>
      </w:r>
      <w:proofErr w:type="gramEnd"/>
      <w:r>
        <w:t xml:space="preserve"> encontrarse entre vecinos de la Ciudad de Buenos Aires y compartir encuentros,</w:t>
      </w:r>
    </w:p>
    <w:p w:rsidR="004207FB" w:rsidRDefault="004207FB" w:rsidP="004207FB">
      <w:proofErr w:type="gramStart"/>
      <w:r>
        <w:t>salidas</w:t>
      </w:r>
      <w:proofErr w:type="gramEnd"/>
      <w:r>
        <w:t>, paseos y viajes que arma el grupo.</w:t>
      </w:r>
    </w:p>
    <w:p w:rsidR="004207FB" w:rsidRDefault="004207FB" w:rsidP="004207FB">
      <w:r>
        <w:t>Los clásicos del club son las caravanas de autos con los propios vehículos, con una hoja</w:t>
      </w:r>
    </w:p>
    <w:p w:rsidR="004207FB" w:rsidRDefault="004207FB" w:rsidP="004207FB">
      <w:proofErr w:type="gramStart"/>
      <w:r>
        <w:t>de</w:t>
      </w:r>
      <w:proofErr w:type="gramEnd"/>
      <w:r>
        <w:t xml:space="preserve"> ruta, </w:t>
      </w:r>
      <w:proofErr w:type="spellStart"/>
      <w:r>
        <w:t>handies</w:t>
      </w:r>
      <w:proofErr w:type="spellEnd"/>
      <w:r>
        <w:t>, una bandera con logo.</w:t>
      </w:r>
    </w:p>
    <w:p w:rsidR="004207FB" w:rsidRDefault="004207FB" w:rsidP="004207FB"/>
    <w:p w:rsidR="004207FB" w:rsidRDefault="004207FB" w:rsidP="004207FB">
      <w:r>
        <w:t>El 8 de diciembre de 2021, fue declarada por la Legislatura de la Ciudad Autónoma de</w:t>
      </w:r>
    </w:p>
    <w:p w:rsidR="004207FB" w:rsidRDefault="004207FB" w:rsidP="004207FB">
      <w:r>
        <w:t>Buenos Aires, de interés social y cultural para la Ciudad Autónoma de Buenos Aires.</w:t>
      </w:r>
    </w:p>
    <w:p w:rsidR="004207FB" w:rsidRDefault="004207FB" w:rsidP="004207FB"/>
    <w:p w:rsidR="004207FB" w:rsidRDefault="004207FB" w:rsidP="004207FB">
      <w:r>
        <w:t>Actualmente hay 200 integrantes activos en el club y a lo largo de estos 12 años llevan</w:t>
      </w:r>
    </w:p>
    <w:p w:rsidR="004207FB" w:rsidRDefault="004207FB" w:rsidP="004207FB">
      <w:proofErr w:type="gramStart"/>
      <w:r>
        <w:t>realizados</w:t>
      </w:r>
      <w:proofErr w:type="gramEnd"/>
      <w:r>
        <w:t xml:space="preserve"> más de 200 eventos entre salidas culturales, turísticas, gastronómicas,</w:t>
      </w:r>
    </w:p>
    <w:p w:rsidR="004207FB" w:rsidRDefault="004207FB" w:rsidP="004207FB">
      <w:proofErr w:type="gramStart"/>
      <w:r>
        <w:t>recreativas</w:t>
      </w:r>
      <w:proofErr w:type="gramEnd"/>
      <w:r>
        <w:t>, paseos y viajes.</w:t>
      </w:r>
    </w:p>
    <w:p w:rsidR="004207FB" w:rsidRDefault="004207FB" w:rsidP="004207FB"/>
    <w:p w:rsidR="004207FB" w:rsidRDefault="004207FB" w:rsidP="004207FB">
      <w:r>
        <w:t>Último cambio: 11/03/2022 14:11:00 - Cantidad de caracteres: 2946 - Cantidad de palabras: 593</w:t>
      </w:r>
    </w:p>
    <w:p w:rsidR="004207FB" w:rsidRDefault="004207FB" w:rsidP="004207FB"/>
    <w:p w:rsidR="004207FB" w:rsidRDefault="004207FB" w:rsidP="004207FB">
      <w:r>
        <w:t>Pág.2/2</w:t>
      </w:r>
    </w:p>
    <w:p w:rsidR="004207FB" w:rsidRDefault="004207FB" w:rsidP="004207FB"/>
    <w:p w:rsidR="004207FB" w:rsidRDefault="004207FB" w:rsidP="004207FB">
      <w:r>
        <w:t>Si bien hay 200 integrantes activos, hay 300 miembros más que en forma discontinua y</w:t>
      </w:r>
    </w:p>
    <w:p w:rsidR="004207FB" w:rsidRDefault="004207FB" w:rsidP="004207FB">
      <w:proofErr w:type="gramStart"/>
      <w:r>
        <w:t>esporádica</w:t>
      </w:r>
      <w:proofErr w:type="gramEnd"/>
      <w:r>
        <w:t xml:space="preserve"> participan de salidas, y forman parte de la red del Club.</w:t>
      </w:r>
    </w:p>
    <w:p w:rsidR="004207FB" w:rsidRDefault="004207FB" w:rsidP="004207FB"/>
    <w:p w:rsidR="004207FB" w:rsidRDefault="004207FB" w:rsidP="004207FB">
      <w:r>
        <w:t>Gran parte de las propuestas se gestaron y se gestan en la Ciudad de Buenos Aires,</w:t>
      </w:r>
    </w:p>
    <w:p w:rsidR="004207FB" w:rsidRDefault="004207FB" w:rsidP="004207FB">
      <w:proofErr w:type="gramStart"/>
      <w:r>
        <w:t>puesto</w:t>
      </w:r>
      <w:proofErr w:type="gramEnd"/>
      <w:r>
        <w:t xml:space="preserve"> que un 90 % de los integrantes viven en la ciudad. Las caravanas porteñas se</w:t>
      </w:r>
    </w:p>
    <w:p w:rsidR="004207FB" w:rsidRDefault="004207FB" w:rsidP="004207FB">
      <w:proofErr w:type="gramStart"/>
      <w:r>
        <w:t>realizan</w:t>
      </w:r>
      <w:proofErr w:type="gramEnd"/>
      <w:r>
        <w:t xml:space="preserve"> por los distintos barrios descubriendo curiosidades, rarezas, historia y cultura en</w:t>
      </w:r>
    </w:p>
    <w:p w:rsidR="004207FB" w:rsidRDefault="004207FB" w:rsidP="004207FB">
      <w:proofErr w:type="gramStart"/>
      <w:r>
        <w:t>cada</w:t>
      </w:r>
      <w:proofErr w:type="gramEnd"/>
      <w:r>
        <w:t xml:space="preserve"> uno de sus rincones y promocionan la historia y cultura de la Ciudad. El resto de</w:t>
      </w:r>
    </w:p>
    <w:p w:rsidR="004207FB" w:rsidRDefault="004207FB" w:rsidP="004207FB">
      <w:proofErr w:type="gramStart"/>
      <w:r>
        <w:t>los</w:t>
      </w:r>
      <w:proofErr w:type="gramEnd"/>
      <w:r>
        <w:t xml:space="preserve"> viajes se hacen a lo largo del país, realizando varios circuitos por la mayoría de las</w:t>
      </w:r>
    </w:p>
    <w:p w:rsidR="004207FB" w:rsidRDefault="004207FB" w:rsidP="004207FB">
      <w:proofErr w:type="gramStart"/>
      <w:r>
        <w:t>provincias</w:t>
      </w:r>
      <w:proofErr w:type="gramEnd"/>
      <w:r>
        <w:t xml:space="preserve"> argentinas en itinerarios de unos 15 días de duración. A lo largo de las</w:t>
      </w:r>
    </w:p>
    <w:p w:rsidR="004207FB" w:rsidRDefault="004207FB" w:rsidP="004207FB">
      <w:proofErr w:type="gramStart"/>
      <w:r>
        <w:t>actividades</w:t>
      </w:r>
      <w:proofErr w:type="gramEnd"/>
      <w:r>
        <w:t>, se pusieron en contacto con intendentes, secretarios de turismo y de cultura,</w:t>
      </w:r>
    </w:p>
    <w:p w:rsidR="004207FB" w:rsidRDefault="004207FB" w:rsidP="004207FB">
      <w:proofErr w:type="gramStart"/>
      <w:r>
        <w:t>y</w:t>
      </w:r>
      <w:proofErr w:type="gramEnd"/>
      <w:r>
        <w:t xml:space="preserve"> representantes de organizaciones distribuidos en todo el territorio.</w:t>
      </w:r>
    </w:p>
    <w:p w:rsidR="004207FB" w:rsidRDefault="004207FB" w:rsidP="004207FB"/>
    <w:p w:rsidR="004207FB" w:rsidRDefault="004207FB" w:rsidP="004207FB">
      <w:r>
        <w:t>A la par de los eventos turísticos y culturales, en el club hay un grupo de tejedoras que</w:t>
      </w:r>
    </w:p>
    <w:p w:rsidR="004207FB" w:rsidRDefault="004207FB" w:rsidP="004207FB">
      <w:proofErr w:type="gramStart"/>
      <w:r>
        <w:t>confeccionan</w:t>
      </w:r>
      <w:proofErr w:type="gramEnd"/>
      <w:r>
        <w:t xml:space="preserve"> mantas, las que llevan a escuelas rurales, salas maternales y hospitales que</w:t>
      </w:r>
    </w:p>
    <w:p w:rsidR="004207FB" w:rsidRDefault="004207FB" w:rsidP="004207FB">
      <w:proofErr w:type="gramStart"/>
      <w:r>
        <w:t>se</w:t>
      </w:r>
      <w:proofErr w:type="gramEnd"/>
      <w:r>
        <w:t xml:space="preserve"> encuentran en distintos sitios del país, a los que se acercan para realizar las</w:t>
      </w:r>
    </w:p>
    <w:p w:rsidR="004207FB" w:rsidRDefault="004207FB" w:rsidP="004207FB">
      <w:proofErr w:type="gramStart"/>
      <w:r>
        <w:t>donaciones</w:t>
      </w:r>
      <w:proofErr w:type="gramEnd"/>
      <w:r>
        <w:t xml:space="preserve"> en los viajes. A las escuelas también llevan ropa, útiles y golosinas. La</w:t>
      </w:r>
    </w:p>
    <w:p w:rsidR="004207FB" w:rsidRDefault="004207FB" w:rsidP="004207FB">
      <w:proofErr w:type="gramStart"/>
      <w:r>
        <w:t>compra</w:t>
      </w:r>
      <w:proofErr w:type="gramEnd"/>
      <w:r>
        <w:t xml:space="preserve"> de las lanas y materiales que luego se donan son </w:t>
      </w:r>
      <w:proofErr w:type="spellStart"/>
      <w:r>
        <w:t>autosustentados</w:t>
      </w:r>
      <w:proofErr w:type="spellEnd"/>
      <w:r>
        <w:t xml:space="preserve"> por las</w:t>
      </w:r>
    </w:p>
    <w:p w:rsidR="004207FB" w:rsidRDefault="004207FB" w:rsidP="004207FB">
      <w:proofErr w:type="spellStart"/>
      <w:proofErr w:type="gramStart"/>
      <w:r>
        <w:lastRenderedPageBreak/>
        <w:t>donacones</w:t>
      </w:r>
      <w:proofErr w:type="spellEnd"/>
      <w:proofErr w:type="gramEnd"/>
      <w:r>
        <w:t xml:space="preserve"> de los miembros del club con un bono voluntario muy bajo.</w:t>
      </w:r>
    </w:p>
    <w:p w:rsidR="004207FB" w:rsidRDefault="004207FB" w:rsidP="004207FB"/>
    <w:p w:rsidR="004207FB" w:rsidRDefault="004207FB" w:rsidP="004207FB">
      <w:r>
        <w:t>Desde que comenzó la pandemia, interrumpieron las reuniones semanales presenciales</w:t>
      </w:r>
    </w:p>
    <w:p w:rsidR="004207FB" w:rsidRDefault="004207FB" w:rsidP="004207FB">
      <w:proofErr w:type="gramStart"/>
      <w:r>
        <w:t>para</w:t>
      </w:r>
      <w:proofErr w:type="gramEnd"/>
      <w:r>
        <w:t xml:space="preserve"> reemplazarlas por encuentros por zoom, sin suspender ningún miércoles.</w:t>
      </w:r>
    </w:p>
    <w:p w:rsidR="004207FB" w:rsidRDefault="004207FB" w:rsidP="004207FB"/>
    <w:p w:rsidR="004207FB" w:rsidRDefault="004207FB" w:rsidP="004207FB">
      <w:r>
        <w:t>Al cumplir el 10° aniversario, ellos mismos hicieron una placa alusiva con la intención</w:t>
      </w:r>
    </w:p>
    <w:p w:rsidR="004207FB" w:rsidRDefault="004207FB" w:rsidP="004207FB">
      <w:proofErr w:type="gramStart"/>
      <w:r>
        <w:t>de</w:t>
      </w:r>
      <w:proofErr w:type="gramEnd"/>
      <w:r>
        <w:t xml:space="preserve"> poder colocarla en la pared ochava de la confitería citada, sitio de la primera reunión</w:t>
      </w:r>
    </w:p>
    <w:p w:rsidR="005E3C49" w:rsidRPr="00E5658D" w:rsidRDefault="004207FB" w:rsidP="004207FB">
      <w:proofErr w:type="gramStart"/>
      <w:r>
        <w:t>y</w:t>
      </w:r>
      <w:proofErr w:type="gramEnd"/>
      <w:r>
        <w:t xml:space="preserve"> lugar de fundación del club.</w:t>
      </w:r>
    </w:p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2B8F" w:rsidRDefault="00C62B8F">
      <w:r>
        <w:separator/>
      </w:r>
    </w:p>
  </w:endnote>
  <w:endnote w:type="continuationSeparator" w:id="0">
    <w:p w:rsidR="00C62B8F" w:rsidRDefault="00C62B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Droid Sans Fallback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4207FB" w:rsidRPr="004207FB">
        <w:rPr>
          <w:noProof/>
          <w:color w:val="333333"/>
          <w:sz w:val="20"/>
        </w:rPr>
        <w:t>14/10/2022 11:35:00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4207FB" w:rsidRPr="004207FB">
        <w:rPr>
          <w:noProof/>
          <w:color w:val="333333"/>
          <w:sz w:val="20"/>
        </w:rPr>
        <w:t>2821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4207FB" w:rsidRPr="004207FB">
        <w:rPr>
          <w:noProof/>
          <w:color w:val="333333"/>
          <w:sz w:val="20"/>
        </w:rPr>
        <w:t>570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CE6A5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CE6A5C" w:rsidRPr="001C19C4">
      <w:rPr>
        <w:rStyle w:val="Nmerodepgina"/>
        <w:color w:val="333333"/>
      </w:rPr>
      <w:fldChar w:fldCharType="separate"/>
    </w:r>
    <w:r w:rsidR="004207FB">
      <w:rPr>
        <w:rStyle w:val="Nmerodepgina"/>
        <w:noProof/>
        <w:color w:val="333333"/>
      </w:rPr>
      <w:t>2</w:t>
    </w:r>
    <w:r w:rsidR="00CE6A5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4207FB" w:rsidRPr="004207FB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2B8F" w:rsidRDefault="00C62B8F">
      <w:r>
        <w:separator/>
      </w:r>
    </w:p>
  </w:footnote>
  <w:footnote w:type="continuationSeparator" w:id="0">
    <w:p w:rsidR="00C62B8F" w:rsidRDefault="00C62B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5A31D9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95C86"/>
    <w:rsid w:val="001B24F1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07F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1D9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241BA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5F0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2B8F"/>
    <w:rsid w:val="00C63351"/>
    <w:rsid w:val="00C71253"/>
    <w:rsid w:val="00C734F9"/>
    <w:rsid w:val="00C87365"/>
    <w:rsid w:val="00C93FF6"/>
    <w:rsid w:val="00CC20B0"/>
    <w:rsid w:val="00CE163F"/>
    <w:rsid w:val="00CE6A5C"/>
    <w:rsid w:val="00D21279"/>
    <w:rsid w:val="00D43AA2"/>
    <w:rsid w:val="00D518DB"/>
    <w:rsid w:val="00D55ECB"/>
    <w:rsid w:val="00D6607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C86"/>
    <w:pPr>
      <w:widowControl w:val="0"/>
      <w:suppressAutoHyphens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widowControl/>
      <w:suppressAutoHyphens w:val="0"/>
      <w:ind w:left="3686"/>
      <w:jc w:val="both"/>
    </w:pPr>
    <w:rPr>
      <w:rFonts w:ascii="Times New Roman" w:eastAsia="Times New Roman" w:hAnsi="Times New Roman" w:cs="Times New Roman"/>
      <w:kern w:val="0"/>
      <w:szCs w:val="20"/>
      <w:lang w:val="es-ES_tradnl" w:eastAsia="es-ES" w:bidi="ar-SA"/>
    </w:rPr>
  </w:style>
  <w:style w:type="paragraph" w:styleId="Encabezado">
    <w:name w:val="header"/>
    <w:basedOn w:val="Normal"/>
    <w:link w:val="EncabezadoCar"/>
    <w:uiPriority w:val="99"/>
    <w:rsid w:val="00395843"/>
    <w:pPr>
      <w:widowControl/>
      <w:tabs>
        <w:tab w:val="center" w:pos="4419"/>
        <w:tab w:val="right" w:pos="8838"/>
      </w:tabs>
      <w:suppressAutoHyphens w:val="0"/>
      <w:jc w:val="both"/>
    </w:pPr>
    <w:rPr>
      <w:rFonts w:ascii="Times New Roman" w:eastAsia="Times New Roman" w:hAnsi="Times New Roman" w:cs="Times New Roman"/>
      <w:kern w:val="0"/>
      <w:szCs w:val="20"/>
      <w:lang w:val="es-ES_tradnl" w:eastAsia="es-ES" w:bidi="ar-SA"/>
    </w:rPr>
  </w:style>
  <w:style w:type="paragraph" w:styleId="Piedepgina">
    <w:name w:val="footer"/>
    <w:basedOn w:val="Normal"/>
    <w:rsid w:val="00395843"/>
    <w:pPr>
      <w:widowControl/>
      <w:tabs>
        <w:tab w:val="center" w:pos="4419"/>
        <w:tab w:val="right" w:pos="8838"/>
      </w:tabs>
      <w:suppressAutoHyphens w:val="0"/>
      <w:jc w:val="both"/>
    </w:pPr>
    <w:rPr>
      <w:rFonts w:ascii="Times New Roman" w:eastAsia="Times New Roman" w:hAnsi="Times New Roman" w:cs="Times New Roman"/>
      <w:kern w:val="0"/>
      <w:szCs w:val="20"/>
      <w:lang w:val="es-ES_tradnl" w:eastAsia="es-ES" w:bidi="ar-SA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widowControl/>
      <w:suppressAutoHyphens w:val="0"/>
      <w:jc w:val="both"/>
    </w:pPr>
    <w:rPr>
      <w:rFonts w:ascii="Tahoma" w:eastAsia="Times New Roman" w:hAnsi="Tahoma" w:cs="Tahoma"/>
      <w:kern w:val="0"/>
      <w:sz w:val="16"/>
      <w:szCs w:val="16"/>
      <w:lang w:val="es-ES_tradnl" w:eastAsia="es-ES" w:bidi="ar-SA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303290\Download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46CD5A-ED49-4590-BA0C-609AFBF06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0</TotalTime>
  <Pages>2</Pages>
  <Words>570</Words>
  <Characters>2821</Characters>
  <Application>Microsoft Office Word</Application>
  <DocSecurity>0</DocSecurity>
  <Lines>64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C303290</dc:creator>
  <cp:lastModifiedBy>samoya</cp:lastModifiedBy>
  <cp:revision>2</cp:revision>
  <cp:lastPrinted>2020-02-28T17:24:00Z</cp:lastPrinted>
  <dcterms:created xsi:type="dcterms:W3CDTF">2022-11-10T14:41:00Z</dcterms:created>
  <dcterms:modified xsi:type="dcterms:W3CDTF">2022-11-10T14:41:00Z</dcterms:modified>
</cp:coreProperties>
</file>