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DF15" w14:textId="77777777" w:rsidR="000E6D12" w:rsidRPr="008B0687" w:rsidRDefault="000E6D12" w:rsidP="000E6D12">
      <w:pPr>
        <w:rPr>
          <w:szCs w:val="24"/>
          <w:lang w:val="es-MX"/>
        </w:rPr>
      </w:pPr>
    </w:p>
    <w:p w14:paraId="78C6175F" w14:textId="77777777" w:rsidR="000E6D12" w:rsidRPr="008B0687" w:rsidRDefault="000E6D12" w:rsidP="000E6D12">
      <w:pPr>
        <w:jc w:val="center"/>
        <w:rPr>
          <w:b/>
          <w:szCs w:val="24"/>
        </w:rPr>
      </w:pPr>
      <w:r w:rsidRPr="008B0687">
        <w:rPr>
          <w:b/>
          <w:szCs w:val="24"/>
        </w:rPr>
        <w:t>PROYECTO DE DECLARACION</w:t>
      </w:r>
    </w:p>
    <w:p w14:paraId="627B8355" w14:textId="77777777" w:rsidR="000E6D12" w:rsidRPr="008B0687" w:rsidRDefault="000E6D12" w:rsidP="000E6D12">
      <w:pPr>
        <w:rPr>
          <w:b/>
          <w:szCs w:val="24"/>
        </w:rPr>
      </w:pPr>
    </w:p>
    <w:p w14:paraId="376A3C68" w14:textId="77777777" w:rsidR="000E6D12" w:rsidRPr="008B0687" w:rsidRDefault="000E6D12" w:rsidP="000E6D12">
      <w:pPr>
        <w:rPr>
          <w:b/>
          <w:szCs w:val="24"/>
        </w:rPr>
      </w:pPr>
    </w:p>
    <w:p w14:paraId="57B1758B" w14:textId="4F54B417" w:rsidR="00080AA8" w:rsidRDefault="000E6D12" w:rsidP="00CB73AE">
      <w:pPr>
        <w:spacing w:before="120" w:line="360" w:lineRule="auto"/>
        <w:rPr>
          <w:szCs w:val="24"/>
        </w:rPr>
      </w:pPr>
      <w:r>
        <w:rPr>
          <w:szCs w:val="24"/>
        </w:rPr>
        <w:t xml:space="preserve">Declárase de Interés </w:t>
      </w:r>
      <w:r w:rsidR="005730CB">
        <w:rPr>
          <w:szCs w:val="24"/>
        </w:rPr>
        <w:t xml:space="preserve">Cultural de la Ciudad </w:t>
      </w:r>
      <w:r>
        <w:rPr>
          <w:szCs w:val="24"/>
        </w:rPr>
        <w:t>Autónoma</w:t>
      </w:r>
      <w:r w:rsidRPr="008B0687">
        <w:rPr>
          <w:szCs w:val="24"/>
        </w:rPr>
        <w:t xml:space="preserve"> Buenos Aires</w:t>
      </w:r>
      <w:r w:rsidR="00284BB7">
        <w:rPr>
          <w:szCs w:val="24"/>
        </w:rPr>
        <w:t xml:space="preserve"> la vigésima tercera edición d</w:t>
      </w:r>
      <w:r w:rsidR="00EA0510">
        <w:rPr>
          <w:szCs w:val="24"/>
        </w:rPr>
        <w:t>e</w:t>
      </w:r>
      <w:r w:rsidR="00080AA8">
        <w:rPr>
          <w:szCs w:val="24"/>
        </w:rPr>
        <w:t>l</w:t>
      </w:r>
      <w:r w:rsidR="00284BB7">
        <w:rPr>
          <w:szCs w:val="24"/>
        </w:rPr>
        <w:t xml:space="preserve"> </w:t>
      </w:r>
      <w:r w:rsidR="00077F8E">
        <w:rPr>
          <w:szCs w:val="24"/>
        </w:rPr>
        <w:t xml:space="preserve">concurso fotográfico “Gente de mi Ciudad” que organiza el Banco </w:t>
      </w:r>
      <w:r w:rsidR="004D4B39">
        <w:rPr>
          <w:szCs w:val="24"/>
        </w:rPr>
        <w:t xml:space="preserve">de la </w:t>
      </w:r>
      <w:r w:rsidR="00284BB7">
        <w:rPr>
          <w:szCs w:val="24"/>
        </w:rPr>
        <w:t>Ciudad de Buenos Aires.</w:t>
      </w:r>
    </w:p>
    <w:p w14:paraId="1FE4BCCF" w14:textId="77777777" w:rsidR="00284BB7" w:rsidRDefault="00284BB7" w:rsidP="00CB73AE">
      <w:pPr>
        <w:spacing w:before="120" w:line="360" w:lineRule="auto"/>
        <w:rPr>
          <w:szCs w:val="24"/>
        </w:rPr>
      </w:pPr>
    </w:p>
    <w:p w14:paraId="1DF41285" w14:textId="77777777" w:rsidR="00080AA8" w:rsidRDefault="00080AA8" w:rsidP="00CB73AE">
      <w:pPr>
        <w:spacing w:before="120" w:line="360" w:lineRule="auto"/>
        <w:rPr>
          <w:szCs w:val="24"/>
        </w:rPr>
      </w:pPr>
    </w:p>
    <w:p w14:paraId="5E245CE9" w14:textId="77777777" w:rsidR="000E6D12" w:rsidRPr="008B0687" w:rsidRDefault="000E6D12" w:rsidP="000E6D12">
      <w:pPr>
        <w:rPr>
          <w:szCs w:val="24"/>
        </w:rPr>
      </w:pPr>
    </w:p>
    <w:p w14:paraId="340D47F0" w14:textId="77777777" w:rsidR="000E6D12" w:rsidRPr="008B0687" w:rsidRDefault="000E6D12" w:rsidP="000E6D12">
      <w:pPr>
        <w:rPr>
          <w:szCs w:val="24"/>
        </w:rPr>
      </w:pPr>
    </w:p>
    <w:p w14:paraId="7C8D99B3" w14:textId="77777777" w:rsidR="000E6D12" w:rsidRPr="008B0687" w:rsidRDefault="000E6D12" w:rsidP="000E6D12">
      <w:pPr>
        <w:rPr>
          <w:szCs w:val="24"/>
        </w:rPr>
      </w:pPr>
    </w:p>
    <w:p w14:paraId="5F4E6E39" w14:textId="77777777" w:rsidR="000E6D12" w:rsidRPr="008B0687" w:rsidRDefault="000E6D12" w:rsidP="000E6D12">
      <w:pPr>
        <w:rPr>
          <w:szCs w:val="24"/>
        </w:rPr>
      </w:pPr>
    </w:p>
    <w:p w14:paraId="5EE766D5" w14:textId="77777777" w:rsidR="000E6D12" w:rsidRPr="008B0687" w:rsidRDefault="000E6D12" w:rsidP="000E6D12">
      <w:pPr>
        <w:rPr>
          <w:szCs w:val="24"/>
        </w:rPr>
      </w:pPr>
    </w:p>
    <w:p w14:paraId="6E60E952" w14:textId="77777777" w:rsidR="000E6D12" w:rsidRPr="008B0687" w:rsidRDefault="000E6D12" w:rsidP="000E6D12">
      <w:pPr>
        <w:rPr>
          <w:szCs w:val="24"/>
        </w:rPr>
      </w:pPr>
    </w:p>
    <w:p w14:paraId="16E3D6DE" w14:textId="77777777" w:rsidR="000E6D12" w:rsidRDefault="000E6D12" w:rsidP="000E6D12">
      <w:pPr>
        <w:rPr>
          <w:szCs w:val="24"/>
        </w:rPr>
      </w:pPr>
    </w:p>
    <w:p w14:paraId="3DB6C1AA" w14:textId="77777777" w:rsidR="000E6D12" w:rsidRDefault="000E6D12" w:rsidP="000E6D12">
      <w:pPr>
        <w:rPr>
          <w:szCs w:val="24"/>
        </w:rPr>
      </w:pPr>
    </w:p>
    <w:p w14:paraId="27306762" w14:textId="77777777" w:rsidR="000E6D12" w:rsidRDefault="000E6D12" w:rsidP="000E6D12">
      <w:pPr>
        <w:rPr>
          <w:szCs w:val="24"/>
        </w:rPr>
      </w:pPr>
    </w:p>
    <w:p w14:paraId="06FADF2A" w14:textId="77777777" w:rsidR="000E6D12" w:rsidRDefault="000E6D12" w:rsidP="000E6D12">
      <w:pPr>
        <w:rPr>
          <w:szCs w:val="24"/>
        </w:rPr>
      </w:pPr>
    </w:p>
    <w:p w14:paraId="61500973" w14:textId="77777777" w:rsidR="000E6D12" w:rsidRDefault="000E6D12" w:rsidP="000E6D12">
      <w:pPr>
        <w:rPr>
          <w:szCs w:val="24"/>
        </w:rPr>
      </w:pPr>
    </w:p>
    <w:p w14:paraId="56876DA6" w14:textId="77777777" w:rsidR="000E6D12" w:rsidRDefault="000E6D12" w:rsidP="000E6D12">
      <w:pPr>
        <w:rPr>
          <w:szCs w:val="24"/>
        </w:rPr>
      </w:pPr>
    </w:p>
    <w:p w14:paraId="24865039" w14:textId="77777777" w:rsidR="000E6D12" w:rsidRDefault="000E6D12" w:rsidP="000E6D12">
      <w:pPr>
        <w:rPr>
          <w:szCs w:val="24"/>
        </w:rPr>
      </w:pPr>
    </w:p>
    <w:p w14:paraId="4FC06928" w14:textId="77777777" w:rsidR="000E6D12" w:rsidRDefault="000E6D12" w:rsidP="000E6D12">
      <w:pPr>
        <w:rPr>
          <w:szCs w:val="24"/>
        </w:rPr>
      </w:pPr>
    </w:p>
    <w:p w14:paraId="238F0431" w14:textId="77777777" w:rsidR="000E6D12" w:rsidRDefault="000E6D12" w:rsidP="000E6D12">
      <w:pPr>
        <w:rPr>
          <w:szCs w:val="24"/>
        </w:rPr>
      </w:pPr>
    </w:p>
    <w:p w14:paraId="40A08B6A" w14:textId="77777777" w:rsidR="000E6D12" w:rsidRDefault="000E6D12" w:rsidP="000E6D12">
      <w:pPr>
        <w:rPr>
          <w:szCs w:val="24"/>
        </w:rPr>
      </w:pPr>
    </w:p>
    <w:p w14:paraId="6A114383" w14:textId="77777777" w:rsidR="000E6D12" w:rsidRDefault="000E6D12" w:rsidP="000E6D12">
      <w:pPr>
        <w:rPr>
          <w:szCs w:val="24"/>
        </w:rPr>
      </w:pPr>
    </w:p>
    <w:p w14:paraId="3357E8E9" w14:textId="77777777" w:rsidR="000E6D12" w:rsidRDefault="000E6D12" w:rsidP="000E6D12">
      <w:pPr>
        <w:rPr>
          <w:szCs w:val="24"/>
        </w:rPr>
      </w:pPr>
    </w:p>
    <w:p w14:paraId="4E8EF0D6" w14:textId="77777777" w:rsidR="000E6D12" w:rsidRDefault="000E6D12" w:rsidP="000E6D12">
      <w:pPr>
        <w:rPr>
          <w:szCs w:val="24"/>
        </w:rPr>
      </w:pPr>
    </w:p>
    <w:p w14:paraId="5CBA1270" w14:textId="77777777" w:rsidR="000E6D12" w:rsidRDefault="000E6D12" w:rsidP="000E6D12">
      <w:pPr>
        <w:rPr>
          <w:szCs w:val="24"/>
        </w:rPr>
      </w:pPr>
    </w:p>
    <w:p w14:paraId="69624494" w14:textId="77777777" w:rsidR="000E6D12" w:rsidRDefault="000E6D12" w:rsidP="000E6D12">
      <w:pPr>
        <w:rPr>
          <w:szCs w:val="24"/>
        </w:rPr>
      </w:pPr>
    </w:p>
    <w:p w14:paraId="79EDBF33" w14:textId="77777777" w:rsidR="000E6D12" w:rsidRDefault="000E6D12" w:rsidP="000E6D12">
      <w:pPr>
        <w:rPr>
          <w:szCs w:val="24"/>
        </w:rPr>
      </w:pPr>
    </w:p>
    <w:p w14:paraId="30CCF4C6" w14:textId="77777777" w:rsidR="000E6D12" w:rsidRDefault="000E6D12" w:rsidP="000E6D12">
      <w:pPr>
        <w:rPr>
          <w:szCs w:val="24"/>
        </w:rPr>
      </w:pPr>
    </w:p>
    <w:p w14:paraId="41D7237A" w14:textId="77777777" w:rsidR="000E6D12" w:rsidRDefault="000E6D12" w:rsidP="000E6D12">
      <w:pPr>
        <w:rPr>
          <w:szCs w:val="24"/>
        </w:rPr>
      </w:pPr>
    </w:p>
    <w:p w14:paraId="7578C719" w14:textId="77777777" w:rsidR="000E6D12" w:rsidRDefault="000E6D12" w:rsidP="000E6D12">
      <w:pPr>
        <w:rPr>
          <w:szCs w:val="24"/>
        </w:rPr>
      </w:pPr>
    </w:p>
    <w:p w14:paraId="357B0ABC" w14:textId="77777777" w:rsidR="000E6D12" w:rsidRDefault="000E6D12" w:rsidP="000E6D12">
      <w:pPr>
        <w:rPr>
          <w:szCs w:val="24"/>
        </w:rPr>
      </w:pPr>
    </w:p>
    <w:p w14:paraId="4C57A37D" w14:textId="77777777" w:rsidR="000E6D12" w:rsidRDefault="000E6D12" w:rsidP="000E6D12">
      <w:pPr>
        <w:rPr>
          <w:szCs w:val="24"/>
        </w:rPr>
      </w:pPr>
    </w:p>
    <w:p w14:paraId="5927E067" w14:textId="77777777" w:rsidR="000E6D12" w:rsidRDefault="000E6D12" w:rsidP="000E6D12">
      <w:pPr>
        <w:rPr>
          <w:szCs w:val="24"/>
        </w:rPr>
      </w:pPr>
    </w:p>
    <w:p w14:paraId="69D8C222" w14:textId="77777777" w:rsidR="000E6D12" w:rsidRPr="008B0687" w:rsidRDefault="000E6D12" w:rsidP="000E6D12">
      <w:pPr>
        <w:rPr>
          <w:szCs w:val="24"/>
        </w:rPr>
      </w:pPr>
    </w:p>
    <w:p w14:paraId="3B9C6FB6" w14:textId="77777777" w:rsidR="000E6D12" w:rsidRPr="008B0687" w:rsidRDefault="000E6D12" w:rsidP="000E6D12">
      <w:pPr>
        <w:rPr>
          <w:szCs w:val="24"/>
        </w:rPr>
      </w:pPr>
    </w:p>
    <w:p w14:paraId="7B767F64" w14:textId="77777777" w:rsidR="000E6D12" w:rsidRPr="008B0687" w:rsidRDefault="000E6D12" w:rsidP="000E6D12">
      <w:pPr>
        <w:rPr>
          <w:szCs w:val="24"/>
        </w:rPr>
      </w:pPr>
    </w:p>
    <w:p w14:paraId="0C021D36" w14:textId="77777777" w:rsidR="000E6D12" w:rsidRDefault="000E6D12" w:rsidP="000E6D12">
      <w:pPr>
        <w:rPr>
          <w:szCs w:val="24"/>
        </w:rPr>
      </w:pPr>
    </w:p>
    <w:p w14:paraId="48275A16" w14:textId="77777777" w:rsidR="000E6D12" w:rsidRDefault="000E6D12" w:rsidP="000E6D12">
      <w:pPr>
        <w:rPr>
          <w:szCs w:val="24"/>
        </w:rPr>
      </w:pPr>
    </w:p>
    <w:p w14:paraId="28B7E40C" w14:textId="77777777" w:rsidR="000E6D12" w:rsidRDefault="000E6D12" w:rsidP="000E6D12">
      <w:pPr>
        <w:rPr>
          <w:szCs w:val="24"/>
        </w:rPr>
      </w:pPr>
    </w:p>
    <w:p w14:paraId="31B462F9" w14:textId="77777777" w:rsidR="000E6D12" w:rsidRDefault="000E6D12" w:rsidP="000E6D12">
      <w:pPr>
        <w:rPr>
          <w:szCs w:val="24"/>
        </w:rPr>
      </w:pPr>
    </w:p>
    <w:p w14:paraId="7045B04A" w14:textId="77777777" w:rsidR="000E6D12" w:rsidRDefault="000E6D12" w:rsidP="000E6D12">
      <w:pPr>
        <w:rPr>
          <w:szCs w:val="24"/>
        </w:rPr>
      </w:pPr>
    </w:p>
    <w:p w14:paraId="3C88EBD0" w14:textId="77777777" w:rsidR="000E6D12" w:rsidRDefault="000E6D12" w:rsidP="000E6D12">
      <w:pPr>
        <w:rPr>
          <w:szCs w:val="24"/>
        </w:rPr>
      </w:pPr>
    </w:p>
    <w:p w14:paraId="6BCB57D0" w14:textId="77777777" w:rsidR="000E6D12" w:rsidRDefault="000E6D12" w:rsidP="000E6D12">
      <w:pPr>
        <w:rPr>
          <w:szCs w:val="24"/>
        </w:rPr>
      </w:pPr>
    </w:p>
    <w:p w14:paraId="72F4AAD0" w14:textId="77777777" w:rsidR="000E6D12" w:rsidRDefault="000E6D12" w:rsidP="000E6D12">
      <w:pPr>
        <w:rPr>
          <w:szCs w:val="24"/>
        </w:rPr>
      </w:pPr>
    </w:p>
    <w:p w14:paraId="2F49EF44" w14:textId="77777777" w:rsidR="000E6D12" w:rsidRDefault="000E6D12" w:rsidP="000E6D12">
      <w:pPr>
        <w:rPr>
          <w:szCs w:val="24"/>
        </w:rPr>
      </w:pPr>
    </w:p>
    <w:p w14:paraId="426CC75D" w14:textId="77777777" w:rsidR="000E6D12" w:rsidRDefault="000E6D12" w:rsidP="000E6D12">
      <w:pPr>
        <w:rPr>
          <w:szCs w:val="24"/>
        </w:rPr>
      </w:pPr>
    </w:p>
    <w:p w14:paraId="62291572" w14:textId="77777777" w:rsidR="000E6D12" w:rsidRDefault="000E6D12" w:rsidP="000E6D12">
      <w:pPr>
        <w:rPr>
          <w:szCs w:val="24"/>
        </w:rPr>
      </w:pPr>
    </w:p>
    <w:p w14:paraId="5D28AE5F" w14:textId="77777777" w:rsidR="000E6D12" w:rsidRDefault="000E6D12" w:rsidP="000E6D12">
      <w:pPr>
        <w:rPr>
          <w:szCs w:val="24"/>
        </w:rPr>
      </w:pPr>
    </w:p>
    <w:p w14:paraId="7CB66B4B" w14:textId="77777777" w:rsidR="000E6D12" w:rsidRDefault="000E6D12" w:rsidP="000E6D12">
      <w:pPr>
        <w:rPr>
          <w:szCs w:val="24"/>
        </w:rPr>
      </w:pPr>
    </w:p>
    <w:p w14:paraId="7A7FC55D" w14:textId="77777777" w:rsidR="00CB73AE" w:rsidRDefault="00CB73AE" w:rsidP="00CB73AE">
      <w:pPr>
        <w:rPr>
          <w:szCs w:val="24"/>
        </w:rPr>
      </w:pPr>
    </w:p>
    <w:p w14:paraId="58119A82" w14:textId="12C375D4" w:rsidR="000E6D12" w:rsidRPr="008B0687" w:rsidRDefault="000E6D12" w:rsidP="00CB73AE">
      <w:pPr>
        <w:jc w:val="center"/>
        <w:rPr>
          <w:szCs w:val="24"/>
        </w:rPr>
      </w:pPr>
      <w:r w:rsidRPr="008B0687">
        <w:rPr>
          <w:b/>
          <w:szCs w:val="24"/>
        </w:rPr>
        <w:t>F</w:t>
      </w:r>
      <w:r>
        <w:rPr>
          <w:b/>
          <w:szCs w:val="24"/>
        </w:rPr>
        <w:t>UNDAMENTOS</w:t>
      </w:r>
    </w:p>
    <w:p w14:paraId="36614DF6" w14:textId="77777777" w:rsidR="000E6D12" w:rsidRPr="008B0687" w:rsidRDefault="000E6D12" w:rsidP="000E6D12">
      <w:pPr>
        <w:rPr>
          <w:szCs w:val="24"/>
        </w:rPr>
      </w:pPr>
    </w:p>
    <w:p w14:paraId="55A9F429" w14:textId="5D35FA9D" w:rsidR="000E6D12" w:rsidRPr="00CB73AE" w:rsidRDefault="000E6D12" w:rsidP="006F074B">
      <w:pPr>
        <w:spacing w:before="120" w:line="360" w:lineRule="auto"/>
        <w:ind w:firstLine="709"/>
        <w:rPr>
          <w:szCs w:val="24"/>
        </w:rPr>
      </w:pPr>
      <w:r w:rsidRPr="00CB73AE">
        <w:rPr>
          <w:szCs w:val="24"/>
        </w:rPr>
        <w:t xml:space="preserve">Señor </w:t>
      </w:r>
      <w:r w:rsidR="006F074B" w:rsidRPr="00CB73AE">
        <w:rPr>
          <w:szCs w:val="24"/>
        </w:rPr>
        <w:t>presidente</w:t>
      </w:r>
      <w:r w:rsidRPr="00CB73AE">
        <w:rPr>
          <w:szCs w:val="24"/>
        </w:rPr>
        <w:t>:</w:t>
      </w:r>
    </w:p>
    <w:p w14:paraId="4D39ED11" w14:textId="79B59065" w:rsidR="00284BB7" w:rsidRPr="00284BB7" w:rsidRDefault="00284BB7" w:rsidP="00284BB7">
      <w:pPr>
        <w:spacing w:before="120" w:line="360" w:lineRule="auto"/>
        <w:ind w:firstLine="709"/>
        <w:rPr>
          <w:szCs w:val="24"/>
        </w:rPr>
      </w:pPr>
      <w:r w:rsidRPr="00284BB7">
        <w:rPr>
          <w:szCs w:val="24"/>
        </w:rPr>
        <w:t xml:space="preserve">La Ciudad de Buenos Aires es el escenario del Concurso fotográfico del Banco Ciudad que ya tiene más de 20 años de recorrido sin interrupciones. </w:t>
      </w:r>
    </w:p>
    <w:p w14:paraId="48C61113" w14:textId="3028613F" w:rsidR="00284BB7" w:rsidRPr="00284BB7" w:rsidRDefault="00284BB7" w:rsidP="00284BB7">
      <w:pPr>
        <w:spacing w:before="120" w:line="360" w:lineRule="auto"/>
        <w:ind w:firstLine="709"/>
        <w:rPr>
          <w:szCs w:val="24"/>
        </w:rPr>
      </w:pPr>
      <w:r w:rsidRPr="00284BB7">
        <w:rPr>
          <w:szCs w:val="24"/>
        </w:rPr>
        <w:t xml:space="preserve">Con la consigna de retratar los distintos aspectos de la identidad porteña, “Gente de mi Ciudad” propone todos los años una cita para amantes de la fotografía que pueden, o no, ser profesionales y que, en forma individual o en conjunto, a través de cooperativas y/o asociaciones civiles cuyo objeto sea la producción fotográfica, desean presentar sus trabajos con foco en la Ciudad de Buenos Aires.  </w:t>
      </w:r>
    </w:p>
    <w:p w14:paraId="1596C095" w14:textId="18276B08" w:rsidR="00284BB7" w:rsidRDefault="00284BB7" w:rsidP="00284BB7">
      <w:pPr>
        <w:spacing w:before="120" w:line="360" w:lineRule="auto"/>
        <w:ind w:firstLine="709"/>
        <w:rPr>
          <w:szCs w:val="24"/>
        </w:rPr>
      </w:pPr>
      <w:r w:rsidRPr="00284BB7">
        <w:rPr>
          <w:szCs w:val="24"/>
        </w:rPr>
        <w:t>Desde su nacimiento en el año 2000, “Gente de mi Ciudad” creció en cantidad y diversidad de participantes, posicionándose como uno de los concursos de fotografía más convocantes y concurridos de la Ciudad de Buenos Aires. En su primera edición participaron 400 obras, esa cifra ascendió teniendo un pico de casi 8.000, duplicando o triplicando su convocatoria a medida que el concurso fue legitimándose gracias al trabajo esmerado de sus participantes, al compromiso de la institución y a la calidad de sus jurados.</w:t>
      </w:r>
    </w:p>
    <w:p w14:paraId="521EB847" w14:textId="7F8DB5BC" w:rsidR="00284BB7" w:rsidRDefault="00284BB7" w:rsidP="006F074B">
      <w:pPr>
        <w:spacing w:before="120" w:line="360" w:lineRule="auto"/>
        <w:ind w:firstLine="709"/>
        <w:rPr>
          <w:szCs w:val="24"/>
        </w:rPr>
      </w:pPr>
      <w:r>
        <w:rPr>
          <w:szCs w:val="24"/>
        </w:rPr>
        <w:t xml:space="preserve">Es por todo ello que en su vigésima tercera edición creemos que este concurso merece ser reconocido nuevamente por </w:t>
      </w:r>
      <w:r w:rsidR="004D4B39">
        <w:rPr>
          <w:szCs w:val="24"/>
        </w:rPr>
        <w:t>el fomento del arte y cultura que retrata de forma inconfundible la identidad porteña.</w:t>
      </w:r>
    </w:p>
    <w:p w14:paraId="46F4D2E2" w14:textId="14BA8220" w:rsidR="000E6D12" w:rsidRPr="00CB73AE" w:rsidRDefault="000E6D12" w:rsidP="006F074B">
      <w:pPr>
        <w:spacing w:before="120" w:line="360" w:lineRule="auto"/>
        <w:ind w:firstLine="709"/>
        <w:rPr>
          <w:szCs w:val="24"/>
        </w:rPr>
      </w:pPr>
      <w:r w:rsidRPr="00CB73AE">
        <w:rPr>
          <w:szCs w:val="24"/>
        </w:rPr>
        <w:t>Por todo lo expuesto, solicito la aprobación del presente proyecto.</w:t>
      </w:r>
    </w:p>
    <w:p w14:paraId="394AF5BA" w14:textId="77777777" w:rsidR="000E6D12" w:rsidRPr="00CB73AE" w:rsidRDefault="000E6D12" w:rsidP="006F074B">
      <w:pPr>
        <w:spacing w:before="120" w:line="360" w:lineRule="auto"/>
        <w:ind w:firstLine="709"/>
        <w:rPr>
          <w:szCs w:val="24"/>
        </w:rPr>
      </w:pPr>
    </w:p>
    <w:p w14:paraId="0BC1C14E" w14:textId="77777777"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97595" w14:textId="77777777" w:rsidR="009D6BB4" w:rsidRDefault="009D6BB4">
      <w:r>
        <w:separator/>
      </w:r>
    </w:p>
  </w:endnote>
  <w:endnote w:type="continuationSeparator" w:id="0">
    <w:p w14:paraId="1896BBB6" w14:textId="77777777" w:rsidR="009D6BB4" w:rsidRDefault="009D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3340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45480461" w14:textId="5E39C18A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140C2" w:rsidRPr="00E140C2">
        <w:rPr>
          <w:noProof/>
          <w:color w:val="333333"/>
          <w:sz w:val="20"/>
        </w:rPr>
        <w:t>14/11/22 11:09:00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140C2" w:rsidRPr="00E140C2">
        <w:rPr>
          <w:noProof/>
          <w:color w:val="333333"/>
          <w:sz w:val="20"/>
        </w:rPr>
        <w:t>1321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140C2" w:rsidRPr="00E140C2">
        <w:rPr>
          <w:noProof/>
          <w:color w:val="333333"/>
          <w:sz w:val="20"/>
        </w:rPr>
        <w:t>254</w:t>
      </w:r>
    </w:fldSimple>
  </w:p>
  <w:p w14:paraId="76DCC6D1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D22EC4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22EC4" w:rsidRPr="00D22EC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14:paraId="0EC42801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A4075" w14:textId="77777777" w:rsidR="009D6BB4" w:rsidRDefault="009D6BB4">
      <w:r>
        <w:separator/>
      </w:r>
    </w:p>
  </w:footnote>
  <w:footnote w:type="continuationSeparator" w:id="0">
    <w:p w14:paraId="612E7B32" w14:textId="77777777" w:rsidR="009D6BB4" w:rsidRDefault="009D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A150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 wp14:anchorId="0AB3BDE7" wp14:editId="2C88FD18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56C17C49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1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77F8E"/>
    <w:rsid w:val="00080837"/>
    <w:rsid w:val="00080AA8"/>
    <w:rsid w:val="00081FFF"/>
    <w:rsid w:val="00085D07"/>
    <w:rsid w:val="000B2290"/>
    <w:rsid w:val="000D1497"/>
    <w:rsid w:val="000D2860"/>
    <w:rsid w:val="000D6C54"/>
    <w:rsid w:val="000E3949"/>
    <w:rsid w:val="000E6D12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0A2D"/>
    <w:rsid w:val="0019414B"/>
    <w:rsid w:val="001B770D"/>
    <w:rsid w:val="001C18CC"/>
    <w:rsid w:val="001C19C4"/>
    <w:rsid w:val="001D1E2A"/>
    <w:rsid w:val="001D480C"/>
    <w:rsid w:val="001E0E01"/>
    <w:rsid w:val="001E5394"/>
    <w:rsid w:val="001F2924"/>
    <w:rsid w:val="001F3AFD"/>
    <w:rsid w:val="00205802"/>
    <w:rsid w:val="00205DAD"/>
    <w:rsid w:val="00223436"/>
    <w:rsid w:val="00225D73"/>
    <w:rsid w:val="002327DE"/>
    <w:rsid w:val="00246DF0"/>
    <w:rsid w:val="0026220D"/>
    <w:rsid w:val="00265972"/>
    <w:rsid w:val="00275865"/>
    <w:rsid w:val="00276A7E"/>
    <w:rsid w:val="00284BB7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00A5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D4B39"/>
    <w:rsid w:val="004E0A99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30C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074B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530B"/>
    <w:rsid w:val="008B4536"/>
    <w:rsid w:val="008C4AC3"/>
    <w:rsid w:val="00906685"/>
    <w:rsid w:val="00910E0F"/>
    <w:rsid w:val="0091690E"/>
    <w:rsid w:val="00947238"/>
    <w:rsid w:val="009624FC"/>
    <w:rsid w:val="0096461D"/>
    <w:rsid w:val="00970474"/>
    <w:rsid w:val="009953AF"/>
    <w:rsid w:val="00996E34"/>
    <w:rsid w:val="009A6E2B"/>
    <w:rsid w:val="009B4FAC"/>
    <w:rsid w:val="009C20D3"/>
    <w:rsid w:val="009D6BB4"/>
    <w:rsid w:val="009E5835"/>
    <w:rsid w:val="009F4E01"/>
    <w:rsid w:val="00A06A2B"/>
    <w:rsid w:val="00A07090"/>
    <w:rsid w:val="00A11AD7"/>
    <w:rsid w:val="00A1286B"/>
    <w:rsid w:val="00A240CA"/>
    <w:rsid w:val="00A32950"/>
    <w:rsid w:val="00A37C1D"/>
    <w:rsid w:val="00A40D86"/>
    <w:rsid w:val="00A43208"/>
    <w:rsid w:val="00A47920"/>
    <w:rsid w:val="00A502EF"/>
    <w:rsid w:val="00A55E61"/>
    <w:rsid w:val="00A66804"/>
    <w:rsid w:val="00A7033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4755"/>
    <w:rsid w:val="00AF5760"/>
    <w:rsid w:val="00AF6352"/>
    <w:rsid w:val="00B05649"/>
    <w:rsid w:val="00B1723C"/>
    <w:rsid w:val="00B177FE"/>
    <w:rsid w:val="00B22C48"/>
    <w:rsid w:val="00B264C1"/>
    <w:rsid w:val="00B31B65"/>
    <w:rsid w:val="00B36178"/>
    <w:rsid w:val="00B4532F"/>
    <w:rsid w:val="00B46232"/>
    <w:rsid w:val="00B85EE2"/>
    <w:rsid w:val="00BD391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73AE"/>
    <w:rsid w:val="00CC20B0"/>
    <w:rsid w:val="00CE163F"/>
    <w:rsid w:val="00D0219B"/>
    <w:rsid w:val="00D21279"/>
    <w:rsid w:val="00D22EC4"/>
    <w:rsid w:val="00D43AA2"/>
    <w:rsid w:val="00D518DB"/>
    <w:rsid w:val="00D55ECB"/>
    <w:rsid w:val="00D67721"/>
    <w:rsid w:val="00D758CE"/>
    <w:rsid w:val="00D76A86"/>
    <w:rsid w:val="00D927D4"/>
    <w:rsid w:val="00DD0FEF"/>
    <w:rsid w:val="00DD2795"/>
    <w:rsid w:val="00DD4DE2"/>
    <w:rsid w:val="00DD520D"/>
    <w:rsid w:val="00DE53E8"/>
    <w:rsid w:val="00DF0164"/>
    <w:rsid w:val="00DF14A9"/>
    <w:rsid w:val="00DF54AA"/>
    <w:rsid w:val="00E07D33"/>
    <w:rsid w:val="00E12909"/>
    <w:rsid w:val="00E12DDE"/>
    <w:rsid w:val="00E140C2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0510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66856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7F9B3D"/>
  <w15:docId w15:val="{E0F94123-3737-4C1D-B00D-3129E02B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D1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EA05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leen\Documents\Desktop\Downloads\LegislarOffLine%20(10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A0F91-0FD3-47AB-8D1A-83F64038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C:\Users\Rosaleen\Documents\Desktop\Downloads\LegislarOffLine (10).dotx</Template>
  <TotalTime>2</TotalTime>
  <Pages>2</Pages>
  <Words>254</Words>
  <Characters>1321</Characters>
  <Application>Microsoft Office Word</Application>
  <DocSecurity>0</DocSecurity>
  <Lines>76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Feli</dc:creator>
  <cp:lastModifiedBy>JOSEFINA GIMENEZ BLANCO</cp:lastModifiedBy>
  <cp:revision>2</cp:revision>
  <cp:lastPrinted>2020-02-28T17:24:00Z</cp:lastPrinted>
  <dcterms:created xsi:type="dcterms:W3CDTF">2022-11-14T16:33:00Z</dcterms:created>
  <dcterms:modified xsi:type="dcterms:W3CDTF">2022-11-14T16:33:00Z</dcterms:modified>
</cp:coreProperties>
</file>