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536EB" w14:textId="03C224DE" w:rsidR="00195E4F" w:rsidRDefault="00195E4F" w:rsidP="00195E4F">
      <w:pPr>
        <w:jc w:val="center"/>
        <w:rPr>
          <w:rFonts w:eastAsia="Arial"/>
          <w:b/>
          <w:bCs/>
          <w:szCs w:val="24"/>
        </w:rPr>
      </w:pPr>
      <w:r w:rsidRPr="00195E4F">
        <w:rPr>
          <w:rFonts w:eastAsia="Arial"/>
          <w:b/>
          <w:bCs/>
          <w:szCs w:val="24"/>
        </w:rPr>
        <w:t>Proyecto de Declaración</w:t>
      </w:r>
    </w:p>
    <w:p w14:paraId="4A0D1C15" w14:textId="77777777" w:rsidR="00195E4F" w:rsidRPr="00195E4F" w:rsidRDefault="00195E4F" w:rsidP="00195E4F">
      <w:pPr>
        <w:jc w:val="center"/>
        <w:rPr>
          <w:rFonts w:eastAsia="Arial"/>
          <w:b/>
          <w:bCs/>
          <w:szCs w:val="24"/>
          <w:lang w:val="es-AR" w:eastAsia="en-US"/>
        </w:rPr>
      </w:pPr>
    </w:p>
    <w:p w14:paraId="6538A159" w14:textId="77777777" w:rsidR="00195E4F" w:rsidRPr="00195E4F" w:rsidRDefault="00195E4F" w:rsidP="00195E4F">
      <w:pPr>
        <w:rPr>
          <w:rFonts w:eastAsia="Arial"/>
          <w:szCs w:val="24"/>
        </w:rPr>
      </w:pPr>
      <w:r w:rsidRPr="00195E4F">
        <w:rPr>
          <w:rFonts w:eastAsia="Arial"/>
          <w:szCs w:val="24"/>
        </w:rPr>
        <w:t xml:space="preserve">Declárase de interés social y deportivo de la Ciudad Autónoma de Buenos Aires el Club El Ideal del Barrio de Lugano. </w:t>
      </w:r>
    </w:p>
    <w:p w14:paraId="4892B437" w14:textId="77777777" w:rsidR="00195E4F" w:rsidRPr="00195E4F" w:rsidRDefault="00195E4F" w:rsidP="00195E4F">
      <w:pPr>
        <w:rPr>
          <w:rFonts w:eastAsia="Arial"/>
          <w:szCs w:val="24"/>
        </w:rPr>
      </w:pPr>
    </w:p>
    <w:p w14:paraId="3F187680" w14:textId="77777777" w:rsidR="00195E4F" w:rsidRPr="00195E4F" w:rsidRDefault="00195E4F" w:rsidP="00195E4F">
      <w:pPr>
        <w:rPr>
          <w:rFonts w:eastAsia="Arial"/>
          <w:szCs w:val="24"/>
        </w:rPr>
      </w:pPr>
    </w:p>
    <w:p w14:paraId="2886E225" w14:textId="77777777" w:rsidR="00195E4F" w:rsidRPr="00195E4F" w:rsidRDefault="00195E4F" w:rsidP="00195E4F">
      <w:pPr>
        <w:rPr>
          <w:rFonts w:eastAsia="Arial"/>
          <w:szCs w:val="24"/>
        </w:rPr>
      </w:pPr>
    </w:p>
    <w:p w14:paraId="599E7085" w14:textId="77777777" w:rsidR="00195E4F" w:rsidRPr="00195E4F" w:rsidRDefault="00195E4F" w:rsidP="00195E4F">
      <w:pPr>
        <w:rPr>
          <w:rFonts w:eastAsia="Arial"/>
          <w:szCs w:val="24"/>
        </w:rPr>
      </w:pPr>
    </w:p>
    <w:p w14:paraId="2E4F784F" w14:textId="77777777" w:rsidR="00195E4F" w:rsidRPr="00195E4F" w:rsidRDefault="00195E4F" w:rsidP="00195E4F">
      <w:pPr>
        <w:rPr>
          <w:rFonts w:eastAsia="Arial"/>
          <w:szCs w:val="24"/>
        </w:rPr>
      </w:pPr>
    </w:p>
    <w:p w14:paraId="39C727F2" w14:textId="77777777" w:rsidR="00195E4F" w:rsidRPr="00195E4F" w:rsidRDefault="00195E4F" w:rsidP="00195E4F">
      <w:pPr>
        <w:rPr>
          <w:rFonts w:eastAsia="Arial"/>
          <w:szCs w:val="24"/>
        </w:rPr>
      </w:pPr>
    </w:p>
    <w:p w14:paraId="28544010" w14:textId="77777777" w:rsidR="00195E4F" w:rsidRPr="00195E4F" w:rsidRDefault="00195E4F" w:rsidP="00195E4F">
      <w:pPr>
        <w:rPr>
          <w:rFonts w:eastAsia="Arial"/>
          <w:szCs w:val="24"/>
        </w:rPr>
      </w:pPr>
    </w:p>
    <w:p w14:paraId="432A74C9" w14:textId="77777777" w:rsidR="00195E4F" w:rsidRPr="00195E4F" w:rsidRDefault="00195E4F" w:rsidP="00195E4F">
      <w:pPr>
        <w:rPr>
          <w:rFonts w:eastAsia="Arial"/>
          <w:szCs w:val="24"/>
        </w:rPr>
      </w:pPr>
    </w:p>
    <w:p w14:paraId="4ECF2E17" w14:textId="77777777" w:rsidR="00195E4F" w:rsidRPr="00195E4F" w:rsidRDefault="00195E4F" w:rsidP="00195E4F">
      <w:pPr>
        <w:rPr>
          <w:rFonts w:eastAsia="Arial"/>
          <w:szCs w:val="24"/>
        </w:rPr>
      </w:pPr>
    </w:p>
    <w:p w14:paraId="7D2817D8" w14:textId="77777777" w:rsidR="00195E4F" w:rsidRPr="00195E4F" w:rsidRDefault="00195E4F" w:rsidP="00195E4F">
      <w:pPr>
        <w:rPr>
          <w:rFonts w:eastAsia="Arial"/>
          <w:szCs w:val="24"/>
        </w:rPr>
      </w:pPr>
    </w:p>
    <w:p w14:paraId="0627C477" w14:textId="77777777" w:rsidR="00195E4F" w:rsidRPr="00195E4F" w:rsidRDefault="00195E4F" w:rsidP="00195E4F">
      <w:pPr>
        <w:rPr>
          <w:rFonts w:eastAsia="Arial"/>
          <w:szCs w:val="24"/>
        </w:rPr>
      </w:pPr>
    </w:p>
    <w:p w14:paraId="3EA8BA9C" w14:textId="77777777" w:rsidR="00195E4F" w:rsidRPr="00195E4F" w:rsidRDefault="00195E4F" w:rsidP="00195E4F">
      <w:pPr>
        <w:rPr>
          <w:rFonts w:eastAsia="Arial"/>
          <w:szCs w:val="24"/>
        </w:rPr>
      </w:pPr>
    </w:p>
    <w:p w14:paraId="6A0BC10B" w14:textId="77777777" w:rsidR="00195E4F" w:rsidRPr="00195E4F" w:rsidRDefault="00195E4F" w:rsidP="00195E4F">
      <w:pPr>
        <w:rPr>
          <w:rFonts w:eastAsia="Arial"/>
          <w:szCs w:val="24"/>
        </w:rPr>
      </w:pPr>
    </w:p>
    <w:p w14:paraId="5FF9C30C" w14:textId="77777777" w:rsidR="00195E4F" w:rsidRPr="00195E4F" w:rsidRDefault="00195E4F" w:rsidP="00195E4F">
      <w:pPr>
        <w:rPr>
          <w:rFonts w:eastAsia="Arial"/>
          <w:szCs w:val="24"/>
        </w:rPr>
      </w:pPr>
    </w:p>
    <w:p w14:paraId="0BBC8D76" w14:textId="77777777" w:rsidR="00195E4F" w:rsidRPr="00195E4F" w:rsidRDefault="00195E4F" w:rsidP="00195E4F">
      <w:pPr>
        <w:rPr>
          <w:rFonts w:eastAsia="Arial"/>
          <w:szCs w:val="24"/>
        </w:rPr>
      </w:pPr>
    </w:p>
    <w:p w14:paraId="5B8BA322" w14:textId="77777777" w:rsidR="00195E4F" w:rsidRPr="00195E4F" w:rsidRDefault="00195E4F" w:rsidP="00195E4F">
      <w:pPr>
        <w:rPr>
          <w:rFonts w:eastAsia="Arial"/>
          <w:szCs w:val="24"/>
        </w:rPr>
      </w:pPr>
    </w:p>
    <w:p w14:paraId="16FE4332" w14:textId="77777777" w:rsidR="00195E4F" w:rsidRPr="00195E4F" w:rsidRDefault="00195E4F" w:rsidP="00195E4F">
      <w:pPr>
        <w:rPr>
          <w:rFonts w:eastAsia="Arial"/>
          <w:szCs w:val="24"/>
        </w:rPr>
      </w:pPr>
    </w:p>
    <w:p w14:paraId="33648199" w14:textId="77777777" w:rsidR="00195E4F" w:rsidRPr="00195E4F" w:rsidRDefault="00195E4F" w:rsidP="00195E4F">
      <w:pPr>
        <w:rPr>
          <w:rFonts w:eastAsia="Arial"/>
          <w:szCs w:val="24"/>
        </w:rPr>
      </w:pPr>
    </w:p>
    <w:p w14:paraId="31CC9968" w14:textId="77777777" w:rsidR="00195E4F" w:rsidRPr="00195E4F" w:rsidRDefault="00195E4F" w:rsidP="00195E4F">
      <w:pPr>
        <w:rPr>
          <w:rFonts w:eastAsia="Arial"/>
          <w:szCs w:val="24"/>
        </w:rPr>
      </w:pPr>
    </w:p>
    <w:p w14:paraId="112607EC" w14:textId="77777777" w:rsidR="00195E4F" w:rsidRPr="00195E4F" w:rsidRDefault="00195E4F" w:rsidP="00195E4F">
      <w:pPr>
        <w:rPr>
          <w:rFonts w:eastAsia="Arial"/>
          <w:szCs w:val="24"/>
        </w:rPr>
      </w:pPr>
    </w:p>
    <w:p w14:paraId="7B0A93BD" w14:textId="77777777" w:rsidR="00195E4F" w:rsidRPr="00195E4F" w:rsidRDefault="00195E4F" w:rsidP="00195E4F">
      <w:pPr>
        <w:rPr>
          <w:rFonts w:eastAsia="Arial"/>
          <w:szCs w:val="24"/>
        </w:rPr>
      </w:pPr>
    </w:p>
    <w:p w14:paraId="5FD2C3E7" w14:textId="77777777" w:rsidR="00195E4F" w:rsidRPr="00195E4F" w:rsidRDefault="00195E4F" w:rsidP="00195E4F">
      <w:pPr>
        <w:rPr>
          <w:rFonts w:eastAsia="Arial"/>
          <w:szCs w:val="24"/>
        </w:rPr>
      </w:pPr>
    </w:p>
    <w:p w14:paraId="33B253B4" w14:textId="77777777" w:rsidR="00195E4F" w:rsidRPr="00195E4F" w:rsidRDefault="00195E4F" w:rsidP="00195E4F">
      <w:pPr>
        <w:rPr>
          <w:rFonts w:eastAsia="Arial"/>
          <w:szCs w:val="24"/>
        </w:rPr>
      </w:pPr>
    </w:p>
    <w:p w14:paraId="5B41F19D" w14:textId="77777777" w:rsidR="00195E4F" w:rsidRPr="00195E4F" w:rsidRDefault="00195E4F" w:rsidP="00195E4F">
      <w:pPr>
        <w:rPr>
          <w:rFonts w:eastAsia="Arial"/>
          <w:szCs w:val="24"/>
        </w:rPr>
      </w:pPr>
    </w:p>
    <w:p w14:paraId="0BDEE9FB" w14:textId="77777777" w:rsidR="00195E4F" w:rsidRPr="00195E4F" w:rsidRDefault="00195E4F" w:rsidP="00195E4F">
      <w:pPr>
        <w:rPr>
          <w:rFonts w:eastAsia="Arial"/>
          <w:szCs w:val="24"/>
        </w:rPr>
      </w:pPr>
    </w:p>
    <w:p w14:paraId="01C302C7" w14:textId="7C221AD7" w:rsidR="00195E4F" w:rsidRDefault="00195E4F" w:rsidP="00195E4F">
      <w:pPr>
        <w:rPr>
          <w:rFonts w:eastAsia="Arial"/>
          <w:szCs w:val="24"/>
        </w:rPr>
      </w:pPr>
    </w:p>
    <w:p w14:paraId="436CAF8E" w14:textId="3B97A165" w:rsidR="00195E4F" w:rsidRDefault="00195E4F" w:rsidP="00195E4F">
      <w:pPr>
        <w:rPr>
          <w:rFonts w:eastAsia="Arial"/>
          <w:szCs w:val="24"/>
        </w:rPr>
      </w:pPr>
    </w:p>
    <w:p w14:paraId="43176C1E" w14:textId="749B9F39" w:rsidR="00195E4F" w:rsidRDefault="00195E4F" w:rsidP="00195E4F">
      <w:pPr>
        <w:rPr>
          <w:rFonts w:eastAsia="Arial"/>
          <w:szCs w:val="24"/>
        </w:rPr>
      </w:pPr>
    </w:p>
    <w:p w14:paraId="1138563B" w14:textId="3950C71D" w:rsidR="00195E4F" w:rsidRDefault="00195E4F" w:rsidP="00195E4F">
      <w:pPr>
        <w:rPr>
          <w:rFonts w:eastAsia="Arial"/>
          <w:szCs w:val="24"/>
        </w:rPr>
      </w:pPr>
    </w:p>
    <w:p w14:paraId="6AF3676B" w14:textId="16D36371" w:rsidR="00195E4F" w:rsidRDefault="00195E4F" w:rsidP="00195E4F">
      <w:pPr>
        <w:rPr>
          <w:rFonts w:eastAsia="Arial"/>
          <w:szCs w:val="24"/>
        </w:rPr>
      </w:pPr>
    </w:p>
    <w:p w14:paraId="469AAB5C" w14:textId="36ACC2F0" w:rsidR="00195E4F" w:rsidRDefault="00195E4F" w:rsidP="00195E4F">
      <w:pPr>
        <w:rPr>
          <w:rFonts w:eastAsia="Arial"/>
          <w:szCs w:val="24"/>
        </w:rPr>
      </w:pPr>
    </w:p>
    <w:p w14:paraId="1CBF34DA" w14:textId="6E5B437E" w:rsidR="00195E4F" w:rsidRDefault="00195E4F" w:rsidP="00195E4F">
      <w:pPr>
        <w:rPr>
          <w:rFonts w:eastAsia="Arial"/>
          <w:szCs w:val="24"/>
        </w:rPr>
      </w:pPr>
    </w:p>
    <w:p w14:paraId="3E3930BC" w14:textId="330F6ECB" w:rsidR="00195E4F" w:rsidRDefault="00195E4F" w:rsidP="00195E4F">
      <w:pPr>
        <w:rPr>
          <w:rFonts w:eastAsia="Arial"/>
          <w:szCs w:val="24"/>
        </w:rPr>
      </w:pPr>
    </w:p>
    <w:p w14:paraId="721A3B0F" w14:textId="73589C11" w:rsidR="00195E4F" w:rsidRDefault="00195E4F" w:rsidP="00195E4F">
      <w:pPr>
        <w:rPr>
          <w:rFonts w:eastAsia="Arial"/>
          <w:szCs w:val="24"/>
        </w:rPr>
      </w:pPr>
    </w:p>
    <w:p w14:paraId="29682E7D" w14:textId="1CCC440F" w:rsidR="00195E4F" w:rsidRDefault="00195E4F" w:rsidP="00195E4F">
      <w:pPr>
        <w:rPr>
          <w:rFonts w:eastAsia="Arial"/>
          <w:szCs w:val="24"/>
        </w:rPr>
      </w:pPr>
    </w:p>
    <w:p w14:paraId="635BB456" w14:textId="50222C9F" w:rsidR="00195E4F" w:rsidRDefault="00195E4F" w:rsidP="00195E4F">
      <w:pPr>
        <w:rPr>
          <w:rFonts w:eastAsia="Arial"/>
          <w:szCs w:val="24"/>
        </w:rPr>
      </w:pPr>
    </w:p>
    <w:p w14:paraId="4A16A062" w14:textId="6113BA86" w:rsidR="00195E4F" w:rsidRDefault="00195E4F" w:rsidP="00195E4F">
      <w:pPr>
        <w:rPr>
          <w:rFonts w:eastAsia="Arial"/>
          <w:szCs w:val="24"/>
        </w:rPr>
      </w:pPr>
    </w:p>
    <w:p w14:paraId="4CE7883C" w14:textId="696252AA" w:rsidR="00195E4F" w:rsidRDefault="00195E4F" w:rsidP="00195E4F">
      <w:pPr>
        <w:rPr>
          <w:rFonts w:eastAsia="Arial"/>
          <w:szCs w:val="24"/>
        </w:rPr>
      </w:pPr>
    </w:p>
    <w:p w14:paraId="7C0A4109" w14:textId="306DEB16" w:rsidR="00195E4F" w:rsidRDefault="00195E4F" w:rsidP="00195E4F">
      <w:pPr>
        <w:rPr>
          <w:rFonts w:eastAsia="Arial"/>
          <w:szCs w:val="24"/>
        </w:rPr>
      </w:pPr>
    </w:p>
    <w:p w14:paraId="03E0655E" w14:textId="529D675E" w:rsidR="00195E4F" w:rsidRDefault="00195E4F" w:rsidP="00195E4F">
      <w:pPr>
        <w:rPr>
          <w:rFonts w:eastAsia="Arial"/>
          <w:szCs w:val="24"/>
        </w:rPr>
      </w:pPr>
    </w:p>
    <w:p w14:paraId="7B935F08" w14:textId="5FB1A699" w:rsidR="00195E4F" w:rsidRDefault="00195E4F" w:rsidP="00195E4F">
      <w:pPr>
        <w:rPr>
          <w:rFonts w:eastAsia="Arial"/>
          <w:szCs w:val="24"/>
        </w:rPr>
      </w:pPr>
    </w:p>
    <w:p w14:paraId="3D511C9D" w14:textId="6BC3957D" w:rsidR="00195E4F" w:rsidRDefault="00195E4F" w:rsidP="00195E4F">
      <w:pPr>
        <w:rPr>
          <w:rFonts w:eastAsia="Arial"/>
          <w:szCs w:val="24"/>
        </w:rPr>
      </w:pPr>
    </w:p>
    <w:p w14:paraId="494AD02D" w14:textId="56211A40" w:rsidR="00195E4F" w:rsidRDefault="00195E4F" w:rsidP="00195E4F">
      <w:pPr>
        <w:rPr>
          <w:rFonts w:eastAsia="Arial"/>
          <w:szCs w:val="24"/>
        </w:rPr>
      </w:pPr>
    </w:p>
    <w:p w14:paraId="4EF8E32A" w14:textId="3D2F9AE6" w:rsidR="00195E4F" w:rsidRDefault="00195E4F" w:rsidP="00195E4F">
      <w:pPr>
        <w:rPr>
          <w:rFonts w:eastAsia="Arial"/>
          <w:szCs w:val="24"/>
        </w:rPr>
      </w:pPr>
    </w:p>
    <w:p w14:paraId="66563ED2" w14:textId="15B4F341" w:rsidR="00195E4F" w:rsidRDefault="00195E4F" w:rsidP="00195E4F">
      <w:pPr>
        <w:rPr>
          <w:rFonts w:eastAsia="Arial"/>
          <w:szCs w:val="24"/>
        </w:rPr>
      </w:pPr>
    </w:p>
    <w:p w14:paraId="59E4CCD8" w14:textId="39935834" w:rsidR="00195E4F" w:rsidRDefault="00195E4F" w:rsidP="00195E4F">
      <w:pPr>
        <w:rPr>
          <w:rFonts w:eastAsia="Arial"/>
          <w:szCs w:val="24"/>
        </w:rPr>
      </w:pPr>
    </w:p>
    <w:p w14:paraId="64ABA5A5" w14:textId="27FE9438" w:rsidR="00195E4F" w:rsidRDefault="00195E4F" w:rsidP="00195E4F">
      <w:pPr>
        <w:rPr>
          <w:rFonts w:eastAsia="Arial"/>
          <w:szCs w:val="24"/>
        </w:rPr>
      </w:pPr>
    </w:p>
    <w:p w14:paraId="6C88E3AF" w14:textId="5A93AB61" w:rsidR="00195E4F" w:rsidRDefault="00195E4F" w:rsidP="00195E4F">
      <w:pPr>
        <w:rPr>
          <w:rFonts w:eastAsia="Arial"/>
          <w:szCs w:val="24"/>
        </w:rPr>
      </w:pPr>
    </w:p>
    <w:p w14:paraId="6E229D59" w14:textId="40FB5BDD" w:rsidR="00195E4F" w:rsidRDefault="00195E4F" w:rsidP="00195E4F">
      <w:pPr>
        <w:rPr>
          <w:rFonts w:eastAsia="Arial"/>
          <w:szCs w:val="24"/>
        </w:rPr>
      </w:pPr>
    </w:p>
    <w:p w14:paraId="060002EF" w14:textId="77777777" w:rsidR="00195E4F" w:rsidRPr="00195E4F" w:rsidRDefault="00195E4F" w:rsidP="00195E4F">
      <w:pPr>
        <w:rPr>
          <w:rFonts w:eastAsia="Arial"/>
          <w:szCs w:val="24"/>
        </w:rPr>
      </w:pPr>
    </w:p>
    <w:p w14:paraId="314E2F70" w14:textId="77777777" w:rsidR="00195E4F" w:rsidRPr="00195E4F" w:rsidRDefault="00195E4F" w:rsidP="00195E4F">
      <w:pPr>
        <w:rPr>
          <w:rFonts w:eastAsia="Arial"/>
          <w:szCs w:val="24"/>
        </w:rPr>
      </w:pPr>
    </w:p>
    <w:p w14:paraId="1F7E9670" w14:textId="77777777" w:rsidR="00195E4F" w:rsidRPr="00195E4F" w:rsidRDefault="00195E4F" w:rsidP="00195E4F">
      <w:pPr>
        <w:rPr>
          <w:rFonts w:eastAsia="Arial"/>
          <w:szCs w:val="24"/>
        </w:rPr>
      </w:pPr>
    </w:p>
    <w:p w14:paraId="565DFA63" w14:textId="77777777" w:rsidR="00195E4F" w:rsidRPr="00195E4F" w:rsidRDefault="00195E4F" w:rsidP="00195E4F">
      <w:pPr>
        <w:rPr>
          <w:rFonts w:eastAsia="Arial"/>
          <w:szCs w:val="24"/>
        </w:rPr>
      </w:pPr>
    </w:p>
    <w:p w14:paraId="6E5B8E8A" w14:textId="77777777" w:rsidR="00195E4F" w:rsidRPr="00195E4F" w:rsidRDefault="00195E4F" w:rsidP="00195E4F">
      <w:pPr>
        <w:jc w:val="center"/>
        <w:rPr>
          <w:rFonts w:eastAsia="Arial"/>
          <w:b/>
          <w:bCs/>
          <w:szCs w:val="24"/>
        </w:rPr>
      </w:pPr>
      <w:r w:rsidRPr="00195E4F">
        <w:rPr>
          <w:rFonts w:eastAsia="Arial"/>
          <w:b/>
          <w:bCs/>
          <w:szCs w:val="24"/>
        </w:rPr>
        <w:t>Fundamentos</w:t>
      </w:r>
    </w:p>
    <w:p w14:paraId="5402E767" w14:textId="77777777" w:rsidR="00195E4F" w:rsidRPr="00195E4F" w:rsidRDefault="00195E4F" w:rsidP="00195E4F">
      <w:pPr>
        <w:rPr>
          <w:rFonts w:eastAsia="Arial"/>
          <w:szCs w:val="24"/>
        </w:rPr>
      </w:pPr>
      <w:r w:rsidRPr="00195E4F">
        <w:rPr>
          <w:rFonts w:eastAsia="Arial"/>
          <w:szCs w:val="24"/>
        </w:rPr>
        <w:t xml:space="preserve">Sr </w:t>
      </w:r>
      <w:proofErr w:type="gramStart"/>
      <w:r w:rsidRPr="00195E4F">
        <w:rPr>
          <w:rFonts w:eastAsia="Arial"/>
          <w:szCs w:val="24"/>
        </w:rPr>
        <w:t>Presidente</w:t>
      </w:r>
      <w:proofErr w:type="gramEnd"/>
      <w:r w:rsidRPr="00195E4F">
        <w:rPr>
          <w:rFonts w:eastAsia="Arial"/>
          <w:szCs w:val="24"/>
        </w:rPr>
        <w:t>:</w:t>
      </w:r>
    </w:p>
    <w:p w14:paraId="49783786" w14:textId="6B19B35D" w:rsidR="00195E4F" w:rsidRPr="00195E4F" w:rsidRDefault="00195E4F" w:rsidP="00195E4F">
      <w:pPr>
        <w:rPr>
          <w:rFonts w:eastAsia="Arial"/>
          <w:szCs w:val="24"/>
        </w:rPr>
      </w:pPr>
      <w:r w:rsidRPr="00195E4F">
        <w:rPr>
          <w:rFonts w:eastAsia="Arial"/>
          <w:szCs w:val="24"/>
        </w:rPr>
        <w:t xml:space="preserve"> </w:t>
      </w:r>
    </w:p>
    <w:p w14:paraId="23F6DF08" w14:textId="0EC76FB3" w:rsidR="00195E4F" w:rsidRDefault="00195E4F" w:rsidP="00195E4F">
      <w:pPr>
        <w:ind w:firstLine="709"/>
        <w:rPr>
          <w:rFonts w:eastAsia="Arial"/>
          <w:szCs w:val="24"/>
        </w:rPr>
      </w:pPr>
      <w:r w:rsidRPr="00195E4F">
        <w:rPr>
          <w:rFonts w:eastAsia="Arial"/>
          <w:szCs w:val="24"/>
        </w:rPr>
        <w:t>El presente proyecto de declaración tiene como objetivo reconocer el gran trabajo del Club El Ideal del barrio de Lugano. No es ninguna novedad que los clubes de barrio tienen un rol social fundamental en todas las sociedades. Esto se debe a que los mismos no solo promocionan la importancia del deporte, sino que también facilitan la construcción de una comunidad y generan un sentido de pertenencia.</w:t>
      </w:r>
    </w:p>
    <w:p w14:paraId="1414CCBA" w14:textId="77777777" w:rsidR="00195E4F" w:rsidRPr="00195E4F" w:rsidRDefault="00195E4F" w:rsidP="00195E4F">
      <w:pPr>
        <w:ind w:firstLine="709"/>
        <w:rPr>
          <w:rFonts w:eastAsia="Arial"/>
          <w:szCs w:val="24"/>
        </w:rPr>
      </w:pPr>
    </w:p>
    <w:p w14:paraId="50D6F718" w14:textId="7CFECA94" w:rsidR="00195E4F" w:rsidRDefault="00195E4F" w:rsidP="00195E4F">
      <w:pPr>
        <w:ind w:firstLine="709"/>
        <w:rPr>
          <w:rFonts w:eastAsia="Arial"/>
          <w:szCs w:val="24"/>
        </w:rPr>
      </w:pPr>
      <w:r w:rsidRPr="00195E4F">
        <w:rPr>
          <w:rFonts w:eastAsia="Arial"/>
          <w:szCs w:val="24"/>
        </w:rPr>
        <w:t>Asimismo, los clubes inciden en la formación integral de todos los jóvenes y permiten establece</w:t>
      </w:r>
      <w:r>
        <w:rPr>
          <w:rFonts w:eastAsia="Arial"/>
          <w:szCs w:val="24"/>
        </w:rPr>
        <w:t>r</w:t>
      </w:r>
      <w:r w:rsidRPr="00195E4F">
        <w:rPr>
          <w:rFonts w:eastAsia="Arial"/>
          <w:szCs w:val="24"/>
        </w:rPr>
        <w:t xml:space="preserve"> </w:t>
      </w:r>
      <w:r w:rsidRPr="00195E4F">
        <w:rPr>
          <w:rFonts w:eastAsia="Arial"/>
          <w:szCs w:val="24"/>
        </w:rPr>
        <w:t>espacios inclusivos</w:t>
      </w:r>
      <w:r w:rsidRPr="00195E4F">
        <w:rPr>
          <w:rFonts w:eastAsia="Arial"/>
          <w:szCs w:val="24"/>
        </w:rPr>
        <w:t xml:space="preserve"> donde se forjan diversos lazos y valores. En este sentido, este tipo de establecimientos son cruciales para proveer apoyo a cientos de jóvenes que se encuentran en situaciones de extrema vulnerabilidad, ya que sirven de resguardo y brindan la contención que muchos chicos no poseen en sus hogares.</w:t>
      </w:r>
    </w:p>
    <w:p w14:paraId="55AE9181" w14:textId="77777777" w:rsidR="00195E4F" w:rsidRPr="00195E4F" w:rsidRDefault="00195E4F" w:rsidP="00195E4F">
      <w:pPr>
        <w:ind w:firstLine="709"/>
        <w:rPr>
          <w:rFonts w:eastAsia="Arial"/>
          <w:szCs w:val="24"/>
        </w:rPr>
      </w:pPr>
    </w:p>
    <w:p w14:paraId="61D22E9B" w14:textId="2510DC27" w:rsidR="00195E4F" w:rsidRDefault="00195E4F" w:rsidP="00195E4F">
      <w:pPr>
        <w:ind w:firstLine="709"/>
        <w:rPr>
          <w:rFonts w:eastAsia="Arial"/>
          <w:szCs w:val="24"/>
        </w:rPr>
      </w:pPr>
      <w:r w:rsidRPr="00195E4F">
        <w:rPr>
          <w:rFonts w:eastAsia="Arial"/>
          <w:szCs w:val="24"/>
        </w:rPr>
        <w:t>No obstante, en Argentina, y sobre todo la Ciudad de Buenos Aires, cada vez es menor el número de establecimientos de esta índole. Si previo al 2020 varios clubes estaban al borde del colapso económico, la pandemia terminó por llevar a la quiebra a muchos de ellos. En este contexto, el enorme esfuerzo de cientos de personas fue crucial para mantener abierto a los 215 clubes con los que cuenta hoy la ciudad.</w:t>
      </w:r>
    </w:p>
    <w:p w14:paraId="12DA994A" w14:textId="77777777" w:rsidR="00195E4F" w:rsidRPr="00195E4F" w:rsidRDefault="00195E4F" w:rsidP="00195E4F">
      <w:pPr>
        <w:ind w:firstLine="709"/>
        <w:rPr>
          <w:rFonts w:eastAsia="Arial"/>
          <w:szCs w:val="24"/>
        </w:rPr>
      </w:pPr>
    </w:p>
    <w:p w14:paraId="5752D6CF" w14:textId="67376C8B" w:rsidR="00195E4F" w:rsidRDefault="00195E4F" w:rsidP="00195E4F">
      <w:pPr>
        <w:ind w:firstLine="709"/>
        <w:rPr>
          <w:rFonts w:eastAsia="Arial"/>
          <w:szCs w:val="24"/>
        </w:rPr>
      </w:pPr>
      <w:r w:rsidRPr="00195E4F">
        <w:rPr>
          <w:rFonts w:eastAsia="Arial"/>
          <w:szCs w:val="24"/>
        </w:rPr>
        <w:t xml:space="preserve">En esta línea, el Club El Ideal del Barrio de Lugano es un claro ejemplo de la relevancia de estos establecimientos. El compromiso de sus autoridades a lo largo de los años tuvo como resultado beneficios inimaginables para el barrio. Ya sea permitiendo el involucramiento de más de 500 jóvenes en los distintos deportes que ofrecen; creando nuevos puestos de trabajo o brindando u servicio a la comunidad al funcionar como </w:t>
      </w:r>
      <w:proofErr w:type="spellStart"/>
      <w:r w:rsidRPr="00195E4F">
        <w:rPr>
          <w:rFonts w:eastAsia="Arial"/>
          <w:szCs w:val="24"/>
        </w:rPr>
        <w:t>vacunatorio</w:t>
      </w:r>
      <w:proofErr w:type="spellEnd"/>
      <w:r w:rsidRPr="00195E4F">
        <w:rPr>
          <w:rFonts w:eastAsia="Arial"/>
          <w:szCs w:val="24"/>
        </w:rPr>
        <w:t xml:space="preserve">, el Club El Ideal tuvo un desempeño destacable desde su creación. </w:t>
      </w:r>
    </w:p>
    <w:p w14:paraId="544C0755" w14:textId="77777777" w:rsidR="00195E4F" w:rsidRPr="00195E4F" w:rsidRDefault="00195E4F" w:rsidP="00195E4F">
      <w:pPr>
        <w:ind w:firstLine="709"/>
        <w:rPr>
          <w:rFonts w:eastAsia="Arial"/>
          <w:szCs w:val="24"/>
        </w:rPr>
      </w:pPr>
    </w:p>
    <w:p w14:paraId="2007AF9F" w14:textId="77777777" w:rsidR="00195E4F" w:rsidRPr="00195E4F" w:rsidRDefault="00195E4F" w:rsidP="00195E4F">
      <w:pPr>
        <w:ind w:firstLine="709"/>
        <w:rPr>
          <w:rFonts w:eastAsia="Arial"/>
          <w:szCs w:val="24"/>
        </w:rPr>
      </w:pPr>
      <w:r w:rsidRPr="00195E4F">
        <w:rPr>
          <w:rFonts w:eastAsia="Arial"/>
          <w:szCs w:val="24"/>
        </w:rPr>
        <w:t xml:space="preserve">En consecuencia, considero necesario reconocer el trabajo de las autoridades y de todas aquellas personas que integran el Club El Ideal. Fue su incondicional compromiso con su comunidad lo que posibilitó su crecimiento y la impresionante ayudada brindada. </w:t>
      </w:r>
    </w:p>
    <w:p w14:paraId="61E93A3B" w14:textId="3FDFFADF" w:rsidR="00195E4F" w:rsidRPr="00195E4F" w:rsidRDefault="00195E4F" w:rsidP="00195E4F">
      <w:pPr>
        <w:ind w:firstLine="709"/>
        <w:rPr>
          <w:rFonts w:eastAsia="Arial"/>
          <w:szCs w:val="24"/>
        </w:rPr>
      </w:pPr>
      <w:r w:rsidRPr="00195E4F">
        <w:rPr>
          <w:rFonts w:eastAsia="Arial"/>
          <w:szCs w:val="24"/>
        </w:rPr>
        <w:t xml:space="preserve">Por todo lo expuesto, solicito la </w:t>
      </w:r>
      <w:r w:rsidRPr="00195E4F">
        <w:rPr>
          <w:rFonts w:eastAsia="Arial"/>
          <w:szCs w:val="24"/>
        </w:rPr>
        <w:t>aprobación del</w:t>
      </w:r>
      <w:r w:rsidRPr="00195E4F">
        <w:rPr>
          <w:rFonts w:eastAsia="Arial"/>
          <w:szCs w:val="24"/>
        </w:rPr>
        <w:t xml:space="preserve"> presente proyecto de declaración. </w:t>
      </w:r>
    </w:p>
    <w:p w14:paraId="4B6BD09C" w14:textId="77777777" w:rsidR="00195E4F" w:rsidRPr="00195E4F" w:rsidRDefault="00195E4F" w:rsidP="00195E4F">
      <w:pPr>
        <w:ind w:firstLine="709"/>
        <w:rPr>
          <w:rFonts w:eastAsia="Arial"/>
          <w:szCs w:val="24"/>
        </w:rPr>
      </w:pPr>
    </w:p>
    <w:p w14:paraId="022ECF16" w14:textId="77777777" w:rsidR="00195E4F" w:rsidRPr="00195E4F" w:rsidRDefault="00195E4F" w:rsidP="00195E4F">
      <w:pPr>
        <w:ind w:firstLine="709"/>
        <w:rPr>
          <w:rFonts w:eastAsia="Arial"/>
          <w:szCs w:val="24"/>
        </w:rPr>
      </w:pPr>
    </w:p>
    <w:p w14:paraId="58CB2D5F" w14:textId="77777777" w:rsidR="00195E4F" w:rsidRPr="00195E4F" w:rsidRDefault="00195E4F" w:rsidP="00195E4F">
      <w:pPr>
        <w:ind w:firstLine="709"/>
        <w:rPr>
          <w:rFonts w:eastAsiaTheme="minorHAnsi"/>
          <w:szCs w:val="24"/>
        </w:rPr>
      </w:pPr>
    </w:p>
    <w:p w14:paraId="07A60561" w14:textId="77777777" w:rsidR="005E3C49" w:rsidRPr="00195E4F" w:rsidRDefault="005E3C49" w:rsidP="00195E4F">
      <w:pPr>
        <w:ind w:firstLine="709"/>
        <w:rPr>
          <w:szCs w:val="24"/>
        </w:rPr>
      </w:pPr>
    </w:p>
    <w:sectPr w:rsidR="005E3C49" w:rsidRPr="00195E4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55210" w14:textId="77777777" w:rsidR="00DC4C1B" w:rsidRDefault="00DC4C1B">
      <w:r>
        <w:separator/>
      </w:r>
    </w:p>
  </w:endnote>
  <w:endnote w:type="continuationSeparator" w:id="0">
    <w:p w14:paraId="770B9FCF" w14:textId="77777777" w:rsidR="00DC4C1B" w:rsidRDefault="00DC4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DCCCB"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ABF14" w14:textId="77777777" w:rsidR="00601A75" w:rsidRPr="001C19C4" w:rsidRDefault="00601A75">
    <w:pPr>
      <w:pStyle w:val="Piedepgina"/>
      <w:rPr>
        <w:color w:val="333333"/>
        <w:sz w:val="20"/>
      </w:rPr>
    </w:pPr>
    <w:bookmarkStart w:id="0" w:name="Proyecto"/>
    <w:bookmarkEnd w:id="0"/>
  </w:p>
  <w:p w14:paraId="1D812D1F" w14:textId="3C6FB8C0" w:rsidR="00601A75" w:rsidRPr="001C19C4" w:rsidRDefault="00601A75">
    <w:pPr>
      <w:pStyle w:val="Piedepgina"/>
      <w:rPr>
        <w:color w:val="333333"/>
        <w:sz w:val="20"/>
      </w:rPr>
    </w:pPr>
    <w:r w:rsidRPr="001C19C4">
      <w:rPr>
        <w:color w:val="333333"/>
        <w:sz w:val="20"/>
      </w:rPr>
      <w:t xml:space="preserve">Último cambio: </w:t>
    </w:r>
    <w:fldSimple w:instr=" SAVEDATE  \* MERGEFORMAT ">
      <w:r w:rsidR="00195E4F" w:rsidRPr="00195E4F">
        <w:rPr>
          <w:noProof/>
          <w:color w:val="333333"/>
          <w:sz w:val="20"/>
        </w:rPr>
        <w:t>09/08/2022 12:16:00</w:t>
      </w:r>
    </w:fldSimple>
    <w:r w:rsidRPr="001C19C4">
      <w:rPr>
        <w:color w:val="333333"/>
        <w:sz w:val="20"/>
      </w:rPr>
      <w:t xml:space="preserve">  -  Cantidad de caracteres: </w:t>
    </w:r>
    <w:fldSimple w:instr=" NUMCHARS  \* MERGEFORMAT ">
      <w:r w:rsidR="00195E4F" w:rsidRPr="00195E4F">
        <w:rPr>
          <w:noProof/>
          <w:color w:val="333333"/>
          <w:sz w:val="20"/>
        </w:rPr>
        <w:t>1871</w:t>
      </w:r>
    </w:fldSimple>
    <w:r w:rsidRPr="001C19C4">
      <w:rPr>
        <w:color w:val="333333"/>
        <w:sz w:val="20"/>
      </w:rPr>
      <w:t xml:space="preserve"> - Cantidad de palabras: </w:t>
    </w:r>
    <w:fldSimple w:instr=" NUMWORDS  \* MERGEFORMAT ">
      <w:r w:rsidR="00195E4F" w:rsidRPr="00195E4F">
        <w:rPr>
          <w:noProof/>
          <w:color w:val="333333"/>
          <w:sz w:val="20"/>
        </w:rPr>
        <w:t>365</w:t>
      </w:r>
    </w:fldSimple>
  </w:p>
  <w:p w14:paraId="7FACC35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21CEF2F1"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0832"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3CD95" w14:textId="77777777" w:rsidR="00DC4C1B" w:rsidRDefault="00DC4C1B">
      <w:r>
        <w:separator/>
      </w:r>
    </w:p>
  </w:footnote>
  <w:footnote w:type="continuationSeparator" w:id="0">
    <w:p w14:paraId="6B9C947B" w14:textId="77777777" w:rsidR="00DC4C1B" w:rsidRDefault="00DC4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04386"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58BF"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75AEB6EE" wp14:editId="4AACB6AE">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005B8204"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FDBD1"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798F"/>
    <w:rsid w:val="00127D10"/>
    <w:rsid w:val="00136787"/>
    <w:rsid w:val="00145948"/>
    <w:rsid w:val="00155C7C"/>
    <w:rsid w:val="00160A2A"/>
    <w:rsid w:val="001614A7"/>
    <w:rsid w:val="0019414B"/>
    <w:rsid w:val="00195E4F"/>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299B"/>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77F3"/>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2518"/>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380"/>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C4C1B"/>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3627A"/>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93677"/>
  <w15:docId w15:val="{B4E09332-F599-4554-9176-44026982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F3627A"/>
    <w:pPr>
      <w:jc w:val="both"/>
    </w:pPr>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5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o%20Barrer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F65BAF-5BE1-45E9-B3D5-0584AD603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2</Pages>
  <Words>365</Words>
  <Characters>1871</Characters>
  <Application>Microsoft Office Word</Application>
  <DocSecurity>0</DocSecurity>
  <Lines>92</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Jesica Gindre</cp:lastModifiedBy>
  <cp:revision>2</cp:revision>
  <cp:lastPrinted>2020-02-28T17:24:00Z</cp:lastPrinted>
  <dcterms:created xsi:type="dcterms:W3CDTF">2022-11-15T12:24:00Z</dcterms:created>
  <dcterms:modified xsi:type="dcterms:W3CDTF">2022-11-15T12:24:00Z</dcterms:modified>
</cp:coreProperties>
</file>