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A55" w:rsidRPr="005E50F4" w:rsidRDefault="00106A55" w:rsidP="005E50F4">
      <w:pPr>
        <w:jc w:val="center"/>
        <w:rPr>
          <w:lang w:val="es-MX"/>
        </w:rPr>
      </w:pPr>
      <w:bookmarkStart w:id="0" w:name="PDeclaración"/>
      <w:bookmarkEnd w:id="0"/>
      <w:r w:rsidRPr="005E50F4">
        <w:rPr>
          <w:b/>
          <w:lang w:val="es-MX"/>
        </w:rPr>
        <w:t>PROYECTO DE DECLARACIÓN</w:t>
      </w:r>
    </w:p>
    <w:p w:rsidR="00106A55" w:rsidRPr="005E50F4" w:rsidRDefault="00106A55" w:rsidP="005E50F4">
      <w:pPr>
        <w:rPr>
          <w:b/>
          <w:lang w:val="es-MX"/>
        </w:rPr>
      </w:pPr>
    </w:p>
    <w:p w:rsidR="00106A55" w:rsidRPr="005E50F4" w:rsidRDefault="00106A55" w:rsidP="005E50F4">
      <w:pPr>
        <w:rPr>
          <w:lang w:val="es-MX"/>
        </w:rPr>
      </w:pPr>
    </w:p>
    <w:p w:rsidR="00106A55" w:rsidRPr="005E50F4" w:rsidRDefault="00106A55" w:rsidP="005E50F4">
      <w:pPr>
        <w:rPr>
          <w:lang w:val="es-MX"/>
        </w:rPr>
      </w:pPr>
      <w:r w:rsidRPr="005E50F4">
        <w:rPr>
          <w:lang w:val="es-MX"/>
        </w:rPr>
        <w:t>Declárase de Interés Socio Sanitario de la Ciudad Autónoma de Buenos Aires la edición correspondiente al año 2022 de la Caminata AVON “Para ganarle al cáncer de mama”, organizada por la Fundación AVON Argentina, que se realizará el día 25 de septiembre del corriente año.</w:t>
      </w:r>
    </w:p>
    <w:p w:rsidR="00106A55" w:rsidRPr="005E50F4" w:rsidRDefault="00106A55" w:rsidP="005E50F4">
      <w:pPr>
        <w:rPr>
          <w:lang w:val="es-MX"/>
        </w:rPr>
      </w:pPr>
      <w:r w:rsidRPr="005E50F4">
        <w:rPr>
          <w:lang w:val="es-MX"/>
        </w:rPr>
        <w:t xml:space="preserve"> </w:t>
      </w:r>
    </w:p>
    <w:p w:rsidR="00106A55" w:rsidRPr="005E50F4" w:rsidRDefault="00106A55" w:rsidP="005E50F4">
      <w:pPr>
        <w:jc w:val="center"/>
        <w:rPr>
          <w:b/>
          <w:lang w:val="es-MX"/>
        </w:rPr>
      </w:pPr>
      <w:r w:rsidRPr="005E50F4">
        <w:rPr>
          <w:lang w:val="es-MX"/>
        </w:rPr>
        <w:br w:type="page"/>
      </w:r>
      <w:r w:rsidRPr="005E50F4">
        <w:rPr>
          <w:b/>
          <w:lang w:val="es-MX"/>
        </w:rPr>
        <w:lastRenderedPageBreak/>
        <w:t>FUNDAMENTOS</w:t>
      </w:r>
    </w:p>
    <w:p w:rsidR="00106A55" w:rsidRPr="005E50F4" w:rsidRDefault="00106A55" w:rsidP="005E50F4">
      <w:pPr>
        <w:rPr>
          <w:lang w:val="es-MX"/>
        </w:rPr>
      </w:pPr>
    </w:p>
    <w:p w:rsidR="00106A55" w:rsidRPr="005E50F4" w:rsidRDefault="00106A55" w:rsidP="005E50F4">
      <w:pPr>
        <w:rPr>
          <w:lang w:val="es-MX"/>
        </w:rPr>
      </w:pPr>
      <w:r w:rsidRPr="005E50F4">
        <w:rPr>
          <w:lang w:val="es-MX"/>
        </w:rPr>
        <w:t>Señor Presidente:</w:t>
      </w:r>
    </w:p>
    <w:p w:rsidR="00106A55" w:rsidRPr="005E50F4" w:rsidRDefault="00106A55" w:rsidP="005E50F4">
      <w:pPr>
        <w:rPr>
          <w:lang w:val="es-MX"/>
        </w:rPr>
      </w:pPr>
    </w:p>
    <w:p w:rsidR="00106A55" w:rsidRPr="005E50F4" w:rsidRDefault="00106A55" w:rsidP="005E50F4">
      <w:pPr>
        <w:ind w:firstLine="709"/>
        <w:rPr>
          <w:lang w:val="es-MX"/>
        </w:rPr>
      </w:pPr>
      <w:r w:rsidRPr="005E50F4">
        <w:rPr>
          <w:lang w:val="es-MX"/>
        </w:rPr>
        <w:t>El presente proyecto tiene como objeto declarar de interés socio sanitario de la Ciudad Autónoma de Buenos Aires la Caminata AVON “Para ganarle al cáncer de mama”, organizada por la Fundación AVON Argentina.</w:t>
      </w:r>
    </w:p>
    <w:p w:rsidR="00106A55" w:rsidRPr="005E50F4" w:rsidRDefault="00106A55" w:rsidP="005E50F4">
      <w:pPr>
        <w:ind w:firstLine="709"/>
        <w:rPr>
          <w:lang w:val="es-MX"/>
        </w:rPr>
      </w:pPr>
    </w:p>
    <w:p w:rsidR="00106A55" w:rsidRPr="005E50F4" w:rsidRDefault="00106A55" w:rsidP="005E50F4">
      <w:pPr>
        <w:ind w:firstLine="709"/>
        <w:rPr>
          <w:lang w:val="es-MX"/>
        </w:rPr>
      </w:pPr>
      <w:r w:rsidRPr="005E50F4">
        <w:rPr>
          <w:lang w:val="es-MX"/>
        </w:rPr>
        <w:t xml:space="preserve">Desde el año 1999 la Fundación para las Mujeres de Avon trabaja para defender los derechos de las mujeres, promover su salud y cuidar su integridad física, social y emocional, liderando esfuerzos para erradicar el cáncer de mama, poner fin a la violencia de género y reconocer a mujeres que lideran proyectos solidarios en el país.  </w:t>
      </w:r>
    </w:p>
    <w:p w:rsidR="00106A55" w:rsidRPr="005E50F4" w:rsidRDefault="00106A55" w:rsidP="005E50F4">
      <w:pPr>
        <w:ind w:firstLine="709"/>
        <w:rPr>
          <w:lang w:val="es-MX"/>
        </w:rPr>
      </w:pPr>
    </w:p>
    <w:p w:rsidR="00106A55" w:rsidRPr="005E50F4" w:rsidRDefault="00106A55" w:rsidP="005E50F4">
      <w:pPr>
        <w:ind w:firstLine="709"/>
        <w:rPr>
          <w:lang w:val="es-MX"/>
        </w:rPr>
      </w:pPr>
      <w:r w:rsidRPr="005E50F4">
        <w:rPr>
          <w:lang w:val="es-MX"/>
        </w:rPr>
        <w:t>En este sentido, la iniciativa “Caminata AVON” tiene como propósito promover la detección temprana del cáncer de mama a los fines de crear conciencia sobre la necesidad de realizar los controles mamarios anuales.</w:t>
      </w:r>
    </w:p>
    <w:p w:rsidR="00106A55" w:rsidRPr="005E50F4" w:rsidRDefault="00106A55" w:rsidP="005E50F4">
      <w:pPr>
        <w:ind w:firstLine="709"/>
        <w:rPr>
          <w:lang w:val="es-MX"/>
        </w:rPr>
      </w:pPr>
    </w:p>
    <w:p w:rsidR="00106A55" w:rsidRPr="005E50F4" w:rsidRDefault="00106A55" w:rsidP="005E50F4">
      <w:pPr>
        <w:ind w:firstLine="709"/>
        <w:rPr>
          <w:lang w:val="es-MX"/>
        </w:rPr>
      </w:pPr>
      <w:r w:rsidRPr="005E50F4">
        <w:rPr>
          <w:lang w:val="es-MX"/>
        </w:rPr>
        <w:t>Esta última se realiza desde el año 2005 y hasta el momento participaron más de 150.000 personas, convirtiéndose en el evento de concientización de cáncer de mama más grande del país. Quienes participan caminan 4.5 kilómetros, siendo su finalización un hecho simbólico que representa la lucha contra la enfermedad y la felicidad de seguir con vida.</w:t>
      </w:r>
    </w:p>
    <w:p w:rsidR="00106A55" w:rsidRPr="005E50F4" w:rsidRDefault="00106A55" w:rsidP="005E50F4">
      <w:pPr>
        <w:ind w:firstLine="709"/>
        <w:rPr>
          <w:lang w:val="es-MX"/>
        </w:rPr>
      </w:pPr>
    </w:p>
    <w:p w:rsidR="00106A55" w:rsidRPr="005E50F4" w:rsidRDefault="00106A55" w:rsidP="005E50F4">
      <w:pPr>
        <w:ind w:firstLine="709"/>
        <w:rPr>
          <w:lang w:val="es-MX"/>
        </w:rPr>
      </w:pPr>
      <w:r w:rsidRPr="005E50F4">
        <w:rPr>
          <w:lang w:val="es-MX"/>
        </w:rPr>
        <w:t>El cáncer de mama es el tipo de cáncer más frecuente en la mujer y por año se diagnostican un millón de casos en el mundo, pero existen formas efectivas de detectarlo y tratarlo a tiempo. A través del autoconocimiento mamario, la mamografía y la consulta periódica al especialista se pueden salvar vidas. La mamografía es un estudio para detectar tempranamente tumores mamarios que se recomienda realizar de forma anual a partir de los 40 años. Los chequeos no evitan la aparición del cáncer pero, al permitir la detección temprana, son mejores los pronósticos de curación y los tratamientos resultan menos agresivos, de allí la importancia de llevarlos a cabo.</w:t>
      </w:r>
    </w:p>
    <w:p w:rsidR="00106A55" w:rsidRPr="005E50F4" w:rsidRDefault="00106A55" w:rsidP="005E50F4">
      <w:pPr>
        <w:ind w:firstLine="709"/>
        <w:rPr>
          <w:lang w:val="es-MX"/>
        </w:rPr>
      </w:pPr>
    </w:p>
    <w:p w:rsidR="00106A55" w:rsidRPr="005E50F4" w:rsidRDefault="00106A55" w:rsidP="005E50F4">
      <w:pPr>
        <w:ind w:firstLine="709"/>
        <w:rPr>
          <w:lang w:val="es-MX"/>
        </w:rPr>
      </w:pPr>
      <w:r w:rsidRPr="005E50F4">
        <w:rPr>
          <w:lang w:val="es-MX"/>
        </w:rPr>
        <w:t>Las estadísticas del Instituto Nacional del Cáncer reflejan que el cáncer de mama es el más frecuente en Argentina. Se diagnostican más de 21.000 nuevos casos por año, lo que representa el 17% de todos los tumores malignos. Es de suma importancia resaltar que el 90% de los casos detectados a tiempo pueden curarse, por ello este tipo de eventos son tan relevantes para nuestra sociedad en la medida que generan conciencia social.</w:t>
      </w:r>
    </w:p>
    <w:p w:rsidR="00106A55" w:rsidRPr="005E50F4" w:rsidRDefault="00106A55" w:rsidP="005E50F4">
      <w:pPr>
        <w:ind w:firstLine="709"/>
        <w:rPr>
          <w:lang w:val="es-MX"/>
        </w:rPr>
      </w:pPr>
    </w:p>
    <w:p w:rsidR="00106A55" w:rsidRPr="005E50F4" w:rsidRDefault="00106A55" w:rsidP="005E50F4">
      <w:pPr>
        <w:ind w:firstLine="709"/>
        <w:rPr>
          <w:lang w:val="es-MX"/>
        </w:rPr>
      </w:pPr>
      <w:r w:rsidRPr="005E50F4">
        <w:rPr>
          <w:lang w:val="es-MX"/>
        </w:rPr>
        <w:t>Es tarea de este cuerpo destacar la importante labor de la sociedad civil en una causa que impulsa el cuidado de la salud y la integridad física. Por ello, en razón de lo anteriormente expuesto, señor Presidente, solicito a mis pares la aprobación del presente proyecto de Declaración.</w:t>
      </w:r>
    </w:p>
    <w:p w:rsidR="00106A55" w:rsidRPr="005E50F4" w:rsidRDefault="00106A55" w:rsidP="005E50F4">
      <w:pPr>
        <w:rPr>
          <w:lang w:val="es-MX"/>
        </w:rPr>
      </w:pPr>
    </w:p>
    <w:p w:rsidR="00106A55" w:rsidRPr="005E50F4" w:rsidRDefault="00106A55" w:rsidP="005E50F4">
      <w:pPr>
        <w:rPr>
          <w:lang w:val="es-MX"/>
        </w:rPr>
      </w:pPr>
    </w:p>
    <w:p w:rsidR="00106A55" w:rsidRPr="005E50F4" w:rsidRDefault="00106A55" w:rsidP="005E50F4">
      <w:pPr>
        <w:rPr>
          <w:lang w:val="es-MX"/>
        </w:rPr>
      </w:pPr>
    </w:p>
    <w:p w:rsidR="00106A55" w:rsidRPr="005E50F4" w:rsidRDefault="00106A55" w:rsidP="005E50F4">
      <w:pPr>
        <w:rPr>
          <w:lang w:val="es-MX"/>
        </w:rPr>
      </w:pPr>
    </w:p>
    <w:p w:rsidR="00AF6352" w:rsidRPr="005E50F4" w:rsidRDefault="00AF6352" w:rsidP="005E50F4">
      <w:pPr>
        <w:rPr>
          <w:lang w:val="es-MX"/>
        </w:rPr>
      </w:pPr>
    </w:p>
    <w:p w:rsidR="00B177FE" w:rsidRPr="005E50F4" w:rsidRDefault="00B177FE" w:rsidP="005E50F4">
      <w:pPr>
        <w:rPr>
          <w:lang w:val="es-MX"/>
        </w:rPr>
      </w:pPr>
    </w:p>
    <w:p w:rsidR="00B177FE" w:rsidRPr="005E50F4" w:rsidRDefault="00B177FE" w:rsidP="005E50F4">
      <w:pPr>
        <w:rPr>
          <w:lang w:val="es-MX"/>
        </w:rPr>
      </w:pPr>
    </w:p>
    <w:p w:rsidR="00AF6352" w:rsidRPr="005E50F4" w:rsidRDefault="00AF6352" w:rsidP="005E50F4">
      <w:pPr>
        <w:rPr>
          <w:lang w:val="es-MX"/>
        </w:rPr>
      </w:pPr>
    </w:p>
    <w:sectPr w:rsidR="00AF6352" w:rsidRPr="005E50F4"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6A55" w:rsidRDefault="00106A55">
      <w:r>
        <w:separator/>
      </w:r>
    </w:p>
  </w:endnote>
  <w:endnote w:type="continuationSeparator" w:id="1">
    <w:p w:rsidR="00106A55" w:rsidRDefault="00106A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E5990" w:rsidRDefault="00601A75">
    <w:pPr>
      <w:pStyle w:val="Piedepgina"/>
      <w:rPr>
        <w:color w:val="333333"/>
        <w:sz w:val="20"/>
      </w:rPr>
    </w:pPr>
    <w:bookmarkStart w:id="1" w:name="Proyecto"/>
    <w:bookmarkEnd w:id="1"/>
  </w:p>
  <w:p w:rsidR="00601A75" w:rsidRPr="00DE5990" w:rsidRDefault="00601A75">
    <w:pPr>
      <w:pStyle w:val="Piedepgina"/>
      <w:rPr>
        <w:color w:val="333333"/>
        <w:sz w:val="20"/>
      </w:rPr>
    </w:pPr>
    <w:r w:rsidRPr="00DE5990">
      <w:rPr>
        <w:color w:val="333333"/>
        <w:sz w:val="20"/>
      </w:rPr>
      <w:t xml:space="preserve">Último cambio: </w:t>
    </w:r>
    <w:fldSimple w:instr=" SAVEDATE  \* MERGEFORMAT ">
      <w:r w:rsidR="00DE5990" w:rsidRPr="00DE5990">
        <w:rPr>
          <w:noProof/>
          <w:color w:val="333333"/>
          <w:sz w:val="20"/>
        </w:rPr>
        <w:t>30/08/2022 16:16:00</w:t>
      </w:r>
    </w:fldSimple>
    <w:r w:rsidRPr="00DE5990">
      <w:rPr>
        <w:color w:val="333333"/>
        <w:sz w:val="20"/>
      </w:rPr>
      <w:t xml:space="preserve">  -  Cantidad de caracteres: </w:t>
    </w:r>
    <w:fldSimple w:instr=" NUMCHARS  \* MERGEFORMAT ">
      <w:r w:rsidR="00DE5990" w:rsidRPr="00DE5990">
        <w:rPr>
          <w:noProof/>
          <w:color w:val="333333"/>
          <w:sz w:val="20"/>
        </w:rPr>
        <w:t>2347</w:t>
      </w:r>
    </w:fldSimple>
    <w:r w:rsidRPr="00DE5990">
      <w:rPr>
        <w:color w:val="333333"/>
        <w:sz w:val="20"/>
      </w:rPr>
      <w:t xml:space="preserve"> - Cantidad de palabras: </w:t>
    </w:r>
    <w:fldSimple w:instr=" NUMWORDS  \* MERGEFORMAT ">
      <w:r w:rsidR="00DE5990" w:rsidRPr="00DE5990">
        <w:rPr>
          <w:noProof/>
          <w:color w:val="333333"/>
          <w:sz w:val="20"/>
        </w:rPr>
        <w:t>460</w:t>
      </w:r>
    </w:fldSimple>
  </w:p>
  <w:p w:rsidR="00601A75" w:rsidRPr="00DE5990" w:rsidRDefault="00601A75" w:rsidP="00B05649">
    <w:pPr>
      <w:pStyle w:val="Piedepgina"/>
      <w:tabs>
        <w:tab w:val="left" w:pos="3565"/>
      </w:tabs>
      <w:rPr>
        <w:rStyle w:val="Nmerodepgina"/>
        <w:color w:val="333333"/>
      </w:rPr>
    </w:pPr>
    <w:r w:rsidRPr="00DE5990">
      <w:rPr>
        <w:color w:val="333333"/>
        <w:sz w:val="20"/>
      </w:rPr>
      <w:tab/>
      <w:t>Pág.</w:t>
    </w:r>
    <w:r w:rsidRPr="00DE5990">
      <w:rPr>
        <w:color w:val="333333"/>
      </w:rPr>
      <w:t xml:space="preserve"> </w:t>
    </w:r>
    <w:r w:rsidRPr="00DE5990">
      <w:rPr>
        <w:rStyle w:val="Nmerodepgina"/>
        <w:color w:val="333333"/>
      </w:rPr>
      <w:fldChar w:fldCharType="begin"/>
    </w:r>
    <w:r w:rsidRPr="00DE5990">
      <w:rPr>
        <w:rStyle w:val="Nmerodepgina"/>
        <w:color w:val="333333"/>
      </w:rPr>
      <w:instrText xml:space="preserve"> PAGE </w:instrText>
    </w:r>
    <w:r w:rsidRPr="00DE5990">
      <w:rPr>
        <w:rStyle w:val="Nmerodepgina"/>
        <w:color w:val="333333"/>
      </w:rPr>
      <w:fldChar w:fldCharType="separate"/>
    </w:r>
    <w:r w:rsidR="00DE5990">
      <w:rPr>
        <w:rStyle w:val="Nmerodepgina"/>
        <w:noProof/>
        <w:color w:val="333333"/>
      </w:rPr>
      <w:t>2</w:t>
    </w:r>
    <w:r w:rsidRPr="00DE5990">
      <w:rPr>
        <w:rStyle w:val="Nmerodepgina"/>
        <w:color w:val="333333"/>
      </w:rPr>
      <w:fldChar w:fldCharType="end"/>
    </w:r>
    <w:r w:rsidRPr="00DE5990">
      <w:rPr>
        <w:rStyle w:val="Nmerodepgina"/>
        <w:color w:val="333333"/>
      </w:rPr>
      <w:t>/</w:t>
    </w:r>
    <w:fldSimple w:instr=" NUMPAGES  \* MERGEFORMAT ">
      <w:r w:rsidR="00DE5990">
        <w:rPr>
          <w:rStyle w:val="Nmerodepgina"/>
          <w:noProof/>
          <w:color w:val="333333"/>
        </w:rPr>
        <w:t>2</w:t>
      </w:r>
    </w:fldSimple>
    <w:r w:rsidRPr="00DE5990">
      <w:rPr>
        <w:rStyle w:val="Nmerodepgina"/>
        <w:color w:val="333333"/>
      </w:rPr>
      <w:t xml:space="preserve"> </w:t>
    </w:r>
  </w:p>
  <w:p w:rsidR="00601A75" w:rsidRPr="00DE5990"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6A55" w:rsidRDefault="00106A55">
      <w:r>
        <w:separator/>
      </w:r>
    </w:p>
  </w:footnote>
  <w:footnote w:type="continuationSeparator" w:id="1">
    <w:p w:rsidR="00106A55" w:rsidRDefault="00106A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106A55"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52214E"/>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06A5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14E"/>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E50F4"/>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50A15"/>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2E95"/>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E5990"/>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214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214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2</Pages>
  <Words>460</Words>
  <Characters>2347</Characters>
  <Application>Microsoft Office Word</Application>
  <DocSecurity>0</DocSecurity>
  <Lines>59</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secalvo</cp:lastModifiedBy>
  <cp:revision>6</cp:revision>
  <cp:lastPrinted>1601-01-01T00:00:00Z</cp:lastPrinted>
  <dcterms:created xsi:type="dcterms:W3CDTF">2022-08-30T19:14:00Z</dcterms:created>
  <dcterms:modified xsi:type="dcterms:W3CDTF">2022-08-30T19:16:00Z</dcterms:modified>
</cp:coreProperties>
</file>