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EB35FF">
        <w:rPr>
          <w:rFonts w:ascii="Times New Roman" w:eastAsia="Times New Roman" w:hAnsi="Times New Roman" w:cs="Times New Roman"/>
          <w:b/>
          <w:lang w:eastAsia="es-AR"/>
        </w:rPr>
        <w:t>1981</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BC0DF1" w:rsidRDefault="001D4728" w:rsidP="00EB35FF">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00EB35FF">
        <w:rPr>
          <w:rFonts w:ascii="Times New Roman" w:eastAsia="Times New Roman" w:hAnsi="Times New Roman" w:cs="Times New Roman"/>
          <w:b/>
          <w:u w:val="single"/>
          <w:lang w:eastAsia="es-AR"/>
        </w:rPr>
        <w:t>:</w:t>
      </w:r>
      <w:r w:rsidR="00EB35FF">
        <w:rPr>
          <w:rFonts w:ascii="Times New Roman" w:eastAsia="Times New Roman" w:hAnsi="Times New Roman" w:cs="Times New Roman"/>
          <w:lang w:eastAsia="es-AR"/>
        </w:rPr>
        <w:t xml:space="preserve"> e</w:t>
      </w:r>
      <w:r w:rsidR="00EB35FF" w:rsidRPr="00EB35FF">
        <w:rPr>
          <w:rFonts w:ascii="Times New Roman" w:eastAsia="Times New Roman" w:hAnsi="Times New Roman" w:cs="Times New Roman"/>
          <w:lang w:eastAsia="es-AR"/>
        </w:rPr>
        <w:t xml:space="preserve">l </w:t>
      </w:r>
      <w:r w:rsidR="00EB35FF">
        <w:rPr>
          <w:rFonts w:ascii="Times New Roman" w:eastAsia="Times New Roman" w:hAnsi="Times New Roman" w:cs="Times New Roman"/>
          <w:lang w:eastAsia="es-AR"/>
        </w:rPr>
        <w:t>e</w:t>
      </w:r>
      <w:r w:rsidR="00EB35FF" w:rsidRPr="00EB35FF">
        <w:rPr>
          <w:rFonts w:ascii="Times New Roman" w:eastAsia="Times New Roman" w:hAnsi="Times New Roman" w:cs="Times New Roman"/>
          <w:lang w:eastAsia="es-AR"/>
        </w:rPr>
        <w:t>xpediente N° 1981-D-2022 iniciado por la Diputada María Cecilia Ferrero que busca declarar de interés cultural de la Ciudad Autónoma de Buenos Aires las actividades desarrolladas por el Centro Murga Los Chiflados de Boedo y</w:t>
      </w:r>
      <w:r w:rsidR="00EB35FF">
        <w:rPr>
          <w:rFonts w:ascii="Times New Roman" w:eastAsia="Times New Roman" w:hAnsi="Times New Roman" w:cs="Times New Roman"/>
          <w:lang w:eastAsia="es-AR"/>
        </w:rPr>
        <w:t>;</w:t>
      </w:r>
    </w:p>
    <w:p w:rsidR="00EB35FF" w:rsidRDefault="00EB35FF"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4D4950">
      <w:pPr>
        <w:spacing w:after="0" w:line="240" w:lineRule="auto"/>
        <w:rPr>
          <w:rFonts w:ascii="Times New Roman" w:eastAsia="Times New Roman" w:hAnsi="Times New Roman" w:cs="Times New Roman"/>
          <w:lang w:eastAsia="es-AR"/>
        </w:rPr>
      </w:pPr>
    </w:p>
    <w:p w:rsid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la Asociación Civil Chiflados de Boedo, IGJ 188, es la figura legal del Centro Murga Los Chiflados de Boedo, agrupación de Carnaval fundada en el año 1998 en el barrio de Boedo. La murga se compone de un total de 250 personas, donde se destaca la presencia de niños, niñas, mujeres y familia en general.</w:t>
      </w: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 xml:space="preserve">Que la murga se constituye como Asociación Civil en el año 2000, lo que le permitió un marco legal para realizar diversas actividades dentro del ámbito social, con el objetivo de agregarle valor a su actividad artística. </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su primera sede social se ubicó en las intersecciones de las calles Quintino Bocayuva y Constitución donde, tras la crisis del 2001, se realizó a partir del año 2002 una importante actividad de contención social a través de un merendero y apoyo escolar para chicos y chicas.</w:t>
      </w: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la Asociación Civil es la responsable desde hace 20 años del Corso de Boedo, siendo este uno de los más importantes de nuestra Ciudad por su representatividad y trayectoria. Este corso es considerado uno de los más tradicionales y de más alta concurrencia de la Ciudad de Buenos Aires, de acuerdo a un estudio realizado por el Ministerio de Cultura en el año 2019.</w:t>
      </w:r>
    </w:p>
    <w:p w:rsidR="00EB35FF" w:rsidRDefault="00EB35FF" w:rsidP="00EB35FF">
      <w:pPr>
        <w:spacing w:after="0" w:line="240" w:lineRule="auto"/>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la asociación organiza además en el mes de agosto la celebración por el día de las infancias, un festejo en el espacio público con propuestas artísticas, lúdicas, merienda y regalos para todos/as los/as niños/as que se acercan a los festejos.</w:t>
      </w:r>
    </w:p>
    <w:p w:rsidR="00EB35FF" w:rsidRPr="00EB35FF" w:rsidRDefault="00EB35FF" w:rsidP="00EB35FF">
      <w:pPr>
        <w:spacing w:after="0" w:line="240" w:lineRule="auto"/>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el Centro Murga Los Chiflados de Boedo desarrolla actualmente sus actividades en la sede del histórico Club Social Mariano Boedo, en San Juan 3545. El Club fue fundado el 9 de julio de 1928 y, unos años más tarde, más precisamente el 18 de octubre de 1932, obtuvo la personería jurídica. Entre otros espacios, en la sede se creó la Biblioteca Mariano Boedo, formalmente inaugurada en 1942 como biblioteca social y pública, con aproximadamente 3.000 volúmenes.</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a partir de 1940, en la sede del Club Social de la calle San Juan se realizaron grandes celebraciones con motivo de los carnavales, a los que concurrían gran cantidad de público. En estas veladas de carnaval y demás actividades artístico-culturales que se realizaron a lo largo de la historia, participaron grandes personalidades, en general vecinos y socios del club, destacándose las presencias del actor Pedro Tocci, el distinguido autor y crítico literario Don Félix Alberto de Zavalia, el artista plástico Marcelo Zamuner, entre tantos otros.</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lastRenderedPageBreak/>
        <w:t>Que el 17 de noviembre de 1946 se inauguró la primera exposición de prensa del barrio, organizada por el periódico “Boedo”, destinada a demostrar el alcance y modalidades del periodismo.</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el Club Social Mariano Boedo fue, en pocas palabras, una institución con fines culturales y sociales en el barrio que perduró 60 años, con actividades diversas tales como biblioteca, salas de lectura, ajedrez, deportes, danzas folclóricas, música, fiestas en conmemoración de fechas patrias y próceres, y los célebres bailes de carnaval y de la primavera, debiendo destacar también su incansable labor en la colaboración con otras instituciones del barrio y zonas aledañas.</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en los ‘90, el Club debió cerrar sus puertas, siguiendo su edificio un derrotero de usos desvinculados de la cultura  y sus orígenes sociales, siendo taller de costura, call-center e incluso vivienda precaria. En el año 2012 la Asociación Civil Chiflados de Boedo comienza sus actividades en el inmueble bajo la denominación de Espacio Cultural Chiflados de Boedo, con el objetivo de recuperar para los vecinos y vecinas un ícono de la cultura barrial.</w:t>
      </w:r>
    </w:p>
    <w:p w:rsidR="00EB35FF" w:rsidRDefault="00EB35FF" w:rsidP="00EB35FF">
      <w:pPr>
        <w:spacing w:after="0" w:line="240" w:lineRule="auto"/>
        <w:ind w:firstLine="708"/>
        <w:jc w:val="both"/>
        <w:rPr>
          <w:rFonts w:ascii="Times New Roman" w:eastAsia="Times New Roman" w:hAnsi="Times New Roman" w:cs="Times New Roman"/>
          <w:lang w:eastAsia="es-AR"/>
        </w:rPr>
      </w:pPr>
    </w:p>
    <w:p w:rsidR="00EB35FF" w:rsidRPr="00EB35FF"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desde la Asociación se mejoró el estado edilicio: se puso en valor el portón original del espacio, las escaleras de mármol, los pasamanos de madera, todo material original de su época.</w:t>
      </w:r>
    </w:p>
    <w:p w:rsidR="00EB35FF" w:rsidRDefault="00EB35FF" w:rsidP="00EB35FF">
      <w:pPr>
        <w:spacing w:after="0" w:line="240" w:lineRule="auto"/>
        <w:jc w:val="both"/>
        <w:rPr>
          <w:rFonts w:ascii="Times New Roman" w:eastAsia="Times New Roman" w:hAnsi="Times New Roman" w:cs="Times New Roman"/>
          <w:lang w:eastAsia="es-AR"/>
        </w:rPr>
      </w:pPr>
    </w:p>
    <w:p w:rsidR="00EB35FF" w:rsidRPr="005C42CD" w:rsidRDefault="00EB35FF" w:rsidP="00EB35FF">
      <w:pPr>
        <w:spacing w:after="0" w:line="240" w:lineRule="auto"/>
        <w:ind w:firstLine="708"/>
        <w:jc w:val="both"/>
        <w:rPr>
          <w:rFonts w:ascii="Times New Roman" w:eastAsia="Times New Roman" w:hAnsi="Times New Roman" w:cs="Times New Roman"/>
          <w:lang w:eastAsia="es-AR"/>
        </w:rPr>
      </w:pPr>
      <w:r w:rsidRPr="00EB35FF">
        <w:rPr>
          <w:rFonts w:ascii="Times New Roman" w:eastAsia="Times New Roman" w:hAnsi="Times New Roman" w:cs="Times New Roman"/>
          <w:lang w:eastAsia="es-AR"/>
        </w:rPr>
        <w:t>Que dentro del entramado social de la Comuna 5, que integra a los barrios de Boedo y Almagro, la Asociación Civil es uno de los actores más representativos de las expresiones populares, participando activamente en propuestas como la “Semana de Tango de Boedo” o los festejos de la “Semana de Boedo”. Además, todos los años se articulan diferentes tipos de acciones con el Hogar de Niños Pavón, ubicado en Av. Pavón 4136.</w:t>
      </w:r>
    </w:p>
    <w:p w:rsidR="0074017E" w:rsidRDefault="0074017E"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EB35FF" w:rsidRPr="00EB35FF" w:rsidRDefault="00EB35FF" w:rsidP="00EB35FF">
      <w:pPr>
        <w:spacing w:after="0" w:line="240" w:lineRule="auto"/>
        <w:jc w:val="center"/>
        <w:rPr>
          <w:rFonts w:ascii="Times New Roman" w:eastAsia="Times New Roman" w:hAnsi="Times New Roman" w:cs="Times New Roman"/>
          <w:b/>
          <w:color w:val="000000"/>
          <w:lang w:eastAsia="es-AR"/>
        </w:rPr>
      </w:pPr>
      <w:r w:rsidRPr="00EB35FF">
        <w:rPr>
          <w:rFonts w:ascii="Times New Roman" w:eastAsia="Times New Roman" w:hAnsi="Times New Roman" w:cs="Times New Roman"/>
          <w:b/>
          <w:color w:val="000000"/>
          <w:lang w:eastAsia="es-AR"/>
        </w:rPr>
        <w:t>DECLARACIÓN</w:t>
      </w:r>
    </w:p>
    <w:p w:rsidR="00EB35FF" w:rsidRDefault="00EB35FF" w:rsidP="00EB35FF">
      <w:pPr>
        <w:spacing w:after="0" w:line="240" w:lineRule="auto"/>
        <w:rPr>
          <w:rFonts w:ascii="Times New Roman" w:eastAsia="Times New Roman" w:hAnsi="Times New Roman" w:cs="Times New Roman"/>
          <w:color w:val="000000"/>
          <w:lang w:eastAsia="es-AR"/>
        </w:rPr>
      </w:pPr>
    </w:p>
    <w:p w:rsidR="00F133CE" w:rsidRDefault="00EB35FF" w:rsidP="00EB35FF">
      <w:pPr>
        <w:spacing w:after="0" w:line="240" w:lineRule="auto"/>
        <w:jc w:val="both"/>
        <w:rPr>
          <w:rFonts w:ascii="Times New Roman" w:eastAsia="Times New Roman" w:hAnsi="Times New Roman" w:cs="Times New Roman"/>
          <w:color w:val="000000"/>
          <w:lang w:eastAsia="es-AR"/>
        </w:rPr>
      </w:pPr>
      <w:r w:rsidRPr="00EB35FF">
        <w:rPr>
          <w:rFonts w:ascii="Times New Roman" w:eastAsia="Times New Roman" w:hAnsi="Times New Roman" w:cs="Times New Roman"/>
          <w:color w:val="000000"/>
          <w:lang w:eastAsia="es-AR"/>
        </w:rPr>
        <w:t>Decláranse de interés cultural de la Ciudad Autónoma de Buenos Aires las actividades desarrolladas por el Centro Murga Los Chiflados de Boedo.</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97776D" w:rsidRDefault="0097776D" w:rsidP="00E23B8E">
      <w:pPr>
        <w:spacing w:after="0" w:line="240" w:lineRule="auto"/>
        <w:jc w:val="both"/>
        <w:rPr>
          <w:rFonts w:ascii="Times New Roman" w:eastAsia="Times New Roman" w:hAnsi="Times New Roman" w:cs="Times New Roman"/>
          <w:color w:val="000000"/>
          <w:lang w:eastAsia="es-AR"/>
        </w:rPr>
      </w:pPr>
    </w:p>
    <w:p w:rsidR="0097776D" w:rsidRDefault="0097776D" w:rsidP="00E23B8E">
      <w:pPr>
        <w:spacing w:after="0" w:line="240" w:lineRule="auto"/>
        <w:jc w:val="both"/>
        <w:rPr>
          <w:rFonts w:ascii="Times New Roman" w:eastAsia="Times New Roman" w:hAnsi="Times New Roman" w:cs="Times New Roman"/>
          <w:color w:val="000000"/>
          <w:lang w:eastAsia="es-AR"/>
        </w:rPr>
      </w:pPr>
    </w:p>
    <w:p w:rsidR="00E23B8E" w:rsidRDefault="0097776D"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97776D"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97776D"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97776D">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DDB" w:rsidRDefault="00CE6DDB">
      <w:r>
        <w:separator/>
      </w:r>
    </w:p>
  </w:endnote>
  <w:endnote w:type="continuationSeparator" w:id="1">
    <w:p w:rsidR="00CE6DDB" w:rsidRDefault="00CE6D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411DD" w:rsidRPr="00D411DD">
        <w:rPr>
          <w:noProof/>
          <w:color w:val="333333"/>
          <w:sz w:val="20"/>
        </w:rPr>
        <w:t>08/08/2022 17:56:00</w:t>
      </w:r>
    </w:fldSimple>
    <w:r w:rsidRPr="001C19C4">
      <w:rPr>
        <w:color w:val="333333"/>
        <w:sz w:val="20"/>
      </w:rPr>
      <w:t xml:space="preserve">  -  Cantidad de caracteres: </w:t>
    </w:r>
    <w:fldSimple w:instr=" NUMCHARS  \* MERGEFORMAT ">
      <w:r w:rsidR="00D411DD" w:rsidRPr="00D411DD">
        <w:rPr>
          <w:noProof/>
          <w:color w:val="333333"/>
          <w:sz w:val="20"/>
        </w:rPr>
        <w:t>4233</w:t>
      </w:r>
    </w:fldSimple>
    <w:r w:rsidRPr="001C19C4">
      <w:rPr>
        <w:color w:val="333333"/>
        <w:sz w:val="20"/>
      </w:rPr>
      <w:t xml:space="preserve"> - Cantidad de palabras: </w:t>
    </w:r>
    <w:fldSimple w:instr=" NUMWORDS  \* MERGEFORMAT ">
      <w:r w:rsidR="00D411DD" w:rsidRPr="00D411DD">
        <w:rPr>
          <w:noProof/>
          <w:color w:val="333333"/>
          <w:sz w:val="20"/>
        </w:rPr>
        <w:t>827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946F5" w:rsidRPr="001C19C4">
      <w:rPr>
        <w:rStyle w:val="Nmerodepgina"/>
        <w:color w:val="333333"/>
      </w:rPr>
      <w:fldChar w:fldCharType="begin"/>
    </w:r>
    <w:r w:rsidRPr="001C19C4">
      <w:rPr>
        <w:rStyle w:val="Nmerodepgina"/>
        <w:color w:val="333333"/>
      </w:rPr>
      <w:instrText xml:space="preserve"> PAGE </w:instrText>
    </w:r>
    <w:r w:rsidR="007946F5" w:rsidRPr="001C19C4">
      <w:rPr>
        <w:rStyle w:val="Nmerodepgina"/>
        <w:color w:val="333333"/>
      </w:rPr>
      <w:fldChar w:fldCharType="separate"/>
    </w:r>
    <w:r w:rsidR="00D411DD">
      <w:rPr>
        <w:rStyle w:val="Nmerodepgina"/>
        <w:noProof/>
        <w:color w:val="333333"/>
      </w:rPr>
      <w:t>1</w:t>
    </w:r>
    <w:r w:rsidR="007946F5" w:rsidRPr="001C19C4">
      <w:rPr>
        <w:rStyle w:val="Nmerodepgina"/>
        <w:color w:val="333333"/>
      </w:rPr>
      <w:fldChar w:fldCharType="end"/>
    </w:r>
    <w:r w:rsidRPr="001C19C4">
      <w:rPr>
        <w:rStyle w:val="Nmerodepgina"/>
        <w:color w:val="333333"/>
      </w:rPr>
      <w:t>/</w:t>
    </w:r>
    <w:fldSimple w:instr=" NUMPAGES  \* MERGEFORMAT ">
      <w:r w:rsidR="00D411DD" w:rsidRPr="00D411D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DDB" w:rsidRDefault="00CE6DDB">
      <w:r>
        <w:separator/>
      </w:r>
    </w:p>
  </w:footnote>
  <w:footnote w:type="continuationSeparator" w:id="1">
    <w:p w:rsidR="00CE6DDB" w:rsidRDefault="00CE6D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969FB"/>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5F7149"/>
    <w:rsid w:val="00601A75"/>
    <w:rsid w:val="00616F70"/>
    <w:rsid w:val="00622DE5"/>
    <w:rsid w:val="006315E9"/>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46F5"/>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7776D"/>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60E8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E6DDB"/>
    <w:rsid w:val="00CF52A3"/>
    <w:rsid w:val="00D03EBB"/>
    <w:rsid w:val="00D21279"/>
    <w:rsid w:val="00D32946"/>
    <w:rsid w:val="00D411DD"/>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35FF"/>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808549743">
      <w:bodyDiv w:val="1"/>
      <w:marLeft w:val="0"/>
      <w:marRight w:val="0"/>
      <w:marTop w:val="0"/>
      <w:marBottom w:val="0"/>
      <w:divBdr>
        <w:top w:val="none" w:sz="0" w:space="0" w:color="auto"/>
        <w:left w:val="none" w:sz="0" w:space="0" w:color="auto"/>
        <w:bottom w:val="none" w:sz="0" w:space="0" w:color="auto"/>
        <w:right w:val="none" w:sz="0" w:space="0" w:color="auto"/>
      </w:divBdr>
    </w:div>
    <w:div w:id="839664051">
      <w:bodyDiv w:val="1"/>
      <w:marLeft w:val="0"/>
      <w:marRight w:val="0"/>
      <w:marTop w:val="0"/>
      <w:marBottom w:val="0"/>
      <w:divBdr>
        <w:top w:val="none" w:sz="0" w:space="0" w:color="auto"/>
        <w:left w:val="none" w:sz="0" w:space="0" w:color="auto"/>
        <w:bottom w:val="none" w:sz="0" w:space="0" w:color="auto"/>
        <w:right w:val="none" w:sz="0" w:space="0" w:color="auto"/>
      </w:divBdr>
    </w:div>
    <w:div w:id="126009329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TotalTime>
  <Pages>1</Pages>
  <Words>849</Words>
  <Characters>4342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2022-08-08T20:57:00Z</cp:lastPrinted>
  <dcterms:created xsi:type="dcterms:W3CDTF">2022-08-05T19:58:00Z</dcterms:created>
  <dcterms:modified xsi:type="dcterms:W3CDTF">2022-08-08T20:57:00Z</dcterms:modified>
</cp:coreProperties>
</file>