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5C42CD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AF32FD">
        <w:rPr>
          <w:rFonts w:ascii="Times New Roman" w:eastAsia="Times New Roman" w:hAnsi="Times New Roman" w:cs="Times New Roman"/>
          <w:b/>
          <w:lang w:eastAsia="es-AR"/>
        </w:rPr>
        <w:t>1778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</w:t>
      </w:r>
      <w:r w:rsidR="00BC0DF1">
        <w:rPr>
          <w:rFonts w:ascii="Times New Roman" w:eastAsia="Times New Roman" w:hAnsi="Times New Roman" w:cs="Times New Roman"/>
          <w:b/>
          <w:lang w:eastAsia="es-AR"/>
        </w:rPr>
        <w:t>D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-202</w:t>
      </w:r>
      <w:r w:rsidR="003D3D02">
        <w:rPr>
          <w:rFonts w:ascii="Times New Roman" w:eastAsia="Times New Roman" w:hAnsi="Times New Roman" w:cs="Times New Roman"/>
          <w:b/>
          <w:lang w:eastAsia="es-AR"/>
        </w:rPr>
        <w:t>2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3D3D02" w:rsidRDefault="001D4728" w:rsidP="00BC0D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5C42CD">
        <w:rPr>
          <w:rFonts w:ascii="Times New Roman" w:eastAsia="Times New Roman" w:hAnsi="Times New Roman" w:cs="Times New Roman"/>
          <w:lang w:eastAsia="es-AR"/>
        </w:rPr>
        <w:t>:</w:t>
      </w:r>
      <w:r w:rsidR="00AF32FD" w:rsidRPr="00AF32FD">
        <w:t xml:space="preserve"> </w:t>
      </w:r>
      <w:r w:rsidR="00AF32FD">
        <w:rPr>
          <w:rFonts w:ascii="Times New Roman" w:eastAsia="Times New Roman" w:hAnsi="Times New Roman" w:cs="Times New Roman"/>
          <w:lang w:eastAsia="es-AR"/>
        </w:rPr>
        <w:t>e</w:t>
      </w:r>
      <w:r w:rsidR="00AF32FD" w:rsidRPr="00AF32FD">
        <w:rPr>
          <w:rFonts w:ascii="Times New Roman" w:eastAsia="Times New Roman" w:hAnsi="Times New Roman" w:cs="Times New Roman"/>
          <w:lang w:eastAsia="es-AR"/>
        </w:rPr>
        <w:t xml:space="preserve">l </w:t>
      </w:r>
      <w:r w:rsidR="00AF32FD">
        <w:rPr>
          <w:rFonts w:ascii="Times New Roman" w:eastAsia="Times New Roman" w:hAnsi="Times New Roman" w:cs="Times New Roman"/>
          <w:lang w:eastAsia="es-AR"/>
        </w:rPr>
        <w:t>e</w:t>
      </w:r>
      <w:r w:rsidR="00AF32FD" w:rsidRPr="00AF32FD">
        <w:rPr>
          <w:rFonts w:ascii="Times New Roman" w:eastAsia="Times New Roman" w:hAnsi="Times New Roman" w:cs="Times New Roman"/>
          <w:lang w:eastAsia="es-AR"/>
        </w:rPr>
        <w:t>xpediente N°1778-D-2022 iniciado por la Diputada</w:t>
      </w:r>
      <w:r w:rsidR="00AF32FD">
        <w:rPr>
          <w:rFonts w:ascii="Times New Roman" w:eastAsia="Times New Roman" w:hAnsi="Times New Roman" w:cs="Times New Roman"/>
          <w:lang w:eastAsia="es-AR"/>
        </w:rPr>
        <w:t xml:space="preserve"> </w:t>
      </w:r>
      <w:r w:rsidR="00AF32FD" w:rsidRPr="00AF32FD">
        <w:rPr>
          <w:rFonts w:ascii="Times New Roman" w:eastAsia="Times New Roman" w:hAnsi="Times New Roman" w:cs="Times New Roman"/>
          <w:lang w:eastAsia="es-AR"/>
        </w:rPr>
        <w:t>María Luisa González Estevarena quien solicita se disponga la entrega de un diploma en reconocimiento al Sr. Nadie Huamán Rojas  por su fomento a la cultura en el Barrio Mugica y</w:t>
      </w:r>
      <w:r w:rsidR="00AF32FD">
        <w:rPr>
          <w:rFonts w:ascii="Times New Roman" w:eastAsia="Times New Roman" w:hAnsi="Times New Roman" w:cs="Times New Roman"/>
          <w:lang w:eastAsia="es-AR"/>
        </w:rPr>
        <w:t>,</w:t>
      </w:r>
    </w:p>
    <w:p w:rsidR="00BC0DF1" w:rsidRDefault="00BC0DF1" w:rsidP="00AF32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AF32FD" w:rsidRPr="00AF32FD" w:rsidRDefault="00AF32FD" w:rsidP="00AF32FD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el Sr Nadie Huamán Rojas nació en el año  1966 en Chosica, uno de los distritos que conforman la provincia de Lima, en Perú.</w:t>
      </w:r>
      <w:r>
        <w:rPr>
          <w:rFonts w:ascii="Times New Roman" w:eastAsia="Times New Roman" w:hAnsi="Times New Roman" w:cs="Times New Roman"/>
          <w:lang w:eastAsia="es-AR"/>
        </w:rPr>
        <w:t xml:space="preserve"> E</w:t>
      </w:r>
      <w:r w:rsidRPr="00AF32FD">
        <w:rPr>
          <w:rFonts w:ascii="Times New Roman" w:eastAsia="Times New Roman" w:hAnsi="Times New Roman" w:cs="Times New Roman"/>
          <w:lang w:eastAsia="es-AR"/>
        </w:rPr>
        <w:t>n 1993 vino a la Argentina, se instalo en Buenos Aires y empezó trabajando como obrero en la construcción. Desde hace 16 años se instaló en el Barrio Mugica, donde vive actualmente</w:t>
      </w:r>
      <w:r>
        <w:rPr>
          <w:rFonts w:ascii="Times New Roman" w:eastAsia="Times New Roman" w:hAnsi="Times New Roman" w:cs="Times New Roman"/>
          <w:lang w:eastAsia="es-AR"/>
        </w:rPr>
        <w:t>. Con el tiempo y después de descubrir la literatura argentina</w:t>
      </w:r>
      <w:r w:rsidRPr="00AF32FD">
        <w:rPr>
          <w:rFonts w:ascii="Times New Roman" w:eastAsia="Times New Roman" w:hAnsi="Times New Roman" w:cs="Times New Roman"/>
          <w:lang w:eastAsia="es-AR"/>
        </w:rPr>
        <w:t xml:space="preserve"> creó su propia librería, “Los libros de Nadie” , </w:t>
      </w:r>
      <w:r>
        <w:rPr>
          <w:rFonts w:ascii="Times New Roman" w:eastAsia="Times New Roman" w:hAnsi="Times New Roman" w:cs="Times New Roman"/>
          <w:lang w:eastAsia="es-AR"/>
        </w:rPr>
        <w:t>que</w:t>
      </w:r>
      <w:r w:rsidRPr="00AF32FD">
        <w:rPr>
          <w:rFonts w:ascii="Times New Roman" w:eastAsia="Times New Roman" w:hAnsi="Times New Roman" w:cs="Times New Roman"/>
          <w:lang w:eastAsia="es-AR"/>
        </w:rPr>
        <w:t xml:space="preserve"> se encuentra en la Avenida Machu Picchu 2228 .</w:t>
      </w:r>
    </w:p>
    <w:p w:rsidR="00AF32FD" w:rsidRPr="00AF32FD" w:rsidRDefault="00AF32FD" w:rsidP="00AF32FD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allí trabaja todos los días, desde las 10 de la mañana hasta las 8 de la noche. Nadie posee más de 2.000 títulos que van desde novelas, poesías, libros espirituales, filosofía sociología, libros de autoayuda, derecho, matemáticas, textos escolares y cuentos para niños, entre otros géneros.</w:t>
      </w:r>
    </w:p>
    <w:p w:rsidR="00AF32FD" w:rsidRPr="00AF32FD" w:rsidRDefault="00AF32FD" w:rsidP="00AF32FD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con el tiempo, su librería se transformó en un lugar frecuentado por los vecinos, visitantes de otros barrios y también por turistas extranjeros. Es una suerte de refugio cultural en el Barrio Mugica.</w:t>
      </w:r>
    </w:p>
    <w:p w:rsidR="00AF32FD" w:rsidRPr="00AF32FD" w:rsidRDefault="00AF32FD" w:rsidP="00AF32FD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Nadie además de vender libros de autores de renombre tiene sus propias novelas y poemas, esta pasión también nació en Chosica, un pueblito frecuentado por escritores peruanos. Aprendió a leer y a escribir en el colegio como si fuera una obligación para traducirle a su madre analfabeta las cartas que le enviaba su padre, un constructor que trabajaba muy lejos.</w:t>
      </w:r>
    </w:p>
    <w:p w:rsidR="00AF32FD" w:rsidRPr="00AF32FD" w:rsidRDefault="00AF32FD" w:rsidP="00AF32FD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entre sus cuentos figuran: Las Historias del abuelito Auki, La caída del Cóndor y El hijo del cartonero. También publicó las novelas El hijo del General, La grandeza del Inmigrante,-en el que relata su experiencia como extranjero viviendo en Argentina, Antología de poesía con la participación de poetas de 24 países y Los amigos de Chosica, una antología poética con motivo del Bicentenario del Perú, publicada en 2021.</w:t>
      </w:r>
    </w:p>
    <w:p w:rsidR="00AF32FD" w:rsidRDefault="00AF32FD" w:rsidP="00987EB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AF32FD">
        <w:rPr>
          <w:rFonts w:ascii="Times New Roman" w:eastAsia="Times New Roman" w:hAnsi="Times New Roman" w:cs="Times New Roman"/>
          <w:lang w:eastAsia="es-AR"/>
        </w:rPr>
        <w:t>Que Nadie además de ser un gran escritor, dibuja y pinta cuadros desde que tiene 9 años y los vende por todo el vecindario. Dibuja paisajes y otras obras de campo usando varios materiales sobre todo el acrílico</w:t>
      </w:r>
    </w:p>
    <w:p w:rsidR="00987EB5" w:rsidRPr="00CB268E" w:rsidRDefault="00987EB5" w:rsidP="00987EB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CB268E">
        <w:rPr>
          <w:rFonts w:ascii="Times New Roman" w:eastAsia="Times New Roman" w:hAnsi="Times New Roman" w:cs="Times New Roman"/>
          <w:lang w:eastAsia="es-AR"/>
        </w:rPr>
        <w:t xml:space="preserve">Por todo lo expuesto solicito a mis pares la aprobación de la presente </w:t>
      </w:r>
    </w:p>
    <w:p w:rsidR="00AF32FD" w:rsidRDefault="00AF32FD" w:rsidP="00AF3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AF32FD">
        <w:rPr>
          <w:rFonts w:ascii="Times New Roman" w:eastAsia="Times New Roman" w:hAnsi="Times New Roman" w:cs="Times New Roman"/>
          <w:b/>
          <w:color w:val="000000"/>
          <w:lang w:eastAsia="es-AR"/>
        </w:rPr>
        <w:t>RESOLUCIÓN</w:t>
      </w:r>
    </w:p>
    <w:p w:rsidR="00AF32FD" w:rsidRPr="00AF32FD" w:rsidRDefault="00AF32FD" w:rsidP="00AF3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AF32FD" w:rsidRDefault="00AF32FD" w:rsidP="00AF32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F32FD">
        <w:rPr>
          <w:rFonts w:ascii="Times New Roman" w:eastAsia="Times New Roman" w:hAnsi="Times New Roman" w:cs="Times New Roman"/>
          <w:b/>
          <w:color w:val="000000"/>
          <w:lang w:eastAsia="es-AR"/>
        </w:rPr>
        <w:t>Artículo 1°.-</w:t>
      </w:r>
      <w:r w:rsidRPr="00AF32FD">
        <w:rPr>
          <w:rFonts w:ascii="Times New Roman" w:eastAsia="Times New Roman" w:hAnsi="Times New Roman" w:cs="Times New Roman"/>
          <w:color w:val="000000"/>
          <w:lang w:eastAsia="es-AR"/>
        </w:rPr>
        <w:t xml:space="preserve"> Dispón</w:t>
      </w:r>
      <w:r w:rsidR="00427D0D">
        <w:rPr>
          <w:rFonts w:ascii="Times New Roman" w:eastAsia="Times New Roman" w:hAnsi="Times New Roman" w:cs="Times New Roman"/>
          <w:color w:val="000000"/>
          <w:lang w:eastAsia="es-AR"/>
        </w:rPr>
        <w:t>e</w:t>
      </w:r>
      <w:r>
        <w:rPr>
          <w:rFonts w:ascii="Times New Roman" w:eastAsia="Times New Roman" w:hAnsi="Times New Roman" w:cs="Times New Roman"/>
          <w:color w:val="000000"/>
          <w:lang w:eastAsia="es-AR"/>
        </w:rPr>
        <w:t>se</w:t>
      </w:r>
      <w:r w:rsidRPr="00AF32FD">
        <w:rPr>
          <w:rFonts w:ascii="Times New Roman" w:eastAsia="Times New Roman" w:hAnsi="Times New Roman" w:cs="Times New Roman"/>
          <w:color w:val="000000"/>
          <w:lang w:eastAsia="es-AR"/>
        </w:rPr>
        <w:t xml:space="preserve"> la entrega de un diploma en reconocimiento al Sr. Nadie Huamán Rojas  por su fomento a la cultura en el Barrio MUGICA</w:t>
      </w:r>
      <w:r w:rsidR="00427D0D">
        <w:rPr>
          <w:rFonts w:ascii="Times New Roman" w:eastAsia="Times New Roman" w:hAnsi="Times New Roman" w:cs="Times New Roman"/>
          <w:color w:val="000000"/>
          <w:lang w:eastAsia="es-AR"/>
        </w:rPr>
        <w:t xml:space="preserve"> con el siguiente texto:</w:t>
      </w:r>
    </w:p>
    <w:p w:rsidR="00AF32FD" w:rsidRPr="00AF32FD" w:rsidRDefault="00AF32FD" w:rsidP="00AF32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32FD" w:rsidRPr="00AF32FD" w:rsidRDefault="00AF32FD" w:rsidP="00AF32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 w:rsidRPr="00AF32FD">
        <w:rPr>
          <w:rFonts w:ascii="Times New Roman" w:eastAsia="Times New Roman" w:hAnsi="Times New Roman" w:cs="Times New Roman"/>
          <w:color w:val="000000"/>
          <w:lang w:eastAsia="es-AR"/>
        </w:rPr>
        <w:t>"La Legislatura de la Ciudad Autónoma de Buenos Aires distingue al Sr Nadie Huamán Rojas por su fomento a la cultura en el Barrio Mugica".</w:t>
      </w:r>
    </w:p>
    <w:p w:rsidR="00AF32FD" w:rsidRDefault="00AF32FD" w:rsidP="00AF32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133CE" w:rsidRDefault="00AF32FD" w:rsidP="00AF32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F32FD">
        <w:rPr>
          <w:rFonts w:ascii="Times New Roman" w:eastAsia="Times New Roman" w:hAnsi="Times New Roman" w:cs="Times New Roman"/>
          <w:b/>
          <w:color w:val="000000"/>
          <w:lang w:eastAsia="es-AR"/>
        </w:rPr>
        <w:t>Artículo 2°.-</w:t>
      </w:r>
      <w:r w:rsidRPr="00AF32FD">
        <w:rPr>
          <w:rFonts w:ascii="Times New Roman" w:eastAsia="Times New Roman" w:hAnsi="Times New Roman" w:cs="Times New Roman"/>
          <w:color w:val="000000"/>
          <w:lang w:eastAsia="es-AR"/>
        </w:rPr>
        <w:t xml:space="preserve"> Comuníquese, etc</w:t>
      </w:r>
    </w:p>
    <w:p w:rsidR="00F133CE" w:rsidRDefault="00F133CE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133CE" w:rsidRDefault="00F133CE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9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Agosto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322D49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44769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44769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</w:t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 xml:space="preserve">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44769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0B37AA" w:rsidSect="0044769C">
      <w:headerReference w:type="default" r:id="rId7"/>
      <w:footerReference w:type="default" r:id="rId8"/>
      <w:pgSz w:w="11907" w:h="16839" w:code="9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16F" w:rsidRDefault="002D316F">
      <w:r>
        <w:separator/>
      </w:r>
    </w:p>
  </w:endnote>
  <w:endnote w:type="continuationSeparator" w:id="1">
    <w:p w:rsidR="002D316F" w:rsidRDefault="002D3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4769C" w:rsidRPr="0044769C">
        <w:rPr>
          <w:noProof/>
          <w:color w:val="333333"/>
          <w:sz w:val="20"/>
        </w:rPr>
        <w:t>08/08/2022 17:12:00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4769C" w:rsidRPr="0044769C">
        <w:rPr>
          <w:noProof/>
          <w:color w:val="333333"/>
          <w:sz w:val="20"/>
        </w:rPr>
        <w:t>2550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4769C" w:rsidRPr="0044769C">
        <w:rPr>
          <w:noProof/>
          <w:color w:val="333333"/>
          <w:sz w:val="20"/>
        </w:rPr>
        <w:t>507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F08E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F08EF" w:rsidRPr="001C19C4">
      <w:rPr>
        <w:rStyle w:val="Nmerodepgina"/>
        <w:color w:val="333333"/>
      </w:rPr>
      <w:fldChar w:fldCharType="separate"/>
    </w:r>
    <w:r w:rsidR="0044769C">
      <w:rPr>
        <w:rStyle w:val="Nmerodepgina"/>
        <w:noProof/>
        <w:color w:val="333333"/>
      </w:rPr>
      <w:t>3</w:t>
    </w:r>
    <w:r w:rsidR="00DF08E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4769C" w:rsidRPr="0044769C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16F" w:rsidRDefault="002D316F">
      <w:r>
        <w:separator/>
      </w:r>
    </w:p>
  </w:footnote>
  <w:footnote w:type="continuationSeparator" w:id="1">
    <w:p w:rsidR="002D316F" w:rsidRDefault="002D3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37389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316F"/>
    <w:rsid w:val="002D533A"/>
    <w:rsid w:val="002D778C"/>
    <w:rsid w:val="002E34EF"/>
    <w:rsid w:val="002E38C3"/>
    <w:rsid w:val="002F7961"/>
    <w:rsid w:val="00302300"/>
    <w:rsid w:val="00305DD1"/>
    <w:rsid w:val="003145ED"/>
    <w:rsid w:val="00315C77"/>
    <w:rsid w:val="00322D49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3D02"/>
    <w:rsid w:val="003D4000"/>
    <w:rsid w:val="003F1EFD"/>
    <w:rsid w:val="003F4249"/>
    <w:rsid w:val="00401C75"/>
    <w:rsid w:val="0040761B"/>
    <w:rsid w:val="00422C3F"/>
    <w:rsid w:val="00427D0D"/>
    <w:rsid w:val="004354AC"/>
    <w:rsid w:val="00446E1A"/>
    <w:rsid w:val="0044769C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4F3C2E"/>
    <w:rsid w:val="0051012E"/>
    <w:rsid w:val="005142E6"/>
    <w:rsid w:val="00522C71"/>
    <w:rsid w:val="005241CE"/>
    <w:rsid w:val="00532511"/>
    <w:rsid w:val="00534552"/>
    <w:rsid w:val="00540D49"/>
    <w:rsid w:val="00540E5C"/>
    <w:rsid w:val="00550671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20C1E"/>
    <w:rsid w:val="00734F30"/>
    <w:rsid w:val="0074017E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0C8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32FD"/>
    <w:rsid w:val="00AF5760"/>
    <w:rsid w:val="00AF6352"/>
    <w:rsid w:val="00B05649"/>
    <w:rsid w:val="00B1723C"/>
    <w:rsid w:val="00B177FE"/>
    <w:rsid w:val="00B264C1"/>
    <w:rsid w:val="00B26AC1"/>
    <w:rsid w:val="00B31B65"/>
    <w:rsid w:val="00B36178"/>
    <w:rsid w:val="00B4532F"/>
    <w:rsid w:val="00B46232"/>
    <w:rsid w:val="00B85EE2"/>
    <w:rsid w:val="00B87C49"/>
    <w:rsid w:val="00BA50AE"/>
    <w:rsid w:val="00BC0DF1"/>
    <w:rsid w:val="00BD25BD"/>
    <w:rsid w:val="00BD2BEE"/>
    <w:rsid w:val="00BF2B7B"/>
    <w:rsid w:val="00BF71C2"/>
    <w:rsid w:val="00C26F53"/>
    <w:rsid w:val="00C330CB"/>
    <w:rsid w:val="00C3675D"/>
    <w:rsid w:val="00C36F93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B268E"/>
    <w:rsid w:val="00CC20B0"/>
    <w:rsid w:val="00CE163F"/>
    <w:rsid w:val="00CF52A3"/>
    <w:rsid w:val="00D03EBB"/>
    <w:rsid w:val="00D21279"/>
    <w:rsid w:val="00D32946"/>
    <w:rsid w:val="00D43AA2"/>
    <w:rsid w:val="00D518DB"/>
    <w:rsid w:val="00D55ECB"/>
    <w:rsid w:val="00D67721"/>
    <w:rsid w:val="00D758CE"/>
    <w:rsid w:val="00D76A86"/>
    <w:rsid w:val="00D82DCD"/>
    <w:rsid w:val="00D927D4"/>
    <w:rsid w:val="00DC1A1F"/>
    <w:rsid w:val="00DC7732"/>
    <w:rsid w:val="00DD2795"/>
    <w:rsid w:val="00DD4DE2"/>
    <w:rsid w:val="00DD520D"/>
    <w:rsid w:val="00DE484A"/>
    <w:rsid w:val="00DF0164"/>
    <w:rsid w:val="00DF08EF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AB1"/>
    <w:rsid w:val="00E81EE5"/>
    <w:rsid w:val="00E90F3D"/>
    <w:rsid w:val="00E91F21"/>
    <w:rsid w:val="00EB6956"/>
    <w:rsid w:val="00EE23FC"/>
    <w:rsid w:val="00EE6672"/>
    <w:rsid w:val="00EF0D22"/>
    <w:rsid w:val="00F1107F"/>
    <w:rsid w:val="00F133CE"/>
    <w:rsid w:val="00F13C69"/>
    <w:rsid w:val="00F41DF6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</TotalTime>
  <Pages>3</Pages>
  <Words>507</Words>
  <Characters>2550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6</cp:revision>
  <cp:lastPrinted>2022-08-08T20:49:00Z</cp:lastPrinted>
  <dcterms:created xsi:type="dcterms:W3CDTF">2022-08-05T19:08:00Z</dcterms:created>
  <dcterms:modified xsi:type="dcterms:W3CDTF">2022-08-08T20:49:00Z</dcterms:modified>
</cp:coreProperties>
</file>