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3E6" w:rsidRPr="00F97A6D" w:rsidRDefault="00E673E6" w:rsidP="00F97A6D">
      <w:pPr>
        <w:rPr>
          <w:lang w:val="es-MX"/>
        </w:rPr>
      </w:pPr>
    </w:p>
    <w:p w:rsidR="00E673E6" w:rsidRPr="00F97A6D" w:rsidRDefault="00E673E6" w:rsidP="00F97A6D">
      <w:pPr>
        <w:rPr>
          <w:lang w:val="es-MX"/>
        </w:rPr>
      </w:pPr>
      <w:r w:rsidRPr="00F97A6D">
        <w:rPr>
          <w:lang w:val="es-MX"/>
        </w:rPr>
        <w:t>Legislatura de la Ciudad Autónoma de Buenos Aires</w:t>
      </w:r>
    </w:p>
    <w:p w:rsidR="00E673E6" w:rsidRPr="00F97A6D" w:rsidRDefault="00E673E6" w:rsidP="00F97A6D">
      <w:pPr>
        <w:rPr>
          <w:lang w:val="es-MX"/>
        </w:rPr>
      </w:pPr>
    </w:p>
    <w:p w:rsidR="00E673E6" w:rsidRPr="00F97A6D" w:rsidRDefault="00E673E6" w:rsidP="00F97A6D">
      <w:pPr>
        <w:rPr>
          <w:b/>
          <w:lang w:val="es-MX"/>
        </w:rPr>
      </w:pPr>
      <w:r w:rsidRPr="00F97A6D">
        <w:rPr>
          <w:b/>
          <w:lang w:val="es-MX"/>
        </w:rPr>
        <w:t xml:space="preserve">Visto: </w:t>
      </w:r>
    </w:p>
    <w:p w:rsidR="00E673E6" w:rsidRPr="00F97A6D" w:rsidRDefault="00E673E6" w:rsidP="00F97A6D">
      <w:pPr>
        <w:ind w:firstLine="709"/>
        <w:rPr>
          <w:lang w:val="es-MX"/>
        </w:rPr>
      </w:pPr>
    </w:p>
    <w:p w:rsidR="00E673E6" w:rsidRPr="00F97A6D" w:rsidRDefault="00E673E6" w:rsidP="00F97A6D">
      <w:pPr>
        <w:ind w:firstLine="709"/>
        <w:rPr>
          <w:lang w:val="es-MX"/>
        </w:rPr>
      </w:pPr>
      <w:r w:rsidRPr="00F97A6D">
        <w:rPr>
          <w:lang w:val="es-MX"/>
        </w:rPr>
        <w:t>El Expediente Nº 1510-J-2024, del Jefe de Gobierno, remitido a esta Legislatura mediante el Mensaje Nº 13-2024 por el cual se propicia la homologación de condonaciones de deuda por gravámenes inmobiliarios, régimen Convenio Multilateral, patentes sobre vehículos y por el impuesto sobre los ingresos brutos, autorizadas por la Administración Gubernamental de ingresos públicos, conforme lo dispuesto por el Art. 182 del Código Fiscal (T.O.2024) y sus modificatorias, y</w:t>
      </w:r>
    </w:p>
    <w:p w:rsidR="00E673E6" w:rsidRPr="00F97A6D" w:rsidRDefault="00E673E6" w:rsidP="00F97A6D">
      <w:pPr>
        <w:rPr>
          <w:lang w:val="es-MX"/>
        </w:rPr>
      </w:pPr>
      <w:r w:rsidRPr="00F97A6D">
        <w:rPr>
          <w:lang w:val="es-MX"/>
        </w:rPr>
        <w:tab/>
      </w:r>
    </w:p>
    <w:p w:rsidR="00E673E6" w:rsidRPr="00F97A6D" w:rsidRDefault="00E673E6" w:rsidP="00F97A6D">
      <w:pPr>
        <w:rPr>
          <w:b/>
          <w:lang w:val="es-MX"/>
        </w:rPr>
      </w:pPr>
      <w:r w:rsidRPr="00F97A6D">
        <w:rPr>
          <w:b/>
          <w:lang w:val="es-MX"/>
        </w:rPr>
        <w:t>Considerando:</w:t>
      </w:r>
    </w:p>
    <w:p w:rsidR="00E673E6" w:rsidRPr="00F97A6D" w:rsidRDefault="00E673E6" w:rsidP="00F97A6D">
      <w:pPr>
        <w:rPr>
          <w:lang w:val="es-MX"/>
        </w:rPr>
      </w:pPr>
    </w:p>
    <w:p w:rsidR="00E673E6" w:rsidRPr="00F97A6D" w:rsidRDefault="00E673E6" w:rsidP="00F97A6D">
      <w:pPr>
        <w:rPr>
          <w:lang w:val="es-MX"/>
        </w:rPr>
      </w:pPr>
      <w:r w:rsidRPr="00F97A6D">
        <w:rPr>
          <w:lang w:val="es-MX"/>
        </w:rPr>
        <w:tab/>
        <w:t>Que conforme lo establecido en el artículo 182 del Código Fiscal (T.O. 2024) y sus modificatorias llegan a esta Comisión para su homologación diversas Resoluciones del Ministerio de Economía y Finanzas proponiendo la condonación de deudas conforme el Anexo que se agrega a la presente ley.</w:t>
      </w:r>
    </w:p>
    <w:p w:rsidR="00E673E6" w:rsidRPr="00F97A6D" w:rsidRDefault="00E673E6" w:rsidP="00F97A6D">
      <w:pPr>
        <w:rPr>
          <w:lang w:val="es-MX"/>
        </w:rPr>
      </w:pPr>
    </w:p>
    <w:p w:rsidR="00E673E6" w:rsidRPr="00F97A6D" w:rsidRDefault="00E673E6" w:rsidP="00F97A6D">
      <w:pPr>
        <w:ind w:firstLine="708"/>
        <w:rPr>
          <w:szCs w:val="24"/>
        </w:rPr>
      </w:pPr>
      <w:r w:rsidRPr="00F97A6D">
        <w:rPr>
          <w:szCs w:val="24"/>
        </w:rPr>
        <w:t>Que el artículo 182 del Código Fiscal faculta a la Administración Gubernamental de Ingresos Públicos a condonar impuestos, intereses, tasas, derechos, contribuciones, multas, servicios y servicios especiales por los periodos no prescriptos y en el estado en que se encuentren a las personas humanas con incapacidad de afrontar el pago y que residan en la Ciudad Autónoma de Buenos Aires y a las entidades de bien público, sin fines de lucro, que no han cumplimentado las formalidades previstas en la normativa, para su exención o que adeudan algunos de los tributos en un periodo donde las respectivas normas fiscales no los eximían</w:t>
      </w:r>
    </w:p>
    <w:p w:rsidR="00E673E6" w:rsidRPr="00F97A6D" w:rsidRDefault="00E673E6" w:rsidP="00F97A6D">
      <w:pPr>
        <w:rPr>
          <w:lang w:val="es-MX"/>
        </w:rPr>
      </w:pPr>
    </w:p>
    <w:p w:rsidR="00E673E6" w:rsidRPr="00F97A6D" w:rsidRDefault="00E673E6" w:rsidP="00F97A6D">
      <w:r w:rsidRPr="00F97A6D">
        <w:tab/>
        <w:t xml:space="preserve">Que el citado artículo del Código Fiscal (T.O.2024)  también determina que los montos sujetos a condonación no deben superar (incluidos los intereses y las actualizaciones) a la fecha de la interposición de la solicitud de condonación, para el caso de gravámenes Inmobiliarios el triple y para el caso de patentes el doble, en ambos casos de lo determinado por el Art. 72 del plexo normativo referido y el monto autorizado para no realizar gestión de cobro judicial, excluidos los de extraña jurisdicción. </w:t>
      </w:r>
    </w:p>
    <w:p w:rsidR="00E673E6" w:rsidRPr="00F97A6D" w:rsidRDefault="00E673E6" w:rsidP="00F97A6D"/>
    <w:p w:rsidR="00E673E6" w:rsidRPr="00F97A6D" w:rsidRDefault="00E673E6" w:rsidP="00F97A6D">
      <w:r w:rsidRPr="00F97A6D">
        <w:tab/>
        <w:t>Que tanto el artículo 182 del Código Fiscal en sus Textos Ordenados de los años 2023 y 2024 otorgan a la Administración iguales facultades es que se dictan las Resoluciones que dan origen a esta presentación.</w:t>
      </w:r>
    </w:p>
    <w:p w:rsidR="00E673E6" w:rsidRPr="00F97A6D" w:rsidRDefault="00E673E6" w:rsidP="00F97A6D"/>
    <w:p w:rsidR="00E673E6" w:rsidRPr="00F97A6D" w:rsidRDefault="00E673E6" w:rsidP="00F97A6D">
      <w:pPr>
        <w:ind w:firstLine="708"/>
      </w:pPr>
      <w:r w:rsidRPr="00F97A6D">
        <w:t xml:space="preserve">Que mediante las Resoluciones </w:t>
      </w:r>
      <w:proofErr w:type="spellStart"/>
      <w:r w:rsidRPr="00F97A6D">
        <w:t>Nros</w:t>
      </w:r>
      <w:proofErr w:type="spellEnd"/>
      <w:r w:rsidRPr="00F97A6D">
        <w:t xml:space="preserve">. 269/GCABA/AGIP/2023, 396/GCABA/AGIP/2023, 417/GCABA/AGIP/2023, 420/GCABA/AGIP/2023, 421/GCABA/AGIP/2023, 422/GCABA/AGIP/2023, 30/GCABA/AGIP/2024, 32/GCABA/AGIP/2024, 67/GCABA/AGIP/2024, 108/GCABA/AGIP/2024, 144/GCABA/AGIP/2024, 145/GCABA/AGIP/2024 y 149/GCABA/AGIP/2024, se condonaron las deudas por Gravámenes Inmobiliarios, Régimen Convenio Multilateral, Patentes sobre Vehículos y por el Impuesto sobre los Ingresos Brutos que mantienen diversos contribuyentes con el Gobierno de la Ciudad Autónoma de Buenos Aires. </w:t>
      </w:r>
    </w:p>
    <w:p w:rsidR="00E673E6" w:rsidRPr="00F97A6D" w:rsidRDefault="00E673E6" w:rsidP="00F97A6D">
      <w:pPr>
        <w:ind w:firstLine="708"/>
      </w:pPr>
    </w:p>
    <w:p w:rsidR="00E673E6" w:rsidRPr="00F97A6D" w:rsidRDefault="00E673E6" w:rsidP="00F97A6D">
      <w:pPr>
        <w:ind w:firstLine="708"/>
      </w:pPr>
      <w:r w:rsidRPr="00F97A6D">
        <w:t>Que el Poder Ejecutivo a los fines de dar curso a las peticiones oportunamente solicitadas realizó los estudios socio-ambientales correspondientes de los cuales procederemos a realizar una breve síntesis.</w:t>
      </w:r>
    </w:p>
    <w:p w:rsidR="00E673E6" w:rsidRPr="00F97A6D" w:rsidRDefault="00E673E6" w:rsidP="00F97A6D">
      <w:pPr>
        <w:ind w:firstLine="708"/>
      </w:pPr>
    </w:p>
    <w:p w:rsidR="00E673E6" w:rsidRPr="00F97A6D" w:rsidRDefault="00E673E6" w:rsidP="00F97A6D">
      <w:pPr>
        <w:ind w:firstLine="708"/>
      </w:pPr>
      <w:r w:rsidRPr="00F97A6D">
        <w:t xml:space="preserve">Que la Sra. </w:t>
      </w:r>
      <w:proofErr w:type="spellStart"/>
      <w:r w:rsidRPr="00F97A6D">
        <w:t>Simana</w:t>
      </w:r>
      <w:proofErr w:type="spellEnd"/>
      <w:r w:rsidRPr="00F97A6D">
        <w:t>, Gisela Leonor, D.N.I. 17.823.955, ha solicitado la condonación de la deuda que a la fecha de presentación asciende a $ 89.092,98, la cual abarca los periodos cuotas 2014/02 hasta 2021/12, por gravámenes en el Impuesto Inmobiliario y Tasa retributiva de los servicios de Alumbrado, Barrido y Limpieza referidos al inmueble sito en la calle Bartolomé Mitre Nro. 2391, Piso 10, Departamento “E”, de esta Ciudad, Partida inmobiliaria Nro. 1772052.</w:t>
      </w:r>
    </w:p>
    <w:p w:rsidR="00E673E6" w:rsidRPr="00F97A6D" w:rsidRDefault="00E673E6" w:rsidP="00F97A6D">
      <w:pPr>
        <w:ind w:firstLine="708"/>
      </w:pPr>
    </w:p>
    <w:p w:rsidR="00E673E6" w:rsidRPr="00F97A6D" w:rsidRDefault="00E673E6" w:rsidP="00F97A6D">
      <w:pPr>
        <w:ind w:firstLine="708"/>
      </w:pPr>
      <w:r w:rsidRPr="00F97A6D">
        <w:lastRenderedPageBreak/>
        <w:t xml:space="preserve">Que de la evaluación realizada por el área correspondiente al Ministerio de Desarrollo Humano y Hábitat se pudo constatar que se trata de un departamento propiedad de la Sra. </w:t>
      </w:r>
      <w:proofErr w:type="spellStart"/>
      <w:r w:rsidRPr="00F97A6D">
        <w:t>Simana</w:t>
      </w:r>
      <w:proofErr w:type="spellEnd"/>
      <w:r w:rsidRPr="00F97A6D">
        <w:t xml:space="preserve">, Gisela Leonor y su ex cónyuge, el Sr. Alejandro Raúl </w:t>
      </w:r>
      <w:proofErr w:type="spellStart"/>
      <w:r w:rsidRPr="00F97A6D">
        <w:t>Chiochetti</w:t>
      </w:r>
      <w:proofErr w:type="spellEnd"/>
      <w:r w:rsidRPr="00F97A6D">
        <w:t>, donde habita desde el año 1995. El mobiliario satisface básicamente el confort hogareño.</w:t>
      </w:r>
    </w:p>
    <w:p w:rsidR="00E673E6" w:rsidRPr="00F97A6D" w:rsidRDefault="00E673E6" w:rsidP="00F97A6D">
      <w:pPr>
        <w:ind w:firstLine="708"/>
      </w:pPr>
    </w:p>
    <w:p w:rsidR="00E673E6" w:rsidRPr="00F97A6D" w:rsidRDefault="00E673E6" w:rsidP="00F97A6D">
      <w:pPr>
        <w:ind w:firstLine="708"/>
      </w:pPr>
      <w:r w:rsidRPr="00F97A6D">
        <w:t xml:space="preserve">Que la Sra. </w:t>
      </w:r>
      <w:proofErr w:type="spellStart"/>
      <w:r w:rsidRPr="00F97A6D">
        <w:t>Simana</w:t>
      </w:r>
      <w:proofErr w:type="spellEnd"/>
      <w:r w:rsidRPr="00F97A6D">
        <w:t xml:space="preserve">, Gisela tiene 2 hijos con quienes no convive: </w:t>
      </w:r>
      <w:proofErr w:type="spellStart"/>
      <w:r w:rsidRPr="00F97A6D">
        <w:t>Keila</w:t>
      </w:r>
      <w:proofErr w:type="spellEnd"/>
      <w:r w:rsidRPr="00F97A6D">
        <w:t xml:space="preserve"> </w:t>
      </w:r>
      <w:proofErr w:type="spellStart"/>
      <w:r w:rsidRPr="00F97A6D">
        <w:t>Chiochetti</w:t>
      </w:r>
      <w:proofErr w:type="spellEnd"/>
      <w:r w:rsidRPr="00F97A6D">
        <w:t xml:space="preserve">, de 25 años, de edad, estudiante de nivel terciario, empleada administrativa y Alejo </w:t>
      </w:r>
      <w:proofErr w:type="spellStart"/>
      <w:r w:rsidRPr="00F97A6D">
        <w:t>Chiochetti</w:t>
      </w:r>
      <w:proofErr w:type="spellEnd"/>
      <w:r w:rsidRPr="00F97A6D">
        <w:t>, de 22 años de edad, estudiante de nivel universitario, preceptor, ambos domiciliados en esta Ciudad.</w:t>
      </w:r>
    </w:p>
    <w:p w:rsidR="00E673E6" w:rsidRPr="00F97A6D" w:rsidRDefault="00E673E6" w:rsidP="00F97A6D">
      <w:pPr>
        <w:ind w:firstLine="708"/>
      </w:pPr>
    </w:p>
    <w:p w:rsidR="00E673E6" w:rsidRPr="00F97A6D" w:rsidRDefault="00E673E6" w:rsidP="00F97A6D">
      <w:pPr>
        <w:ind w:firstLine="708"/>
      </w:pPr>
      <w:r w:rsidRPr="00F97A6D">
        <w:t xml:space="preserve">Que en cuanto a su situación económica, la señora </w:t>
      </w:r>
      <w:proofErr w:type="spellStart"/>
      <w:r w:rsidRPr="00F97A6D">
        <w:t>Simana</w:t>
      </w:r>
      <w:proofErr w:type="spellEnd"/>
      <w:r w:rsidRPr="00F97A6D">
        <w:t xml:space="preserve"> tiene un ingreso económico de aproximadamente $ 80.000 mensuales proveniente de las clases de gimnasia que da en su domicilio (es </w:t>
      </w:r>
      <w:proofErr w:type="spellStart"/>
      <w:r w:rsidRPr="00F97A6D">
        <w:t>monotributista</w:t>
      </w:r>
      <w:proofErr w:type="spellEnd"/>
      <w:r w:rsidRPr="00F97A6D">
        <w:t xml:space="preserve"> social y abona una cuota de $1500); Que respecto a su salud cuenta con la prestación de OSPEDYC (Obra Social del Personal de Entidades Deportivas y Civiles), padece una enfermedad autoinmune (Síndrome de </w:t>
      </w:r>
      <w:proofErr w:type="spellStart"/>
      <w:r w:rsidRPr="00F97A6D">
        <w:t>Raynaud</w:t>
      </w:r>
      <w:proofErr w:type="spellEnd"/>
      <w:r w:rsidRPr="00F97A6D">
        <w:t xml:space="preserve">) y el déficit de la enzima </w:t>
      </w:r>
      <w:proofErr w:type="spellStart"/>
      <w:r w:rsidRPr="00F97A6D">
        <w:t>Diamino</w:t>
      </w:r>
      <w:proofErr w:type="spellEnd"/>
      <w:r w:rsidRPr="00F97A6D">
        <w:t xml:space="preserve"> Oxidasa (Déficit de D.A.O.), estando con tratamiento médico.</w:t>
      </w:r>
    </w:p>
    <w:p w:rsidR="00E673E6" w:rsidRPr="00F97A6D" w:rsidRDefault="00E673E6" w:rsidP="00F97A6D">
      <w:pPr>
        <w:ind w:firstLine="708"/>
        <w:rPr>
          <w:szCs w:val="28"/>
        </w:rPr>
      </w:pPr>
    </w:p>
    <w:p w:rsidR="00E673E6" w:rsidRPr="00F97A6D" w:rsidRDefault="00E673E6" w:rsidP="00F97A6D">
      <w:pPr>
        <w:ind w:firstLine="708"/>
      </w:pPr>
      <w:r w:rsidRPr="00F97A6D">
        <w:t>Que conforme lo informado por la Dirección General de Rentas, el monto total adeudado a la fecha de asciende a pesos ochenta y nueve mil noventa y dos con noventa y ocho centavos ($ 89.092,98),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asimismo cabe agregar que el informe de la Dirección General de Atención Inmediata, concluye que de acuerdo a los datos aportados durante la entrevista y a la observación profesional realizada, la Sra. Gisela Leonor </w:t>
      </w:r>
      <w:proofErr w:type="spellStart"/>
      <w:r w:rsidRPr="00F97A6D">
        <w:t>Simana</w:t>
      </w:r>
      <w:proofErr w:type="spellEnd"/>
      <w:r w:rsidRPr="00F97A6D">
        <w:t>, cuenta con un ingreso económico que se considera insuficiente para que pueda solventar todos sus gastos básicos.</w:t>
      </w:r>
    </w:p>
    <w:p w:rsidR="00E673E6" w:rsidRPr="00F97A6D" w:rsidRDefault="00E673E6" w:rsidP="00F97A6D">
      <w:pPr>
        <w:ind w:firstLine="708"/>
      </w:pPr>
      <w:r w:rsidRPr="00F97A6D">
        <w:t xml:space="preserve"> </w:t>
      </w:r>
    </w:p>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art. 182 del Código Fiscal (texto ordenado 2023), quedando los mismos en cabeza del contribuyente.</w:t>
      </w:r>
    </w:p>
    <w:p w:rsidR="00E673E6" w:rsidRPr="00F97A6D" w:rsidRDefault="00E673E6" w:rsidP="00F97A6D"/>
    <w:p w:rsidR="00E673E6" w:rsidRPr="00F97A6D" w:rsidRDefault="00E673E6" w:rsidP="00F97A6D">
      <w:pPr>
        <w:ind w:firstLine="708"/>
      </w:pPr>
      <w:r w:rsidRPr="00F97A6D">
        <w:t xml:space="preserve"> Que el Sr. Carlos Aníbal Caballero, D.N.I. Nro. 4.513.228, ha solicitado la condonación de la deuda que a la fecha de presentación asciende a $ 108.493,09, la cual abarca los periodos cuotas 2007/05 hasta 2018/10, por gravámenes en el Impuesto Inmobiliario y Tasa retributiva de los servicios de Alumbrado, Barrido y Limpieza referidos al inmueble sito en la calle Cabello 3212, de esta Ciudad, Partida inmobiliaria Nro. 2416742.</w:t>
      </w:r>
    </w:p>
    <w:p w:rsidR="00E673E6" w:rsidRPr="00F97A6D" w:rsidRDefault="00E673E6" w:rsidP="00F97A6D">
      <w:pPr>
        <w:ind w:firstLine="708"/>
      </w:pPr>
    </w:p>
    <w:p w:rsidR="00E673E6" w:rsidRPr="00F97A6D" w:rsidRDefault="00E673E6" w:rsidP="00F97A6D">
      <w:pPr>
        <w:ind w:firstLine="708"/>
      </w:pPr>
      <w:r w:rsidRPr="00F97A6D">
        <w:t xml:space="preserve"> Que de la evaluación realizada por el área correspondiente al Ministerio de Desarrollo Humano y Hábitat surge que el solicitante percibe una jubilación de $73,600 mensuales y de manera eventual la ayuda económica de una de sus hijas.</w:t>
      </w:r>
    </w:p>
    <w:p w:rsidR="00E673E6" w:rsidRPr="00F97A6D" w:rsidRDefault="00E673E6" w:rsidP="00F97A6D">
      <w:pPr>
        <w:ind w:firstLine="708"/>
      </w:pPr>
    </w:p>
    <w:p w:rsidR="00E673E6" w:rsidRPr="00F97A6D" w:rsidRDefault="00E673E6" w:rsidP="00F97A6D">
      <w:pPr>
        <w:ind w:firstLine="708"/>
      </w:pPr>
      <w:r w:rsidRPr="00F97A6D">
        <w:t xml:space="preserve">Que respecto a su salud, el Sr. Carlos Aníbal Caballero es paciente oncológico y posee anormalidades en la marcha y en la movilidad. Cuenta con la obra social OSTPBA (Obra Social de Trabajadores Prensa de Buenos Aires). </w:t>
      </w:r>
    </w:p>
    <w:p w:rsidR="00E673E6" w:rsidRPr="00F97A6D" w:rsidRDefault="00E673E6" w:rsidP="00F97A6D"/>
    <w:p w:rsidR="00E673E6" w:rsidRPr="00F97A6D" w:rsidRDefault="00E673E6" w:rsidP="00F97A6D">
      <w:pPr>
        <w:ind w:firstLine="708"/>
      </w:pPr>
      <w:r w:rsidRPr="00F97A6D">
        <w:t>Que conforme lo informado por la Dirección General de Rentas, el monto total adeudado a la fecha de presentación asciende a $ 108.493.09 la cual abarca los periodos cuotas 2007/05 hasta 2018/10,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la Dirección General de Atención Inmediata, concluye que el Sr. Caballero Carlos Aníbal, se encuentra debajo de la línea de indigencia, según el rango aportado por la Dirección de Estadísticas y Censos de CABA. </w:t>
      </w:r>
    </w:p>
    <w:p w:rsidR="00E673E6" w:rsidRPr="00F97A6D" w:rsidRDefault="00E673E6" w:rsidP="00F97A6D">
      <w:pPr>
        <w:ind w:firstLine="708"/>
      </w:pPr>
    </w:p>
    <w:p w:rsidR="00E673E6" w:rsidRPr="00F97A6D" w:rsidRDefault="00E673E6" w:rsidP="00F97A6D">
      <w:pPr>
        <w:ind w:firstLine="708"/>
      </w:pPr>
      <w:r w:rsidRPr="00F97A6D">
        <w:t xml:space="preserve">Que en caso de iniciarse el proceso de ejecución fiscal, las costas, gastos y honorarios originados por el mismo quedan excluidos de la facultad descripta en el art. 182 del Código Fiscal (texto ordenado 2023), quedando los mismos en cabeza del contribuyente. </w:t>
      </w:r>
    </w:p>
    <w:p w:rsidR="00E673E6" w:rsidRPr="00F97A6D" w:rsidRDefault="00E673E6" w:rsidP="00F97A6D">
      <w:pPr>
        <w:ind w:firstLine="708"/>
      </w:pPr>
    </w:p>
    <w:p w:rsidR="00E673E6" w:rsidRPr="00F97A6D" w:rsidRDefault="00E673E6" w:rsidP="00F97A6D">
      <w:pPr>
        <w:ind w:firstLine="708"/>
      </w:pPr>
      <w:r w:rsidRPr="00F97A6D">
        <w:lastRenderedPageBreak/>
        <w:t>Que el Sr. Verga, Hugo Daniel, D.N.I. Nro. 16.198.813, ha solicitado la condonación de la deuda que a la fecha de presentación asciende a $ 59.065,85 la cual abarca los periodos cuotas 2010/01 hasta 2013/12, tal como luce en el orden 7, en el Régimen del Convenio Multilateral inscripto bajo el Nro. 20-16198813-9.</w:t>
      </w:r>
    </w:p>
    <w:p w:rsidR="00E673E6" w:rsidRPr="00F97A6D" w:rsidRDefault="00E673E6" w:rsidP="00F97A6D"/>
    <w:p w:rsidR="00E673E6" w:rsidRPr="00F97A6D" w:rsidRDefault="00E673E6" w:rsidP="00F97A6D">
      <w:pPr>
        <w:ind w:firstLine="708"/>
      </w:pPr>
      <w:r w:rsidRPr="00F97A6D">
        <w:t xml:space="preserve">Que se realizó la evaluación socio-ambiental en el domicilio del </w:t>
      </w:r>
      <w:proofErr w:type="spellStart"/>
      <w:r w:rsidRPr="00F97A6D">
        <w:t>peticionante</w:t>
      </w:r>
      <w:proofErr w:type="spellEnd"/>
      <w:r w:rsidRPr="00F97A6D">
        <w:t xml:space="preserve">, donde se pudo constatar que el solicitante, convive con su esposa la Sra. Hilda Susana </w:t>
      </w:r>
      <w:proofErr w:type="spellStart"/>
      <w:r w:rsidRPr="00F97A6D">
        <w:t>Fontan</w:t>
      </w:r>
      <w:proofErr w:type="spellEnd"/>
      <w:r w:rsidRPr="00F97A6D">
        <w:t>, en un inmueble de su propiedad, donde se observan algunos deterioros por falta de mantenimiento.</w:t>
      </w:r>
    </w:p>
    <w:p w:rsidR="00E673E6" w:rsidRPr="00F97A6D" w:rsidRDefault="00E673E6" w:rsidP="00F97A6D">
      <w:pPr>
        <w:ind w:firstLine="708"/>
      </w:pPr>
    </w:p>
    <w:p w:rsidR="00E673E6" w:rsidRPr="00F97A6D" w:rsidRDefault="00E673E6" w:rsidP="00F97A6D">
      <w:pPr>
        <w:ind w:firstLine="708"/>
      </w:pPr>
      <w:r w:rsidRPr="00F97A6D">
        <w:t>Que el matrimonio tiene un hijo, Lionel Nahuel Verga, de 23 años de edad, que convive con ellos y Yamila Evelyn Verga, de 35 años, domiciliada en Lomas del Mirador, Provincia de Buenos Aires.</w:t>
      </w:r>
    </w:p>
    <w:p w:rsidR="00E673E6" w:rsidRPr="00F97A6D" w:rsidRDefault="00E673E6" w:rsidP="00F97A6D">
      <w:pPr>
        <w:ind w:firstLine="708"/>
      </w:pPr>
    </w:p>
    <w:p w:rsidR="00E673E6" w:rsidRPr="00F97A6D" w:rsidRDefault="00E673E6" w:rsidP="00F97A6D">
      <w:pPr>
        <w:ind w:firstLine="708"/>
      </w:pPr>
      <w:r w:rsidRPr="00F97A6D">
        <w:t xml:space="preserve"> Que el ingreso económico hogareño proviene actualmente de la pensión por discapacidad cobrada por la esposa del Sr. Hugo Daniel Verga, ($ 40.000) y la ayuda que recibe de sus hijos.</w:t>
      </w:r>
    </w:p>
    <w:p w:rsidR="00E673E6" w:rsidRPr="00F97A6D" w:rsidRDefault="00E673E6" w:rsidP="00F97A6D">
      <w:pPr>
        <w:ind w:firstLine="708"/>
      </w:pPr>
    </w:p>
    <w:p w:rsidR="00E673E6" w:rsidRPr="00F97A6D" w:rsidRDefault="00E673E6" w:rsidP="00F97A6D">
      <w:pPr>
        <w:ind w:firstLine="708"/>
      </w:pPr>
      <w:r w:rsidRPr="00F97A6D">
        <w:t xml:space="preserve"> Que respecto a su salud el grupo familiar conviviente carece de obra social y utiliza hospitales públicos.</w:t>
      </w:r>
    </w:p>
    <w:p w:rsidR="00E673E6" w:rsidRPr="00F97A6D" w:rsidRDefault="00E673E6" w:rsidP="00F97A6D">
      <w:r w:rsidRPr="00F97A6D">
        <w:t xml:space="preserve"> </w:t>
      </w:r>
    </w:p>
    <w:p w:rsidR="00E673E6" w:rsidRPr="00F97A6D" w:rsidRDefault="00E673E6" w:rsidP="00F97A6D">
      <w:pPr>
        <w:ind w:firstLine="708"/>
      </w:pPr>
      <w:r w:rsidRPr="00F97A6D">
        <w:t>Que conforme lo informado por la Dirección General de Rentas, el monto total adeudado a la fecha de presentación asciende a $ 59.065,85, la cual abarca los periodos cuotas 2010/01 hasta 2013/12,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Que la Dirección General de Atención Inmediata, concluye que tiene un ingreso económico considerado insuficiente, que no permite regularizar su situación económica, destacándose que lo ingresado se utiliza para gastos básicos de subsistencia, sugiriendo condonar la deuda.</w:t>
      </w:r>
    </w:p>
    <w:p w:rsidR="00E673E6" w:rsidRPr="00F97A6D" w:rsidRDefault="00E673E6" w:rsidP="00F97A6D">
      <w:r w:rsidRPr="00F97A6D">
        <w:t xml:space="preserve"> </w:t>
      </w:r>
    </w:p>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art. 182 del Código Fiscal (texto ordenado 2023), quedando los mismos en cabeza del contribuyente.</w:t>
      </w:r>
    </w:p>
    <w:p w:rsidR="00E673E6" w:rsidRPr="00F97A6D" w:rsidRDefault="00E673E6" w:rsidP="00F97A6D">
      <w:pPr>
        <w:ind w:firstLine="708"/>
      </w:pPr>
    </w:p>
    <w:p w:rsidR="00E673E6" w:rsidRPr="00F97A6D" w:rsidRDefault="00E673E6" w:rsidP="00F97A6D">
      <w:pPr>
        <w:ind w:firstLine="708"/>
      </w:pPr>
      <w:r w:rsidRPr="00F97A6D">
        <w:t>Que la Sra. Susana Ester Paz, D.N.I. 13.139.581, ha solicitado la condonación de la deuda que a la fecha de presentación asciende a $ 61.315,72, la cual abarca los periodos cuotas 2017/05 hasta 2023/04, por gravámenes en el Impuesto Inmobiliario y Tasa retributiva de los servicios de Alumbrado, Barrido y Limpieza referidos al inmueble sito en Av. Fernández de la Cruz Nro. 5791, Planta Baja, Departamento 332, de esta Ciudad, Partida inmobiliaria Nro. 3126403.</w:t>
      </w:r>
    </w:p>
    <w:p w:rsidR="00E673E6" w:rsidRPr="00F97A6D" w:rsidRDefault="00E673E6" w:rsidP="00F97A6D">
      <w:pPr>
        <w:ind w:firstLine="708"/>
      </w:pPr>
    </w:p>
    <w:p w:rsidR="00E673E6" w:rsidRPr="00F97A6D" w:rsidRDefault="00E673E6" w:rsidP="00F97A6D">
      <w:pPr>
        <w:ind w:firstLine="708"/>
      </w:pPr>
      <w:r w:rsidRPr="00F97A6D">
        <w:t xml:space="preserve">Que el Ministerio de Desarrollo Humano y Hábitat realizó la evaluación socio-ambiental de la solicitante donde se pudo constatar que la Sra. Susana Ester Paz, convive con su esposo el Sr. Jorge Alberto </w:t>
      </w:r>
      <w:proofErr w:type="spellStart"/>
      <w:r w:rsidRPr="00F97A6D">
        <w:t>Alcuri</w:t>
      </w:r>
      <w:proofErr w:type="spellEnd"/>
      <w:r w:rsidRPr="00F97A6D">
        <w:t>, de 66 años de edad, en un departamento propio, adquirido a través del I.V.C. en el 2017. El inmueble se compone de comedor con cocina y lavadero integrado, dos dormitorios y baño, cuenta con servicios esenciales y el mobiliario satisface básicamente las necesidades de confort en el hogar.</w:t>
      </w:r>
    </w:p>
    <w:p w:rsidR="00E673E6" w:rsidRPr="00F97A6D" w:rsidRDefault="00E673E6" w:rsidP="00F97A6D">
      <w:pPr>
        <w:ind w:firstLine="708"/>
      </w:pPr>
    </w:p>
    <w:p w:rsidR="00E673E6" w:rsidRPr="00F97A6D" w:rsidRDefault="00E673E6" w:rsidP="00F97A6D">
      <w:pPr>
        <w:ind w:firstLine="708"/>
      </w:pPr>
      <w:r w:rsidRPr="00F97A6D">
        <w:t xml:space="preserve"> Que la Sra. Susana Ester Paz, tiene 2 hijos con quienes no convive: Alejandro Gabriel </w:t>
      </w:r>
      <w:proofErr w:type="spellStart"/>
      <w:r w:rsidRPr="00F97A6D">
        <w:t>Alcuri</w:t>
      </w:r>
      <w:proofErr w:type="spellEnd"/>
      <w:r w:rsidRPr="00F97A6D">
        <w:t xml:space="preserve">, de 33 años de edad, casado, empleado de comercio y Jorge Ariel </w:t>
      </w:r>
      <w:proofErr w:type="spellStart"/>
      <w:r w:rsidRPr="00F97A6D">
        <w:t>Alcuri</w:t>
      </w:r>
      <w:proofErr w:type="spellEnd"/>
      <w:r w:rsidRPr="00F97A6D">
        <w:t>, de 32 años de edad, soltero, empleado administrativo, ambos domiciliados en esta Ciudad.</w:t>
      </w:r>
    </w:p>
    <w:p w:rsidR="00E673E6" w:rsidRPr="00F97A6D" w:rsidRDefault="00E673E6" w:rsidP="00F97A6D">
      <w:pPr>
        <w:ind w:firstLine="708"/>
      </w:pPr>
    </w:p>
    <w:p w:rsidR="00E673E6" w:rsidRPr="00F97A6D" w:rsidRDefault="00E673E6" w:rsidP="00F97A6D">
      <w:pPr>
        <w:ind w:firstLine="708"/>
      </w:pPr>
      <w:r w:rsidRPr="00F97A6D">
        <w:t>Que en lo referente a la situación sanitaria, la solicitante y su esposo poseen la cobertura de P.A.M.I; Que en cuanto a la situación económica la Sra. Susana Ester Paz, percibe un haber jubilatorio de $ 70.000 y su esposo de $ 60.000.</w:t>
      </w:r>
    </w:p>
    <w:p w:rsidR="00E673E6" w:rsidRPr="00F97A6D" w:rsidRDefault="00E673E6" w:rsidP="00F97A6D"/>
    <w:p w:rsidR="00E673E6" w:rsidRPr="00F97A6D" w:rsidRDefault="00E673E6" w:rsidP="00F97A6D">
      <w:pPr>
        <w:ind w:firstLine="708"/>
      </w:pPr>
      <w:r w:rsidRPr="00F97A6D">
        <w:t xml:space="preserve"> Que el pedido de condonación de deuda a la fecha de presentación asciende a $ 61.315,72, formulado por la Sra. Susana Ester Paz, D.N.L 13.139.581, por gravámenes en el Impuesto Inmobiliario y Tasa retributiva de los servicios de Alumbrado, Barrido y Limpieza </w:t>
      </w:r>
      <w:r w:rsidRPr="00F97A6D">
        <w:lastRenderedPageBreak/>
        <w:t>referidos al inmueble sito en Av. Fernández de la Cruz Nro. 5791, Planta Baja, Departamento 332, de esta Ciudad, Partida inmobiliaria Nro. 3126403.</w:t>
      </w:r>
    </w:p>
    <w:p w:rsidR="00E673E6" w:rsidRPr="00F97A6D" w:rsidRDefault="00E673E6" w:rsidP="00F97A6D">
      <w:pPr>
        <w:ind w:firstLine="708"/>
      </w:pPr>
    </w:p>
    <w:p w:rsidR="00E673E6" w:rsidRPr="00F97A6D" w:rsidRDefault="00E673E6" w:rsidP="00F97A6D">
      <w:pPr>
        <w:ind w:firstLine="708"/>
      </w:pPr>
      <w:r w:rsidRPr="00F97A6D">
        <w:t xml:space="preserve">Que la Dirección General de Atención Inmediata, concluye que la suma acumulada resulta de difícil cancelación. </w:t>
      </w:r>
    </w:p>
    <w:p w:rsidR="00E673E6" w:rsidRPr="00F97A6D" w:rsidRDefault="00E673E6" w:rsidP="00F97A6D">
      <w:pPr>
        <w:ind w:firstLine="708"/>
      </w:pPr>
    </w:p>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art. 182 del Código Fiscal (texto ordenado 2023), quedando los mismos en cabeza de la contribuyente.</w:t>
      </w:r>
    </w:p>
    <w:p w:rsidR="00E673E6" w:rsidRPr="00F97A6D" w:rsidRDefault="00E673E6" w:rsidP="00F97A6D">
      <w:pPr>
        <w:ind w:firstLine="708"/>
      </w:pPr>
    </w:p>
    <w:p w:rsidR="00E673E6" w:rsidRPr="00F97A6D" w:rsidRDefault="00E673E6" w:rsidP="00F97A6D">
      <w:pPr>
        <w:ind w:firstLine="708"/>
      </w:pPr>
    </w:p>
    <w:p w:rsidR="00E673E6" w:rsidRPr="00F97A6D" w:rsidRDefault="00E673E6" w:rsidP="00F97A6D">
      <w:pPr>
        <w:ind w:firstLine="708"/>
      </w:pPr>
      <w:r w:rsidRPr="00F97A6D">
        <w:t>Que el Sr. Hugo Eduardo Montiel, D.N.I. 13.411.589, ha solicitado la condonación de la deuda que a la fecha de presentación asciende a $ 1.642,50, comprendiendo las cuotas 2003/01 hasta 2004/03, en el Régimen Simplificado del Impuesto Sobre los Ingresos Brutos, inscripta bajo el Nro. 20- 13411589-1.</w:t>
      </w:r>
    </w:p>
    <w:p w:rsidR="00E673E6" w:rsidRPr="00F97A6D" w:rsidRDefault="00E673E6" w:rsidP="00F97A6D">
      <w:pPr>
        <w:ind w:firstLine="708"/>
      </w:pPr>
    </w:p>
    <w:p w:rsidR="00E673E6" w:rsidRPr="00F97A6D" w:rsidRDefault="00E673E6" w:rsidP="00F97A6D">
      <w:pPr>
        <w:ind w:firstLine="708"/>
      </w:pPr>
      <w:r w:rsidRPr="00F97A6D">
        <w:t xml:space="preserve"> Que el Ministerio de Desarrollo Humano y Hábitat realizó una evaluación socio-ambiental en el domicilio en cuestión donde se pudo constatar que se trata de un departamento propiedad del </w:t>
      </w:r>
      <w:proofErr w:type="spellStart"/>
      <w:r w:rsidRPr="00F97A6D">
        <w:t>peticionante</w:t>
      </w:r>
      <w:proofErr w:type="spellEnd"/>
      <w:r w:rsidRPr="00F97A6D">
        <w:t xml:space="preserve"> adquirido en 1989, que se encuentra en regular estado de conservación general por falta de mantenimiento.</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el solicitante percibe un aporte jubilatorio por un monto de $ 53.720 y una pensión de $ 34.034 mensuales para sus gastos de subsistencia, careciendo de otros beneficios.</w:t>
      </w:r>
    </w:p>
    <w:p w:rsidR="00E673E6" w:rsidRPr="00F97A6D" w:rsidRDefault="00E673E6" w:rsidP="00F97A6D">
      <w:pPr>
        <w:ind w:firstLine="708"/>
      </w:pPr>
    </w:p>
    <w:p w:rsidR="00E673E6" w:rsidRPr="00F97A6D" w:rsidRDefault="00E673E6" w:rsidP="00F97A6D">
      <w:pPr>
        <w:ind w:firstLine="708"/>
      </w:pPr>
      <w:r w:rsidRPr="00F97A6D">
        <w:t>Que respecto a su salud el solicitante cuenta con la prestación de P.A.M.I.</w:t>
      </w:r>
    </w:p>
    <w:p w:rsidR="00E673E6" w:rsidRPr="00F97A6D" w:rsidRDefault="00E673E6" w:rsidP="00F97A6D">
      <w:pPr>
        <w:rPr>
          <w:b/>
          <w:szCs w:val="28"/>
        </w:rPr>
      </w:pPr>
    </w:p>
    <w:p w:rsidR="00E673E6" w:rsidRPr="00F97A6D" w:rsidRDefault="00E673E6" w:rsidP="00F97A6D">
      <w:pPr>
        <w:ind w:firstLine="708"/>
      </w:pPr>
      <w:r w:rsidRPr="00F97A6D">
        <w:t>Que conforme lo informado por la Dirección General de Rentas, el monto total adeudado a la fecha de presentación asciende a $ 1.642,50, no superando el monto máximo establecido por el plexo normativo.</w:t>
      </w:r>
    </w:p>
    <w:p w:rsidR="00E673E6" w:rsidRPr="00F97A6D" w:rsidRDefault="00E673E6" w:rsidP="00F97A6D"/>
    <w:p w:rsidR="00E673E6" w:rsidRPr="00F97A6D" w:rsidRDefault="00E673E6" w:rsidP="00F97A6D">
      <w:pPr>
        <w:ind w:firstLine="708"/>
      </w:pPr>
      <w:r w:rsidRPr="00F97A6D">
        <w:t xml:space="preserve">Que la Dirección General de Atención Inmediata, concluye que de acuerdo a los datos aportados durante la entrevista y a la observación profesional realizada, el Sr. Hugo Eduardo Montiel, es una persona jubilada cuyo ingreso económico se considera insuficiente para que pueda solventar todos sus gastos básicos. </w:t>
      </w:r>
    </w:p>
    <w:p w:rsidR="00E673E6" w:rsidRPr="00F97A6D" w:rsidRDefault="00E673E6" w:rsidP="00F97A6D"/>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art. 182 del Código Fiscal (texto ordenado 2023), quedando los mismos en cabeza del contribuyente.</w:t>
      </w:r>
    </w:p>
    <w:p w:rsidR="00E673E6" w:rsidRPr="00F97A6D" w:rsidRDefault="00E673E6" w:rsidP="00F97A6D"/>
    <w:p w:rsidR="00E673E6" w:rsidRPr="00F97A6D" w:rsidRDefault="00E673E6" w:rsidP="00F97A6D">
      <w:pPr>
        <w:ind w:firstLine="708"/>
      </w:pPr>
      <w:r w:rsidRPr="00F97A6D">
        <w:t xml:space="preserve">Que la Sra. Elsa Mabel </w:t>
      </w:r>
      <w:proofErr w:type="spellStart"/>
      <w:r w:rsidRPr="00F97A6D">
        <w:t>Ingrassia</w:t>
      </w:r>
      <w:proofErr w:type="spellEnd"/>
      <w:r w:rsidRPr="00F97A6D">
        <w:t>, D.N.I. 14.901.635, ha solicitado la condonación de la deuda que a la fecha de presentación asciende a $ 36.612,94, la cual abarca los periodos cuotas 2012/02 hasta 2018/03, por gravámenes en el Impuesto Inmobiliario y Tasa retributiva de los servicios de Alumbrado, Barrido y Limpieza referidos al inmueble sito en la calle Roque Pérez 2657, Piso 3, Departamento “A”, de esta Ciudad, Partida inmobiliaria Nro. 1468615.</w:t>
      </w:r>
    </w:p>
    <w:p w:rsidR="00E673E6" w:rsidRPr="00F97A6D" w:rsidRDefault="00E673E6" w:rsidP="00F97A6D">
      <w:pPr>
        <w:ind w:firstLine="708"/>
      </w:pPr>
    </w:p>
    <w:p w:rsidR="00E673E6" w:rsidRPr="00F97A6D" w:rsidRDefault="00E673E6" w:rsidP="00F97A6D">
      <w:pPr>
        <w:ind w:firstLine="708"/>
      </w:pPr>
      <w:r w:rsidRPr="00F97A6D">
        <w:t xml:space="preserve">Que en el estudio socio-ambiental se pudo constatar que se trata de un departamento propiedad de la solicitante, adquirido en el año 2007, que se encuentra deteriorado por falta de mantenimiento y donde convive con sus tres hijos John </w:t>
      </w:r>
      <w:proofErr w:type="spellStart"/>
      <w:r w:rsidRPr="00F97A6D">
        <w:t>Saire</w:t>
      </w:r>
      <w:proofErr w:type="spellEnd"/>
      <w:r w:rsidRPr="00F97A6D">
        <w:t xml:space="preserve">, </w:t>
      </w:r>
      <w:proofErr w:type="spellStart"/>
      <w:r w:rsidRPr="00F97A6D">
        <w:t>Ian</w:t>
      </w:r>
      <w:proofErr w:type="spellEnd"/>
      <w:r w:rsidRPr="00F97A6D">
        <w:t xml:space="preserve"> </w:t>
      </w:r>
      <w:proofErr w:type="spellStart"/>
      <w:r w:rsidRPr="00F97A6D">
        <w:t>Saire</w:t>
      </w:r>
      <w:proofErr w:type="spellEnd"/>
      <w:r w:rsidRPr="00F97A6D">
        <w:t xml:space="preserve"> y Bruce </w:t>
      </w:r>
      <w:proofErr w:type="spellStart"/>
      <w:r w:rsidRPr="00F97A6D">
        <w:t>Saire</w:t>
      </w:r>
      <w:proofErr w:type="spellEnd"/>
      <w:r w:rsidRPr="00F97A6D">
        <w:t>, todos de 16 años.</w:t>
      </w:r>
    </w:p>
    <w:p w:rsidR="00E673E6" w:rsidRPr="00F97A6D" w:rsidRDefault="00E673E6" w:rsidP="00F97A6D">
      <w:pPr>
        <w:ind w:firstLine="708"/>
      </w:pPr>
    </w:p>
    <w:p w:rsidR="00E673E6" w:rsidRPr="00F97A6D" w:rsidRDefault="00E673E6" w:rsidP="00F97A6D">
      <w:pPr>
        <w:ind w:firstLine="708"/>
      </w:pPr>
      <w:r w:rsidRPr="00F97A6D">
        <w:t xml:space="preserve"> Que en cuanto a la situación económica de la Sra. Elsa Mabel </w:t>
      </w:r>
      <w:proofErr w:type="spellStart"/>
      <w:r w:rsidRPr="00F97A6D">
        <w:t>Ingrassia</w:t>
      </w:r>
      <w:proofErr w:type="spellEnd"/>
      <w:r w:rsidRPr="00F97A6D">
        <w:t>, cabe referir que percibe un haber jubilatorio de $56,000 y cobra la A.U.H. por sus tres hijos de $ 30.000.</w:t>
      </w:r>
    </w:p>
    <w:p w:rsidR="00E673E6" w:rsidRPr="00F97A6D" w:rsidRDefault="00E673E6" w:rsidP="00F97A6D">
      <w:pPr>
        <w:ind w:firstLine="708"/>
      </w:pPr>
      <w:r w:rsidRPr="00F97A6D">
        <w:t xml:space="preserve"> </w:t>
      </w:r>
    </w:p>
    <w:p w:rsidR="00E673E6" w:rsidRPr="00F97A6D" w:rsidRDefault="00E673E6" w:rsidP="00F97A6D">
      <w:pPr>
        <w:ind w:firstLine="708"/>
      </w:pPr>
      <w:r w:rsidRPr="00F97A6D">
        <w:t>Que respecto a su salud cuenta con cobertura de P.A.M.I., realiza tratamiento médico por Hipercolesterolemia y tiene hernia de disco lumbar, sus hijos no presentan problemas de salud.</w:t>
      </w:r>
    </w:p>
    <w:p w:rsidR="00E673E6" w:rsidRPr="00F97A6D" w:rsidRDefault="00E673E6" w:rsidP="00F97A6D"/>
    <w:p w:rsidR="00E673E6" w:rsidRPr="00F97A6D" w:rsidRDefault="00E673E6" w:rsidP="00F97A6D">
      <w:pPr>
        <w:ind w:firstLine="708"/>
      </w:pPr>
      <w:r w:rsidRPr="00F97A6D">
        <w:lastRenderedPageBreak/>
        <w:t>Que conforme lo informado por la Dirección General de Rentas, el monto total adeudado a la fecha de presentación asciende a $ 36.612,94, la cual abarca los periodos cuotas 2012/02 hasta 2018/03,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la Dirección General de Atención Inmediata, concluye que de acuerdo a los datos aportados durante la entrevista y a la observación profesional realizada, la Sra. Elsa Mabel </w:t>
      </w:r>
      <w:proofErr w:type="spellStart"/>
      <w:r w:rsidRPr="00F97A6D">
        <w:t>Ingrassia</w:t>
      </w:r>
      <w:proofErr w:type="spellEnd"/>
      <w:r w:rsidRPr="00F97A6D">
        <w:t xml:space="preserve">, cuenta con un ingreso económico que se considera insuficiente para cancelar la deuda contraída. </w:t>
      </w:r>
    </w:p>
    <w:p w:rsidR="00E673E6" w:rsidRPr="00F97A6D" w:rsidRDefault="00E673E6" w:rsidP="00F97A6D">
      <w:pPr>
        <w:ind w:firstLine="708"/>
      </w:pPr>
    </w:p>
    <w:p w:rsidR="00E673E6" w:rsidRPr="00F97A6D" w:rsidRDefault="00E673E6" w:rsidP="00F97A6D">
      <w:pPr>
        <w:ind w:firstLine="708"/>
      </w:pPr>
      <w:r w:rsidRPr="00F97A6D">
        <w:t>Que en el informe consta que el inmueble sito en la calle Roque Pérez 2657, Piso 3, Departamento “A”, de esta Ciudad, Partida inmobiliaria Nro.1468615, se encuentra exento del pago de gravámenes en el Impuesto Inmobiliario y Tasa retributiva de los servicios de Alumbrado, Barrido y Limpieza, en un 50%, desde el 20/03/2018.</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 182 del Código Fiscal (texto ordenado 2023), quedando los mismos en cabeza de la contribuyente.</w:t>
      </w:r>
    </w:p>
    <w:p w:rsidR="00E673E6" w:rsidRPr="00F97A6D" w:rsidRDefault="00E673E6" w:rsidP="00F97A6D">
      <w:pPr>
        <w:ind w:firstLine="708"/>
      </w:pPr>
    </w:p>
    <w:p w:rsidR="00E673E6" w:rsidRPr="00F97A6D" w:rsidRDefault="00E673E6" w:rsidP="00F97A6D">
      <w:pPr>
        <w:ind w:firstLine="708"/>
      </w:pPr>
    </w:p>
    <w:p w:rsidR="00E673E6" w:rsidRPr="00F97A6D" w:rsidRDefault="00E673E6" w:rsidP="00F97A6D">
      <w:pPr>
        <w:ind w:firstLine="708"/>
      </w:pPr>
      <w:r w:rsidRPr="00F97A6D">
        <w:t xml:space="preserve">Que Sra. </w:t>
      </w:r>
      <w:proofErr w:type="spellStart"/>
      <w:r w:rsidRPr="00F97A6D">
        <w:t>Viglioglia</w:t>
      </w:r>
      <w:proofErr w:type="spellEnd"/>
      <w:r w:rsidRPr="00F97A6D">
        <w:t xml:space="preserve">, Graciela Cristina, D.N.I. 4.847.175, ha solicitado la condonación de la deuda que a la fecha de presentación asciende a $ 65.086,12, la cual abarca los periodos cuotas 2001/01 hasta 2018/12, por gravámenes en el Impuesto Inmobiliario y Tasa retributiva de los servicios de Alumbrado, Barrido y Limpieza referidos al inmueble sito en Av. Honorio </w:t>
      </w:r>
      <w:proofErr w:type="spellStart"/>
      <w:r w:rsidRPr="00F97A6D">
        <w:t>Pueyrredón</w:t>
      </w:r>
      <w:proofErr w:type="spellEnd"/>
      <w:r w:rsidRPr="00F97A6D">
        <w:t xml:space="preserve"> 387, Piso 8, Departamento C, de esta Ciudad, Partida inmobiliaria Nro. 1439819.</w:t>
      </w:r>
    </w:p>
    <w:p w:rsidR="00E673E6" w:rsidRPr="00F97A6D" w:rsidRDefault="00E673E6" w:rsidP="00F97A6D">
      <w:pPr>
        <w:ind w:firstLine="708"/>
      </w:pPr>
    </w:p>
    <w:p w:rsidR="00E673E6" w:rsidRPr="00F97A6D" w:rsidRDefault="00E673E6" w:rsidP="00F97A6D">
      <w:pPr>
        <w:ind w:firstLine="708"/>
      </w:pPr>
    </w:p>
    <w:p w:rsidR="00E673E6" w:rsidRPr="00F97A6D" w:rsidRDefault="00E673E6" w:rsidP="00F97A6D">
      <w:pPr>
        <w:ind w:firstLine="708"/>
      </w:pPr>
      <w:r w:rsidRPr="00F97A6D">
        <w:t xml:space="preserve">  Que en el estudio socio-ambiental se pudo constatar que se trata de un departamento que la solicitante adquirió en 1967, que se encuentra en regular estado de conservación general, observándose deterioros en algunos sectores por falta de mantenimiento.</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cabe referir que percibe un haber jubilatorio mínimo de $ 55.300 y carece de otro beneficio social.</w:t>
      </w:r>
    </w:p>
    <w:p w:rsidR="00E673E6" w:rsidRPr="00F97A6D" w:rsidRDefault="00E673E6" w:rsidP="00F97A6D">
      <w:pPr>
        <w:ind w:firstLine="708"/>
      </w:pPr>
    </w:p>
    <w:p w:rsidR="00E673E6" w:rsidRPr="00F97A6D" w:rsidRDefault="00E673E6" w:rsidP="00F97A6D">
      <w:pPr>
        <w:ind w:firstLine="708"/>
      </w:pPr>
      <w:r w:rsidRPr="00F97A6D">
        <w:t xml:space="preserve"> Que respecto a su salud cuenta con la cobertura de P.A.M.I. y padece Diabetes tipo I (</w:t>
      </w:r>
      <w:proofErr w:type="spellStart"/>
      <w:r w:rsidRPr="00F97A6D">
        <w:t>insulino</w:t>
      </w:r>
      <w:proofErr w:type="spellEnd"/>
      <w:r w:rsidRPr="00F97A6D">
        <w:t xml:space="preserve">-dependiente), Retinopatía, Hipertensión Arterial y </w:t>
      </w:r>
      <w:proofErr w:type="spellStart"/>
      <w:r w:rsidRPr="00F97A6D">
        <w:t>Colesterolemia</w:t>
      </w:r>
      <w:proofErr w:type="spellEnd"/>
      <w:r w:rsidRPr="00F97A6D">
        <w:t xml:space="preserve">, Hipotiroidismo, Neuritis en Miembros Superiores e Inferiores, </w:t>
      </w:r>
      <w:proofErr w:type="spellStart"/>
      <w:r w:rsidRPr="00F97A6D">
        <w:t>Fibromialgias</w:t>
      </w:r>
      <w:proofErr w:type="spellEnd"/>
      <w:r w:rsidRPr="00F97A6D">
        <w:t xml:space="preserve"> articulares y Artrosis generalizada, cuenta con un pequeño subsidio otorgado por P.A.M.I. de $ 13.500, renovable cada tres meses que permite su traslado para su atención sanitaria.</w:t>
      </w:r>
    </w:p>
    <w:p w:rsidR="00E673E6" w:rsidRPr="00F97A6D" w:rsidRDefault="00E673E6" w:rsidP="00F97A6D">
      <w:pPr>
        <w:ind w:firstLine="708"/>
      </w:pPr>
    </w:p>
    <w:p w:rsidR="00E673E6" w:rsidRPr="00F97A6D" w:rsidRDefault="00E673E6" w:rsidP="00F97A6D">
      <w:pPr>
        <w:ind w:firstLine="708"/>
      </w:pPr>
      <w:r w:rsidRPr="00F97A6D">
        <w:rPr>
          <w:b/>
          <w:szCs w:val="28"/>
        </w:rPr>
        <w:t xml:space="preserve"> </w:t>
      </w:r>
      <w:r w:rsidRPr="00F97A6D">
        <w:t>Que conforme lo informado por la Dirección General de Rentas, el monto total adeudado a la fecha de presentación asciende a pesos sesenta y cinco mil cero ochenta y seis con doce centavos ($ 65.086,12,),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 182 del Código Fiscal texto ordenado 2023, con las modificaciones introducidas por la Ley 6710 (B.O. 6774), quedando los mismos en cabeza de la contribuyente.</w:t>
      </w:r>
    </w:p>
    <w:p w:rsidR="00E673E6" w:rsidRPr="00F97A6D" w:rsidRDefault="00E673E6" w:rsidP="00F97A6D">
      <w:pPr>
        <w:ind w:firstLine="708"/>
      </w:pPr>
    </w:p>
    <w:p w:rsidR="00E673E6" w:rsidRPr="00F97A6D" w:rsidRDefault="00E673E6" w:rsidP="00F97A6D">
      <w:pPr>
        <w:ind w:firstLine="708"/>
      </w:pPr>
      <w:r w:rsidRPr="00F97A6D">
        <w:t xml:space="preserve">Que la Sra. Cora Albertina Vera Villarreal, D.N.I. 92.929.715, ha solicitado la condonación de la deuda que a la fecha de presentación asciende a $ 34.404,06, la cual abarca los periodos cuotas 2014/05 al 2017/12, por gravámenes en el Impuesto Inmobiliario y Tasa retributiva de los servicios de Alumbrado, Barrido y Limpieza referidos al inmueble sito en la calle González </w:t>
      </w:r>
      <w:proofErr w:type="spellStart"/>
      <w:r w:rsidRPr="00F97A6D">
        <w:t>Echeandía</w:t>
      </w:r>
      <w:proofErr w:type="spellEnd"/>
      <w:r w:rsidRPr="00F97A6D">
        <w:t xml:space="preserve"> 6950, Piso 1°, Departamento D, de esta Ciudad, Partida inmobiliaria Nro. 3948950.</w:t>
      </w:r>
    </w:p>
    <w:p w:rsidR="00E673E6" w:rsidRPr="00F97A6D" w:rsidRDefault="00E673E6" w:rsidP="00F97A6D"/>
    <w:p w:rsidR="00E673E6" w:rsidRPr="00F97A6D" w:rsidRDefault="00E673E6" w:rsidP="00F97A6D">
      <w:pPr>
        <w:ind w:firstLine="708"/>
      </w:pPr>
      <w:r w:rsidRPr="00F97A6D">
        <w:t xml:space="preserve"> Que de la entrevista realizada en el domicilio de la solicitante, se pudo constatar que se trata de un departamento propiedad de la solicitante adquirido a través del I.V.C., que se </w:t>
      </w:r>
      <w:r w:rsidRPr="00F97A6D">
        <w:lastRenderedPageBreak/>
        <w:t>encuentra en regular estado de conservación general. El inmueble se compone de comedor con lavadero y cocina integrado, tres dormitorios, baño y balcón. Equipado con un mobiliario sencillo, que satisface básicamente las necesidades de confort.</w:t>
      </w:r>
    </w:p>
    <w:p w:rsidR="00E673E6" w:rsidRPr="00F97A6D" w:rsidRDefault="00E673E6" w:rsidP="00F97A6D">
      <w:pPr>
        <w:ind w:firstLine="708"/>
      </w:pPr>
    </w:p>
    <w:p w:rsidR="00E673E6" w:rsidRPr="00F97A6D" w:rsidRDefault="00E673E6" w:rsidP="00F97A6D">
      <w:pPr>
        <w:ind w:firstLine="708"/>
      </w:pPr>
      <w:r w:rsidRPr="00F97A6D">
        <w:t xml:space="preserve"> Que la Sra. Cora Albertina Vera Villarreal tiene 2 hijos con quienes no convive: Roy Alberto Vera Villarreal y </w:t>
      </w:r>
      <w:proofErr w:type="spellStart"/>
      <w:r w:rsidRPr="00F97A6D">
        <w:t>Heidy</w:t>
      </w:r>
      <w:proofErr w:type="spellEnd"/>
      <w:r w:rsidRPr="00F97A6D">
        <w:t xml:space="preserve"> </w:t>
      </w:r>
      <w:proofErr w:type="spellStart"/>
      <w:r w:rsidRPr="00F97A6D">
        <w:t>Caroly</w:t>
      </w:r>
      <w:proofErr w:type="spellEnd"/>
      <w:r w:rsidRPr="00F97A6D">
        <w:t xml:space="preserve"> Vera, ambos domiciliados en esta Ciudad.</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cabe referir que la Sra. Cora Albertina Vera Villarreal, tiene un modesto ingreso económico originado por su trabajo en el servicio doméstico y es beneficiaria de la Tarjeta Ciudadanía Porteña, además recibe regularmente la ayuda de sus hijos.</w:t>
      </w:r>
    </w:p>
    <w:p w:rsidR="00E673E6" w:rsidRPr="00F97A6D" w:rsidRDefault="00E673E6" w:rsidP="00F97A6D">
      <w:pPr>
        <w:ind w:firstLine="708"/>
      </w:pPr>
    </w:p>
    <w:p w:rsidR="00E673E6" w:rsidRPr="00F97A6D" w:rsidRDefault="00E673E6" w:rsidP="00F97A6D">
      <w:pPr>
        <w:ind w:firstLine="708"/>
      </w:pPr>
      <w:r w:rsidRPr="00F97A6D">
        <w:t xml:space="preserve"> Que respecto a su salud la solicitante posee una obra social que no utiliza, las consultas médicas para su atención sanitaria las realiza a través de los efectores públicos.</w:t>
      </w:r>
    </w:p>
    <w:p w:rsidR="00E673E6" w:rsidRPr="00F97A6D" w:rsidRDefault="00E673E6" w:rsidP="00F97A6D"/>
    <w:p w:rsidR="00E673E6" w:rsidRPr="00F97A6D" w:rsidRDefault="00E673E6" w:rsidP="00F97A6D">
      <w:pPr>
        <w:ind w:firstLine="708"/>
      </w:pPr>
      <w:r w:rsidRPr="00F97A6D">
        <w:t>Que conforme lo informado por la Dirección General de Rentas, el monto total adeudado a la fecha de presentación asciende a $ 34.404,06,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 182 del Código Fiscal -texto ordenado 2023 con las modificaciones introducidas por la Ley 6710 (B.O. 6774), quedando los mismos en cabeza de la contribuyente.</w:t>
      </w:r>
    </w:p>
    <w:p w:rsidR="00E673E6" w:rsidRPr="00F97A6D" w:rsidRDefault="00E673E6" w:rsidP="00F97A6D"/>
    <w:p w:rsidR="00E673E6" w:rsidRPr="00F97A6D" w:rsidRDefault="00E673E6" w:rsidP="00F97A6D">
      <w:pPr>
        <w:ind w:firstLine="708"/>
      </w:pPr>
      <w:r w:rsidRPr="00F97A6D">
        <w:t>Que Sra. Antonia Liliana Pérez, D.N.I. Nro. 18.446.291, ha solicitado la condonación de la deuda que a la fecha de presentación asciende a $ 42.959,70, la cual abarca los periodos cuotas 2017/04 hasta 2022/06, del Impuesto Sobre los Ingresos Brutos -Régimen Simplificado- inscripta bajo el Nro. 27-18446291-0.</w:t>
      </w:r>
    </w:p>
    <w:p w:rsidR="00E673E6" w:rsidRPr="00F97A6D" w:rsidRDefault="00E673E6" w:rsidP="00F97A6D"/>
    <w:p w:rsidR="00E673E6" w:rsidRPr="00F97A6D" w:rsidRDefault="00E673E6" w:rsidP="00F97A6D">
      <w:pPr>
        <w:ind w:firstLine="708"/>
      </w:pPr>
      <w:r w:rsidRPr="00F97A6D">
        <w:t xml:space="preserve"> Que en el estudio socio-ambiental se constató que el domicilio sito en la calle </w:t>
      </w:r>
      <w:proofErr w:type="spellStart"/>
      <w:r w:rsidRPr="00F97A6D">
        <w:t>Traful</w:t>
      </w:r>
      <w:proofErr w:type="spellEnd"/>
      <w:r w:rsidRPr="00F97A6D">
        <w:t xml:space="preserve"> Nro. 3650, Casa 48, de esta Ciudad  se encuentra deteriorado por falta de mantenimiento y el mobiliario es sencillo y satisface básicamente las necesidades de confort en el hogar.</w:t>
      </w:r>
    </w:p>
    <w:p w:rsidR="00E673E6" w:rsidRPr="00F97A6D" w:rsidRDefault="00E673E6" w:rsidP="00F97A6D">
      <w:pPr>
        <w:ind w:firstLine="708"/>
      </w:pPr>
    </w:p>
    <w:p w:rsidR="00E673E6" w:rsidRPr="00F97A6D" w:rsidRDefault="00E673E6" w:rsidP="00F97A6D">
      <w:pPr>
        <w:ind w:firstLine="708"/>
      </w:pPr>
      <w:r w:rsidRPr="00F97A6D">
        <w:t xml:space="preserve"> Que en el domicilio citado la Sra. Antonia Liliana Pérez, convive con sus dos hijas </w:t>
      </w:r>
      <w:proofErr w:type="spellStart"/>
      <w:r w:rsidRPr="00F97A6D">
        <w:t>Angie</w:t>
      </w:r>
      <w:proofErr w:type="spellEnd"/>
      <w:r w:rsidRPr="00F97A6D">
        <w:t xml:space="preserve"> </w:t>
      </w:r>
      <w:proofErr w:type="spellStart"/>
      <w:r w:rsidRPr="00F97A6D">
        <w:t>Maylen</w:t>
      </w:r>
      <w:proofErr w:type="spellEnd"/>
      <w:r w:rsidRPr="00F97A6D">
        <w:t xml:space="preserve"> Salazar, (27 años), estudiante de nivel terciario, desempleada y Camila Ximena Salazar (23 años), estudiante de nivel universitario, desempleada.</w:t>
      </w:r>
    </w:p>
    <w:p w:rsidR="00E673E6" w:rsidRPr="00F97A6D" w:rsidRDefault="00E673E6" w:rsidP="00F97A6D">
      <w:pPr>
        <w:ind w:firstLine="708"/>
      </w:pPr>
    </w:p>
    <w:p w:rsidR="00E673E6" w:rsidRPr="00F97A6D" w:rsidRDefault="00E673E6" w:rsidP="00F97A6D">
      <w:pPr>
        <w:ind w:firstLine="708"/>
      </w:pPr>
      <w:r w:rsidRPr="00F97A6D">
        <w:t xml:space="preserve"> Que cabe mencionar que la vivienda se encuentra habitada por la Sra. Antonia Liliana Pérez y su familia desde hace treinta años pagando un bono de alquiler de $ 10.000 mensuales.</w:t>
      </w:r>
    </w:p>
    <w:p w:rsidR="00E673E6" w:rsidRPr="00F97A6D" w:rsidRDefault="00E673E6" w:rsidP="00F97A6D">
      <w:pPr>
        <w:ind w:firstLine="708"/>
      </w:pPr>
    </w:p>
    <w:p w:rsidR="00E673E6" w:rsidRPr="00F97A6D" w:rsidRDefault="00E673E6" w:rsidP="00F97A6D">
      <w:pPr>
        <w:ind w:firstLine="708"/>
      </w:pPr>
      <w:r w:rsidRPr="00F97A6D">
        <w:t xml:space="preserve"> Que en cuanto a sus ingresos la Sra. Antonia Liliana Pérez, se desempeña laboralmente en la Dirección General Cuerpo de agentes de Tránsito del Gobierno de la Ciudad de Buenos Aires, y su situación de revista es contrato de locación de servicio, percibiendo $ 92.045, mensuales, abona $3,700 mensuales, siendo categoría "B” para la AFIP. Su esposo quien no convive con ella, dado que se encuentran separados de hecho, aporta en forma irregular.</w:t>
      </w:r>
    </w:p>
    <w:p w:rsidR="00E673E6" w:rsidRPr="00F97A6D" w:rsidRDefault="00E673E6" w:rsidP="00F97A6D">
      <w:pPr>
        <w:ind w:firstLine="708"/>
      </w:pPr>
    </w:p>
    <w:p w:rsidR="00E673E6" w:rsidRPr="00F97A6D" w:rsidRDefault="00E673E6" w:rsidP="00F97A6D">
      <w:pPr>
        <w:ind w:firstLine="708"/>
      </w:pPr>
      <w:r w:rsidRPr="00F97A6D">
        <w:t xml:space="preserve"> Que respecto a su salud la Sra. Antonia Liliana Pérez, padece litiasis renal estando controlada, su hija </w:t>
      </w:r>
      <w:proofErr w:type="spellStart"/>
      <w:r w:rsidRPr="00F97A6D">
        <w:t>Angie</w:t>
      </w:r>
      <w:proofErr w:type="spellEnd"/>
      <w:r w:rsidRPr="00F97A6D">
        <w:t xml:space="preserve"> </w:t>
      </w:r>
      <w:proofErr w:type="spellStart"/>
      <w:r w:rsidRPr="00F97A6D">
        <w:t>Maylen</w:t>
      </w:r>
      <w:proofErr w:type="spellEnd"/>
      <w:r w:rsidRPr="00F97A6D">
        <w:t xml:space="preserve"> Salazar, tiene un retraso mental leve y realiza terapia psicopedagógica y psicológica, padece asma bronquial moderada a severa y esta con tratamiento médico, Camila Ximena Salazar, también tiene un retraso mental leve, estando con terapia psicopedagógica, psicológica y neurolingüística, cada doce meses debe efectuar un control cardiológico por tener </w:t>
      </w:r>
      <w:proofErr w:type="spellStart"/>
      <w:r w:rsidRPr="00F97A6D">
        <w:t>ductus</w:t>
      </w:r>
      <w:proofErr w:type="spellEnd"/>
      <w:r w:rsidRPr="00F97A6D">
        <w:t xml:space="preserve"> permeable cerrado. El grupo familiar cuenta (por el esposo de la solicitante) con la prestación de Unión Personal.</w:t>
      </w:r>
    </w:p>
    <w:p w:rsidR="00E673E6" w:rsidRPr="00F97A6D" w:rsidRDefault="00E673E6" w:rsidP="00F97A6D"/>
    <w:p w:rsidR="00E673E6" w:rsidRPr="00F97A6D" w:rsidRDefault="00E673E6" w:rsidP="00F97A6D">
      <w:pPr>
        <w:ind w:firstLine="708"/>
      </w:pPr>
      <w:r w:rsidRPr="00F97A6D">
        <w:t xml:space="preserve"> Que conforme lo informado por la Dirección General de Rentas, el monto total adeudado a la fecha de asciende a pesos cuarenta y dos mil novecientos cincuenta y nueve con setenta centavos.- ($ 42.959,70),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art. 182 del Código Fiscal (texto ordenado 2023), quedando los mismos en cabeza de la contribuyente.</w:t>
      </w:r>
    </w:p>
    <w:p w:rsidR="00E673E6" w:rsidRPr="00F97A6D" w:rsidRDefault="00E673E6" w:rsidP="00F97A6D">
      <w:pPr>
        <w:ind w:firstLine="708"/>
      </w:pPr>
    </w:p>
    <w:p w:rsidR="00E673E6" w:rsidRPr="00F97A6D" w:rsidRDefault="00E673E6" w:rsidP="00F97A6D">
      <w:pPr>
        <w:ind w:firstLine="708"/>
      </w:pPr>
      <w:r w:rsidRPr="00F97A6D">
        <w:t xml:space="preserve">Que el Sr. Diego Horacio </w:t>
      </w:r>
      <w:proofErr w:type="spellStart"/>
      <w:r w:rsidRPr="00F97A6D">
        <w:t>Stringa</w:t>
      </w:r>
      <w:proofErr w:type="spellEnd"/>
      <w:r w:rsidRPr="00F97A6D">
        <w:t>, Defensor Público Subrogante de la Defensoría Pública Curadora Nro. 4, de esta Ciudad y en los términos de los Artículos 16 y 46 de la Ley 27.149 del Ministerio Publico, en relación a los autos caratulados: “</w:t>
      </w:r>
      <w:proofErr w:type="spellStart"/>
      <w:r w:rsidRPr="00F97A6D">
        <w:t>Miceli</w:t>
      </w:r>
      <w:proofErr w:type="spellEnd"/>
      <w:r w:rsidRPr="00F97A6D">
        <w:t xml:space="preserve"> César Eduardo s/ determinación de la capacidad", que tramitan por ante el Juzgado Nacional de 1° Instancia en lo Civil N° 102, Secretaria Única, sito en la calle Lavalle 1212, piso 7°, de esta Ciudad, solicita la condonación de la deuda y la eximición en adelante del pago por gravámenes en el Impuesto Inmobiliario y Tasa retributiva de los servicios de Alumbrado, Barrido y Limpieza referidos al inmueble sito en la Avda. </w:t>
      </w:r>
      <w:proofErr w:type="spellStart"/>
      <w:r w:rsidRPr="00F97A6D">
        <w:t>Warnes</w:t>
      </w:r>
      <w:proofErr w:type="spellEnd"/>
      <w:r w:rsidRPr="00F97A6D">
        <w:t xml:space="preserve"> Nro. 1960/64 P.B., Departamento 1, de esta Ciudad, Partida Nro. 1099484.</w:t>
      </w:r>
    </w:p>
    <w:p w:rsidR="00E673E6" w:rsidRPr="00F97A6D" w:rsidRDefault="00E673E6" w:rsidP="00F97A6D">
      <w:pPr>
        <w:ind w:firstLine="708"/>
      </w:pPr>
    </w:p>
    <w:p w:rsidR="00E673E6" w:rsidRPr="00F97A6D" w:rsidRDefault="00E673E6" w:rsidP="00F97A6D">
      <w:pPr>
        <w:ind w:firstLine="708"/>
      </w:pPr>
      <w:r w:rsidRPr="00F97A6D">
        <w:t xml:space="preserve">Que se realizó una entrevista en el domicilio del solicitante, estando presente su acompañante terapéutico el Sr. Pablo Ezequiel </w:t>
      </w:r>
      <w:proofErr w:type="spellStart"/>
      <w:r w:rsidRPr="00F97A6D">
        <w:t>Fontanella</w:t>
      </w:r>
      <w:proofErr w:type="spellEnd"/>
      <w:r w:rsidRPr="00F97A6D">
        <w:t xml:space="preserve">. Se trata de una casa que fue propiedad de la madre del solicitante, adquirida en 1994, observándose sectores con algunos deterioros por falta de mantenimiento. Cabe mencionar que el Sr. Cesar Eduardo </w:t>
      </w:r>
      <w:proofErr w:type="spellStart"/>
      <w:r w:rsidRPr="00F97A6D">
        <w:t>Miceli</w:t>
      </w:r>
      <w:proofErr w:type="spellEnd"/>
      <w:r w:rsidRPr="00F97A6D">
        <w:t>, no dispone de red socio familiar de contención.</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cabe referir que el único ingreso económico del Sr. Cesar Eduardo </w:t>
      </w:r>
      <w:proofErr w:type="spellStart"/>
      <w:r w:rsidRPr="00F97A6D">
        <w:t>Miceli</w:t>
      </w:r>
      <w:proofErr w:type="spellEnd"/>
      <w:r w:rsidRPr="00F97A6D">
        <w:t xml:space="preserve">, consiste en una pensión que recibe mensualmente de $ 70.000 y le es administrada cada quince días por la Defensoría Pública Curadora </w:t>
      </w:r>
      <w:proofErr w:type="spellStart"/>
      <w:r w:rsidRPr="00F97A6D">
        <w:t>Nro</w:t>
      </w:r>
      <w:proofErr w:type="spellEnd"/>
      <w:r w:rsidRPr="00F97A6D">
        <w:t>, 4, careciendo de otro beneficio social.</w:t>
      </w:r>
    </w:p>
    <w:p w:rsidR="00E673E6" w:rsidRPr="00F97A6D" w:rsidRDefault="00E673E6" w:rsidP="00F97A6D">
      <w:pPr>
        <w:ind w:firstLine="708"/>
      </w:pPr>
    </w:p>
    <w:p w:rsidR="00E673E6" w:rsidRPr="00F97A6D" w:rsidRDefault="00E673E6" w:rsidP="00F97A6D">
      <w:pPr>
        <w:ind w:firstLine="708"/>
      </w:pPr>
      <w:r w:rsidRPr="00F97A6D">
        <w:t xml:space="preserve"> Que respecto a su salud el solicitante cuenta con la cobertura médico social de P.A.M.I.</w:t>
      </w:r>
    </w:p>
    <w:p w:rsidR="00E673E6" w:rsidRPr="00F97A6D" w:rsidRDefault="00E673E6" w:rsidP="00F97A6D">
      <w:pPr>
        <w:ind w:firstLine="708"/>
      </w:pPr>
    </w:p>
    <w:p w:rsidR="00E673E6" w:rsidRPr="00F97A6D" w:rsidRDefault="00E673E6" w:rsidP="00F97A6D">
      <w:pPr>
        <w:ind w:firstLine="708"/>
      </w:pPr>
      <w:r w:rsidRPr="00F97A6D">
        <w:t>Que conforme lo informado por la Dirección General de Rentas, el monto total adeudado a la fecha de presentación asciende a pesos setenta y siete mil setecientos sesenta y siete con cincuenta y un centavos ($ 77.767,51), la cual abarca los periodos cuotas 2015/03 hasta 2023/02, tal como luce en el orden 12, no superando de este modo el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la Partida Inmobiliaria Nro. 1099484, ha sido eximida del Impuesto Inmobiliario y Tasa Retributiva de Servicios de Alumbrado, Banido y Limpieza, Mantenimiento y Conservación de Sumideros en un 100% desde 11/07/2023, de acuerdo a los términos del art. 398 del Código Fiscal vigente.</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artículo 182 del Código Fiscal texto ordenado 2023, concordantes con legislación de años anteriores y modificatorias introducidas por la Ley Nro. 6710 (B.O. 6774).</w:t>
      </w:r>
    </w:p>
    <w:p w:rsidR="00E673E6" w:rsidRPr="00F97A6D" w:rsidRDefault="00E673E6" w:rsidP="00F97A6D">
      <w:pPr>
        <w:ind w:firstLine="708"/>
      </w:pPr>
    </w:p>
    <w:p w:rsidR="00E673E6" w:rsidRPr="00F97A6D" w:rsidRDefault="00E673E6" w:rsidP="00F97A6D">
      <w:pPr>
        <w:ind w:firstLine="708"/>
      </w:pPr>
    </w:p>
    <w:p w:rsidR="00E673E6" w:rsidRPr="00F97A6D" w:rsidRDefault="00E673E6" w:rsidP="00F97A6D">
      <w:pPr>
        <w:ind w:firstLine="708"/>
      </w:pPr>
      <w:r w:rsidRPr="00F97A6D">
        <w:t xml:space="preserve">Que la Sra. Soledad Fernández </w:t>
      </w:r>
      <w:proofErr w:type="spellStart"/>
      <w:r w:rsidRPr="00F97A6D">
        <w:t>Mele</w:t>
      </w:r>
      <w:proofErr w:type="spellEnd"/>
      <w:r w:rsidRPr="00F97A6D">
        <w:t>, en su carácter de titular de la Defensoría Pública Curaduría Nro. 17, sita en Montevideo 477, de esta Ciudad, en autos caratulados “</w:t>
      </w:r>
      <w:proofErr w:type="spellStart"/>
      <w:r w:rsidRPr="00F97A6D">
        <w:t>Zaverucha</w:t>
      </w:r>
      <w:proofErr w:type="spellEnd"/>
      <w:r w:rsidRPr="00F97A6D">
        <w:t xml:space="preserve">, Iván Raúl Pascual S/determinación de la capacidad”, que tramitan por ante el Juzgado Nacional de Primera Instancia en lo Civil </w:t>
      </w:r>
      <w:proofErr w:type="spellStart"/>
      <w:r w:rsidRPr="00F97A6D">
        <w:t>Nro</w:t>
      </w:r>
      <w:proofErr w:type="spellEnd"/>
      <w:r w:rsidRPr="00F97A6D">
        <w:t xml:space="preserve"> 23, solicita la condonación de la deuda y la exención en el pago de gravámenes en el Impuesto Inmobiliario y Tasa retributiva de los servicios de Alumbrado, Barrido y Limpieza referidos al inmueble sito en Avenida Piedra Buena 4134, de esta Ciudad, Partida inmobiliaria Nro. 65837.</w:t>
      </w:r>
    </w:p>
    <w:p w:rsidR="00E673E6" w:rsidRPr="00F97A6D" w:rsidRDefault="00E673E6" w:rsidP="00F97A6D">
      <w:pPr>
        <w:ind w:firstLine="708"/>
      </w:pPr>
    </w:p>
    <w:p w:rsidR="00E673E6" w:rsidRPr="00F97A6D" w:rsidRDefault="00E673E6" w:rsidP="00F97A6D">
      <w:pPr>
        <w:ind w:firstLine="708"/>
      </w:pPr>
      <w:r w:rsidRPr="00F97A6D">
        <w:t>Que la deuda a la fecha de presentación asciende a la suma de $ 162.193.20, la cual abarca los periodos cuotas 2022/08 hasta 2023/09.</w:t>
      </w:r>
    </w:p>
    <w:p w:rsidR="00E673E6" w:rsidRPr="00F97A6D" w:rsidRDefault="00E673E6" w:rsidP="00F97A6D"/>
    <w:p w:rsidR="00E673E6" w:rsidRPr="00F97A6D" w:rsidRDefault="00E673E6" w:rsidP="00F97A6D">
      <w:pPr>
        <w:ind w:firstLine="708"/>
      </w:pPr>
      <w:r w:rsidRPr="00F97A6D">
        <w:lastRenderedPageBreak/>
        <w:t xml:space="preserve"> Que se visitó el domicilio del Sr. </w:t>
      </w:r>
      <w:proofErr w:type="spellStart"/>
      <w:r w:rsidRPr="00F97A6D">
        <w:t>Zaverucha</w:t>
      </w:r>
      <w:proofErr w:type="spellEnd"/>
      <w:r w:rsidRPr="00F97A6D">
        <w:t>, Iván Raúl Pascual donde  se pudo constatar que se trata de un inmueble, propiedad del solicitante, muy deteriorado y en malas condiciones generales por falta de mantenimiento.</w:t>
      </w:r>
    </w:p>
    <w:p w:rsidR="00E673E6" w:rsidRPr="00F97A6D" w:rsidRDefault="00E673E6" w:rsidP="00F97A6D">
      <w:pPr>
        <w:ind w:firstLine="708"/>
      </w:pPr>
    </w:p>
    <w:p w:rsidR="00E673E6" w:rsidRPr="00F97A6D" w:rsidRDefault="00E673E6" w:rsidP="00F97A6D">
      <w:pPr>
        <w:ind w:firstLine="708"/>
      </w:pPr>
      <w:r w:rsidRPr="00F97A6D">
        <w:t xml:space="preserve"> Que el Sr. </w:t>
      </w:r>
      <w:proofErr w:type="spellStart"/>
      <w:r w:rsidRPr="00F97A6D">
        <w:t>Zaverucha</w:t>
      </w:r>
      <w:proofErr w:type="spellEnd"/>
      <w:r w:rsidRPr="00F97A6D">
        <w:t xml:space="preserve"> convive con su pareja la Sra. Silvia Adriana Juárez, quien se encuentra desocupada.</w:t>
      </w:r>
    </w:p>
    <w:p w:rsidR="00E673E6" w:rsidRPr="00F97A6D" w:rsidRDefault="00E673E6" w:rsidP="00F97A6D">
      <w:pPr>
        <w:ind w:firstLine="708"/>
      </w:pPr>
    </w:p>
    <w:p w:rsidR="00E673E6" w:rsidRPr="00F97A6D" w:rsidRDefault="00E673E6" w:rsidP="00F97A6D">
      <w:pPr>
        <w:ind w:firstLine="708"/>
      </w:pPr>
      <w:r w:rsidRPr="00F97A6D">
        <w:t xml:space="preserve"> Que respecto de sus ingresos, cabe mencionar que recibe una pensión por discapacidad de $ 59.000, la misma le es administrada por la curadora Soledad Fernández </w:t>
      </w:r>
      <w:proofErr w:type="spellStart"/>
      <w:r w:rsidRPr="00F97A6D">
        <w:t>Mele</w:t>
      </w:r>
      <w:proofErr w:type="spellEnd"/>
      <w:r w:rsidRPr="00F97A6D">
        <w:t xml:space="preserve">, se le descuenta $ 16.000 mensuales en concepto de cuota alimentaria para Noah Leonel </w:t>
      </w:r>
      <w:proofErr w:type="spellStart"/>
      <w:r w:rsidRPr="00F97A6D">
        <w:t>Zaverucha</w:t>
      </w:r>
      <w:proofErr w:type="spellEnd"/>
      <w:r w:rsidRPr="00F97A6D">
        <w:t xml:space="preserve"> Delgado (hijo por adopción). Su pareja Silvia tiene una pensión por ser madre de siete hijos y recibe la suma de $ 38.000, la misma se encuentra regularizando préstamos solicitados.</w:t>
      </w:r>
    </w:p>
    <w:p w:rsidR="00E673E6" w:rsidRPr="00F97A6D" w:rsidRDefault="00E673E6" w:rsidP="00F97A6D">
      <w:pPr>
        <w:ind w:firstLine="708"/>
      </w:pPr>
    </w:p>
    <w:p w:rsidR="00E673E6" w:rsidRPr="00F97A6D" w:rsidRDefault="00E673E6" w:rsidP="00F97A6D">
      <w:pPr>
        <w:ind w:firstLine="708"/>
      </w:pPr>
      <w:r w:rsidRPr="00F97A6D">
        <w:t>Que conforme lo informado por la Dirección General de Rentas, el monto total adeudado a la fecha de presentación asciende a pesos ciento sesenta y dos mil ciento noventa y tres con veinte centavos ($ 162.193.20), siendo inferior al monto máximo establecido por el plexo normativo.</w:t>
      </w:r>
    </w:p>
    <w:p w:rsidR="00E673E6" w:rsidRPr="00F97A6D" w:rsidRDefault="00E673E6" w:rsidP="00F97A6D">
      <w:pPr>
        <w:ind w:firstLine="708"/>
      </w:pPr>
    </w:p>
    <w:p w:rsidR="00E673E6" w:rsidRPr="00F97A6D" w:rsidRDefault="00E673E6" w:rsidP="00F97A6D">
      <w:pPr>
        <w:ind w:firstLine="708"/>
      </w:pPr>
      <w:r w:rsidRPr="00F97A6D">
        <w:t xml:space="preserve"> Que respecto del pedido de exención del inmueble sito en Av. Piedra Buena 4134, Partida Inmobiliaria Nro. 65.837, no sería procedente, toda vez que la valuación fiscal del inmueble supera el monto máximo establecido por la Ley Tarifaria.  </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artículo 182 del Código Fiscal Texto Ordenado 2023, concordante con legislación de años anteriores y modificatorias introducidas por Ley Nro. 6710/2023, para el año fiscal 2024 quedando los mismos en cabeza de la contribuyente.</w:t>
      </w:r>
    </w:p>
    <w:p w:rsidR="00E673E6" w:rsidRPr="00F97A6D" w:rsidRDefault="00E673E6" w:rsidP="00F97A6D">
      <w:pPr>
        <w:ind w:firstLine="708"/>
      </w:pPr>
    </w:p>
    <w:p w:rsidR="00E673E6" w:rsidRPr="00F97A6D" w:rsidRDefault="00E673E6" w:rsidP="00F97A6D">
      <w:pPr>
        <w:ind w:firstLine="708"/>
      </w:pPr>
      <w:r w:rsidRPr="00F97A6D">
        <w:t xml:space="preserve">Que el  Sr. Elías </w:t>
      </w:r>
      <w:proofErr w:type="spellStart"/>
      <w:r w:rsidRPr="00F97A6D">
        <w:t>Antoriano</w:t>
      </w:r>
      <w:proofErr w:type="spellEnd"/>
      <w:r w:rsidRPr="00F97A6D">
        <w:t xml:space="preserve"> </w:t>
      </w:r>
      <w:proofErr w:type="spellStart"/>
      <w:r w:rsidRPr="00F97A6D">
        <w:t>Takagaki</w:t>
      </w:r>
      <w:proofErr w:type="spellEnd"/>
      <w:r w:rsidRPr="00F97A6D">
        <w:t>, D.N.I. Nro. 92.186.691 ha solicitado la condonación de la deuda que, a la fecha de presentación, asciende a $ 11.490,97, abarcando la misma los periodos cuotas 2022/04 hasta 2022/06 por Patente Sobre Vehículos en General referido al Dominio KMM580.</w:t>
      </w:r>
    </w:p>
    <w:p w:rsidR="00E673E6" w:rsidRPr="00F97A6D" w:rsidRDefault="00E673E6" w:rsidP="00F97A6D"/>
    <w:p w:rsidR="00E673E6" w:rsidRPr="00F97A6D" w:rsidRDefault="00E673E6" w:rsidP="00F97A6D">
      <w:pPr>
        <w:ind w:firstLine="708"/>
      </w:pPr>
      <w:r w:rsidRPr="00F97A6D">
        <w:t xml:space="preserve"> Que se realizó una entrevista en el domicilio de la calle Serrano 367, Piso 8vo, Departamento “A”, de esta Ciudad, propiedad </w:t>
      </w:r>
      <w:proofErr w:type="gramStart"/>
      <w:r w:rsidRPr="00F97A6D">
        <w:t>del</w:t>
      </w:r>
      <w:proofErr w:type="gramEnd"/>
      <w:r w:rsidRPr="00F97A6D">
        <w:t xml:space="preserve"> Sr. Elías </w:t>
      </w:r>
      <w:proofErr w:type="spellStart"/>
      <w:r w:rsidRPr="00F97A6D">
        <w:t>Antoriano</w:t>
      </w:r>
      <w:proofErr w:type="spellEnd"/>
      <w:r w:rsidRPr="00F97A6D">
        <w:t xml:space="preserve"> </w:t>
      </w:r>
      <w:proofErr w:type="spellStart"/>
      <w:r w:rsidRPr="00F97A6D">
        <w:t>Takagaki</w:t>
      </w:r>
      <w:proofErr w:type="spellEnd"/>
      <w:r w:rsidRPr="00F97A6D">
        <w:t>, adquirido en el año 1983, el que se encuentra en regular estado de conservación general.</w:t>
      </w:r>
    </w:p>
    <w:p w:rsidR="00E673E6" w:rsidRPr="00F97A6D" w:rsidRDefault="00E673E6" w:rsidP="00F97A6D">
      <w:pPr>
        <w:ind w:firstLine="708"/>
      </w:pPr>
    </w:p>
    <w:p w:rsidR="00E673E6" w:rsidRPr="00F97A6D" w:rsidRDefault="00E673E6" w:rsidP="00F97A6D">
      <w:pPr>
        <w:ind w:firstLine="708"/>
      </w:pPr>
      <w:r w:rsidRPr="00F97A6D">
        <w:t xml:space="preserve"> Que </w:t>
      </w:r>
      <w:proofErr w:type="gramStart"/>
      <w:r w:rsidRPr="00F97A6D">
        <w:t>el</w:t>
      </w:r>
      <w:proofErr w:type="gramEnd"/>
      <w:r w:rsidRPr="00F97A6D">
        <w:t xml:space="preserve"> Sr. Elías </w:t>
      </w:r>
      <w:proofErr w:type="spellStart"/>
      <w:r w:rsidRPr="00F97A6D">
        <w:t>Antoriano</w:t>
      </w:r>
      <w:proofErr w:type="spellEnd"/>
      <w:r w:rsidRPr="00F97A6D">
        <w:t xml:space="preserve"> </w:t>
      </w:r>
      <w:proofErr w:type="spellStart"/>
      <w:r w:rsidRPr="00F97A6D">
        <w:t>Takagaki</w:t>
      </w:r>
      <w:proofErr w:type="spellEnd"/>
      <w:r w:rsidRPr="00F97A6D">
        <w:t xml:space="preserve">, tiene 3 hijos con quienes no convive: Elías René Flores </w:t>
      </w:r>
      <w:proofErr w:type="spellStart"/>
      <w:r w:rsidRPr="00F97A6D">
        <w:t>Antoriano</w:t>
      </w:r>
      <w:proofErr w:type="spellEnd"/>
      <w:r w:rsidRPr="00F97A6D">
        <w:t xml:space="preserve"> </w:t>
      </w:r>
      <w:proofErr w:type="spellStart"/>
      <w:r w:rsidRPr="00F97A6D">
        <w:t>Takagaki</w:t>
      </w:r>
      <w:proofErr w:type="spellEnd"/>
      <w:r w:rsidRPr="00F97A6D">
        <w:t xml:space="preserve">, radicado en la provincia de Mendoza, David Jorge Flores </w:t>
      </w:r>
      <w:proofErr w:type="spellStart"/>
      <w:r w:rsidRPr="00F97A6D">
        <w:t>Antoriano</w:t>
      </w:r>
      <w:proofErr w:type="spellEnd"/>
      <w:r w:rsidRPr="00F97A6D">
        <w:t xml:space="preserve"> </w:t>
      </w:r>
      <w:proofErr w:type="spellStart"/>
      <w:r w:rsidRPr="00F97A6D">
        <w:t>Takagaki</w:t>
      </w:r>
      <w:proofErr w:type="spellEnd"/>
      <w:r w:rsidRPr="00F97A6D">
        <w:t xml:space="preserve"> y Daniel Jorge Flores </w:t>
      </w:r>
      <w:proofErr w:type="spellStart"/>
      <w:r w:rsidRPr="00F97A6D">
        <w:t>Antoriano</w:t>
      </w:r>
      <w:proofErr w:type="spellEnd"/>
      <w:r w:rsidRPr="00F97A6D">
        <w:t xml:space="preserve"> </w:t>
      </w:r>
      <w:proofErr w:type="spellStart"/>
      <w:r w:rsidRPr="00F97A6D">
        <w:t>Takagaki</w:t>
      </w:r>
      <w:proofErr w:type="spellEnd"/>
      <w:r w:rsidRPr="00F97A6D">
        <w:t>, ambos domiciliados en esta Ciudad.</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cabe referir que tiene un haber previsional de $ 61.700, no teniendo otro tipo de beneficio. Su hijo David Jorge lo ayuda esporádicamente.</w:t>
      </w:r>
    </w:p>
    <w:p w:rsidR="00E673E6" w:rsidRPr="00F97A6D" w:rsidRDefault="00E673E6" w:rsidP="00F97A6D">
      <w:pPr>
        <w:ind w:firstLine="708"/>
      </w:pPr>
    </w:p>
    <w:p w:rsidR="00E673E6" w:rsidRPr="00F97A6D" w:rsidRDefault="00E673E6" w:rsidP="00F97A6D">
      <w:pPr>
        <w:ind w:firstLine="708"/>
      </w:pPr>
      <w:r w:rsidRPr="00F97A6D">
        <w:t xml:space="preserve"> Que respecto a su salud cuenta con la prestación de P.A.M.I.</w:t>
      </w:r>
    </w:p>
    <w:p w:rsidR="00E673E6" w:rsidRPr="00F97A6D" w:rsidRDefault="00E673E6" w:rsidP="00F97A6D">
      <w:pPr>
        <w:ind w:firstLine="708"/>
      </w:pPr>
    </w:p>
    <w:p w:rsidR="00E673E6" w:rsidRPr="00F97A6D" w:rsidRDefault="00E673E6" w:rsidP="00F97A6D">
      <w:pPr>
        <w:ind w:firstLine="708"/>
      </w:pPr>
      <w:r w:rsidRPr="00F97A6D">
        <w:t>Que conforme lo informado por la Dirección General de Rentas, el monto total adeudado a la fecha de presentación asciende a pesos $ 11.490,97.</w:t>
      </w:r>
    </w:p>
    <w:p w:rsidR="00E673E6" w:rsidRPr="00F97A6D" w:rsidRDefault="00E673E6" w:rsidP="00F97A6D">
      <w:pPr>
        <w:ind w:firstLine="708"/>
      </w:pPr>
    </w:p>
    <w:p w:rsidR="00E673E6" w:rsidRPr="00F97A6D" w:rsidRDefault="00E673E6" w:rsidP="00F97A6D">
      <w:pPr>
        <w:ind w:firstLine="708"/>
      </w:pPr>
      <w:r w:rsidRPr="00F97A6D">
        <w:t xml:space="preserve"> Que en caso de iniciarse el proceso de ejecución fiscal, las costas, gastos y honorarios originados por el mismo quedan excluidos de la facultad descripta en el art. 182 del Código Fiscal Texto Ordenado 2023, concordante con legislación de años anteriores y modificatorias introducidas por Ley Nro. 6710/2023.</w:t>
      </w:r>
    </w:p>
    <w:p w:rsidR="00E673E6" w:rsidRPr="00F97A6D" w:rsidRDefault="00E673E6" w:rsidP="00F97A6D"/>
    <w:p w:rsidR="00E673E6" w:rsidRPr="00F97A6D" w:rsidRDefault="00E673E6" w:rsidP="00F97A6D">
      <w:pPr>
        <w:ind w:firstLine="708"/>
      </w:pPr>
      <w:r w:rsidRPr="00F97A6D">
        <w:t>Que la Sra. Toso, María Teresa, D.N.I. Nro. 24.296.802, Inscripta bajo el N° 27-24296802-1 ha solicitado la condonación de la deuda originada por IIBB Régimen  General que, a la fecha de presentación, asciende a $198,979,01, abarcando los periodos cuotas 2017/01 hasta 2018/05.</w:t>
      </w:r>
    </w:p>
    <w:p w:rsidR="00E673E6" w:rsidRPr="00F97A6D" w:rsidRDefault="00E673E6" w:rsidP="00F97A6D">
      <w:pPr>
        <w:ind w:firstLine="708"/>
      </w:pPr>
    </w:p>
    <w:p w:rsidR="00E673E6" w:rsidRPr="00F97A6D" w:rsidRDefault="00E673E6" w:rsidP="00F97A6D">
      <w:pPr>
        <w:ind w:firstLine="708"/>
      </w:pPr>
      <w:r w:rsidRPr="00F97A6D">
        <w:t xml:space="preserve"> Que la Administración Gubernamental de Ingresos Públicos solicito al área correspondiente del Ministerio de Desarrollo Humano y Hábitat o el organismo que en el futuro lo reemplace una evaluación socio ambiental del solicitante.</w:t>
      </w:r>
    </w:p>
    <w:p w:rsidR="00E673E6" w:rsidRPr="00F97A6D" w:rsidRDefault="00E673E6" w:rsidP="00F97A6D">
      <w:pPr>
        <w:ind w:firstLine="708"/>
      </w:pPr>
    </w:p>
    <w:p w:rsidR="00E673E6" w:rsidRPr="00F97A6D" w:rsidRDefault="00E673E6" w:rsidP="00F97A6D">
      <w:pPr>
        <w:ind w:firstLine="708"/>
      </w:pPr>
      <w:r w:rsidRPr="00F97A6D">
        <w:t>Que la entrevista indicada se llevo a cabo en el domicilio de la calle Maipú 474, Planta Baja “H”, de esta Ciudad, propiedad de la Sra. Toso, María Teresa, adquirido en el año 2004, el que se encuentra deteriorado por falta de mantenimiento.</w:t>
      </w:r>
    </w:p>
    <w:p w:rsidR="00E673E6" w:rsidRPr="00F97A6D" w:rsidRDefault="00E673E6" w:rsidP="00F97A6D">
      <w:pPr>
        <w:ind w:firstLine="708"/>
      </w:pPr>
    </w:p>
    <w:p w:rsidR="00E673E6" w:rsidRPr="00F97A6D" w:rsidRDefault="00E673E6" w:rsidP="00F97A6D">
      <w:pPr>
        <w:ind w:firstLine="708"/>
      </w:pPr>
      <w:r w:rsidRPr="00F97A6D">
        <w:t xml:space="preserve"> Que en cuanto a su situación económica cabe referir que la Sra. Toso, María Teresa, está desempleada y su novio llamado Claudio Castillo, D.N.I. 23.441.923, solventa sus gastos y además abona la cuota de su </w:t>
      </w:r>
      <w:proofErr w:type="spellStart"/>
      <w:r w:rsidRPr="00F97A6D">
        <w:t>monotributo</w:t>
      </w:r>
      <w:proofErr w:type="spellEnd"/>
      <w:r w:rsidRPr="00F97A6D">
        <w:t>, a fin de mantener su obra social.</w:t>
      </w:r>
    </w:p>
    <w:p w:rsidR="00E673E6" w:rsidRPr="00F97A6D" w:rsidRDefault="00E673E6" w:rsidP="00F97A6D">
      <w:pPr>
        <w:ind w:firstLine="708"/>
      </w:pPr>
    </w:p>
    <w:p w:rsidR="00E673E6" w:rsidRPr="00F97A6D" w:rsidRDefault="00E673E6" w:rsidP="00F97A6D">
      <w:pPr>
        <w:ind w:firstLine="708"/>
      </w:pPr>
      <w:r w:rsidRPr="00F97A6D">
        <w:t xml:space="preserve"> Que la </w:t>
      </w:r>
      <w:proofErr w:type="spellStart"/>
      <w:r w:rsidRPr="00F97A6D">
        <w:t>peticionante</w:t>
      </w:r>
      <w:proofErr w:type="spellEnd"/>
      <w:r w:rsidRPr="00F97A6D">
        <w:t xml:space="preserve"> cuenta con una obra social por ser </w:t>
      </w:r>
      <w:proofErr w:type="spellStart"/>
      <w:r w:rsidRPr="00F97A6D">
        <w:t>monotributista</w:t>
      </w:r>
      <w:proofErr w:type="spellEnd"/>
      <w:r w:rsidRPr="00F97A6D">
        <w:t xml:space="preserve"> (Categoría A), no presentando problemas de salud de importancia.</w:t>
      </w:r>
    </w:p>
    <w:p w:rsidR="00E673E6" w:rsidRPr="00F97A6D" w:rsidRDefault="00E673E6" w:rsidP="00F97A6D">
      <w:pPr>
        <w:ind w:firstLine="708"/>
      </w:pPr>
    </w:p>
    <w:p w:rsidR="00E673E6" w:rsidRPr="00F97A6D" w:rsidRDefault="00E673E6" w:rsidP="00F97A6D">
      <w:pPr>
        <w:ind w:firstLine="708"/>
      </w:pPr>
      <w:r w:rsidRPr="00F97A6D">
        <w:t xml:space="preserve"> Que conforme lo informado por la Dirección General de Rentas, el monto total adeudado a la fecha de presentación asciende a pesos $ 198.979,01, no superando de este modo el monto máximo establecido por el plexo normativo.</w:t>
      </w:r>
    </w:p>
    <w:p w:rsidR="00E673E6" w:rsidRPr="00F97A6D" w:rsidRDefault="00E673E6" w:rsidP="00F97A6D"/>
    <w:p w:rsidR="00E673E6" w:rsidRPr="00F97A6D" w:rsidRDefault="00E673E6" w:rsidP="00F97A6D">
      <w:pPr>
        <w:ind w:firstLine="708"/>
      </w:pPr>
      <w:r w:rsidRPr="00F97A6D">
        <w:t>Que en caso de iniciarse el proceso de ejecución fiscal, las costas, gastos y honorarios originados por el mismo quedan excluidos de la facultad descripta en el citado art. 182 del Código Fiscal Texto Ordenado 2023, concordante con legislación de años anteriores y modificatorias introducidas por Ley Nro. 6710/2023.</w:t>
      </w:r>
    </w:p>
    <w:p w:rsidR="00E673E6" w:rsidRPr="00F97A6D" w:rsidRDefault="00E673E6" w:rsidP="00F97A6D">
      <w:pPr>
        <w:ind w:firstLine="708"/>
      </w:pPr>
    </w:p>
    <w:p w:rsidR="00E673E6" w:rsidRPr="00F97A6D" w:rsidRDefault="00E673E6" w:rsidP="00F97A6D">
      <w:pPr>
        <w:rPr>
          <w:lang w:val="es-MX"/>
        </w:rPr>
      </w:pPr>
      <w:r w:rsidRPr="00F97A6D">
        <w:tab/>
      </w:r>
      <w:bookmarkStart w:id="0" w:name="DLey"/>
      <w:bookmarkEnd w:id="0"/>
      <w:r w:rsidRPr="00F97A6D">
        <w:rPr>
          <w:lang w:val="es-MX"/>
        </w:rPr>
        <w:t>Por lo expuesto, esta Comisión de Presupuesto, Hacienda, Administración Financiera y Política Tributaria pone a consideración del Cuerpo la siguiente</w:t>
      </w:r>
    </w:p>
    <w:p w:rsidR="00E673E6" w:rsidRPr="00F97A6D" w:rsidRDefault="00E673E6" w:rsidP="00F97A6D">
      <w:pPr>
        <w:rPr>
          <w:lang w:val="es-MX"/>
        </w:rPr>
      </w:pPr>
      <w:r w:rsidRPr="00F97A6D">
        <w:rPr>
          <w:lang w:val="es-MX"/>
        </w:rPr>
        <w:tab/>
      </w:r>
      <w:r w:rsidRPr="00F97A6D">
        <w:rPr>
          <w:lang w:val="es-MX"/>
        </w:rPr>
        <w:tab/>
      </w:r>
      <w:r w:rsidRPr="00F97A6D">
        <w:rPr>
          <w:lang w:val="es-MX"/>
        </w:rPr>
        <w:tab/>
      </w:r>
      <w:r w:rsidRPr="00F97A6D">
        <w:rPr>
          <w:lang w:val="es-MX"/>
        </w:rPr>
        <w:tab/>
      </w:r>
    </w:p>
    <w:p w:rsidR="00E673E6" w:rsidRPr="00F97A6D" w:rsidRDefault="00E673E6" w:rsidP="00F97A6D">
      <w:pPr>
        <w:jc w:val="center"/>
        <w:rPr>
          <w:b/>
          <w:lang w:val="es-MX"/>
        </w:rPr>
      </w:pPr>
    </w:p>
    <w:p w:rsidR="00E673E6" w:rsidRPr="00F97A6D" w:rsidRDefault="00E673E6" w:rsidP="00F97A6D">
      <w:pPr>
        <w:jc w:val="center"/>
        <w:rPr>
          <w:b/>
          <w:lang w:val="es-MX"/>
        </w:rPr>
      </w:pPr>
    </w:p>
    <w:p w:rsidR="00E673E6" w:rsidRPr="00F97A6D" w:rsidRDefault="00E673E6" w:rsidP="00F97A6D">
      <w:pPr>
        <w:jc w:val="center"/>
        <w:rPr>
          <w:b/>
          <w:lang w:val="es-MX"/>
        </w:rPr>
      </w:pPr>
      <w:r w:rsidRPr="00F97A6D">
        <w:rPr>
          <w:b/>
          <w:lang w:val="es-MX"/>
        </w:rPr>
        <w:t>LEY</w:t>
      </w:r>
    </w:p>
    <w:p w:rsidR="00E673E6" w:rsidRPr="00F97A6D" w:rsidRDefault="00E673E6" w:rsidP="00F97A6D">
      <w:pPr>
        <w:jc w:val="center"/>
        <w:rPr>
          <w:b/>
          <w:lang w:val="es-MX"/>
        </w:rPr>
      </w:pPr>
    </w:p>
    <w:p w:rsidR="00E673E6" w:rsidRPr="00F97A6D" w:rsidRDefault="00E673E6" w:rsidP="00F97A6D">
      <w:pPr>
        <w:jc w:val="center"/>
        <w:rPr>
          <w:b/>
          <w:lang w:val="es-MX"/>
        </w:rPr>
      </w:pPr>
    </w:p>
    <w:p w:rsidR="00E673E6" w:rsidRPr="00F97A6D" w:rsidRDefault="00E673E6" w:rsidP="00F97A6D">
      <w:r w:rsidRPr="00F97A6D">
        <w:t xml:space="preserve">Artículo 1º.- </w:t>
      </w:r>
      <w:r w:rsidR="00940DC5" w:rsidRPr="00F97A6D">
        <w:t xml:space="preserve">Se homologan </w:t>
      </w:r>
      <w:r w:rsidRPr="00F97A6D">
        <w:t xml:space="preserve"> las condonaciones de deudas por Gravámenes Inmobiliarios, Régimen Convenio Multilateral, Patentes sobre Vehículos y por el Impuesto sobre los Ingresos Brutos, autorizadas por la Administración Gubernamental de Ingresos Públicos, mediante las Resoluciones que se consignan en el Anexo que forma parte integrante de la presente Ley, en virtud de lo dispuesto en el artículo 182 del Código Fiscal (T. O. 2024) y sus modificatorias. </w:t>
      </w:r>
    </w:p>
    <w:p w:rsidR="00E673E6" w:rsidRPr="00F97A6D" w:rsidRDefault="00E673E6" w:rsidP="00F97A6D"/>
    <w:p w:rsidR="00E673E6" w:rsidRPr="00F97A6D" w:rsidRDefault="00E673E6" w:rsidP="00F97A6D">
      <w:r w:rsidRPr="00F97A6D">
        <w:t xml:space="preserve">Artículo 2°.- Comuníquese, </w:t>
      </w:r>
      <w:proofErr w:type="gramStart"/>
      <w:r w:rsidRPr="00F97A6D">
        <w:t>etc..</w:t>
      </w:r>
      <w:proofErr w:type="gramEnd"/>
    </w:p>
    <w:p w:rsidR="00E673E6" w:rsidRPr="00F97A6D" w:rsidRDefault="00E673E6" w:rsidP="00F97A6D">
      <w:pPr>
        <w:rPr>
          <w:b/>
        </w:rPr>
      </w:pPr>
    </w:p>
    <w:p w:rsidR="00E673E6" w:rsidRPr="00F97A6D" w:rsidRDefault="00E673E6" w:rsidP="00F97A6D">
      <w:pPr>
        <w:rPr>
          <w:lang w:val="es-MX"/>
        </w:rPr>
      </w:pPr>
      <w:r w:rsidRPr="00F97A6D">
        <w:rPr>
          <w:lang w:val="es-MX"/>
        </w:rPr>
        <w:t>Sala de la Comisión,</w:t>
      </w:r>
    </w:p>
    <w:p w:rsidR="00E673E6" w:rsidRPr="00F97A6D" w:rsidRDefault="00E673E6" w:rsidP="00F97A6D">
      <w:pPr>
        <w:rPr>
          <w:lang w:val="es-MX"/>
        </w:rPr>
      </w:pPr>
    </w:p>
    <w:p w:rsidR="00E673E6" w:rsidRPr="00F97A6D" w:rsidRDefault="00E673E6" w:rsidP="00F97A6D">
      <w:pPr>
        <w:rPr>
          <w:lang w:val="es-MX"/>
        </w:rPr>
      </w:pPr>
    </w:p>
    <w:p w:rsidR="00E673E6" w:rsidRPr="00F97A6D" w:rsidRDefault="00E673E6" w:rsidP="00F97A6D">
      <w:pPr>
        <w:rPr>
          <w:lang w:val="es-MX"/>
        </w:rPr>
      </w:pPr>
    </w:p>
    <w:p w:rsidR="00E673E6" w:rsidRPr="00F97A6D" w:rsidRDefault="00E673E6" w:rsidP="00F97A6D">
      <w:pPr>
        <w:rPr>
          <w:lang w:val="es-MX"/>
        </w:rPr>
      </w:pPr>
    </w:p>
    <w:p w:rsidR="00E673E6" w:rsidRPr="00F97A6D" w:rsidRDefault="00E673E6" w:rsidP="00F97A6D">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4348"/>
        <w:gridCol w:w="4348"/>
        <w:gridCol w:w="4348"/>
      </w:tblGrid>
      <w:tr w:rsidR="00E673E6" w:rsidRPr="00F97A6D" w:rsidTr="00E673E6">
        <w:trPr>
          <w:trHeight w:val="1602"/>
        </w:trPr>
        <w:tc>
          <w:tcPr>
            <w:tcW w:w="4348" w:type="dxa"/>
            <w:vAlign w:val="bottom"/>
          </w:tcPr>
          <w:p w:rsidR="00E673E6" w:rsidRPr="00F97A6D" w:rsidRDefault="00E673E6" w:rsidP="00F97A6D">
            <w:pPr>
              <w:jc w:val="center"/>
              <w:rPr>
                <w:lang w:val="es-MX"/>
              </w:rPr>
            </w:pPr>
          </w:p>
        </w:tc>
        <w:tc>
          <w:tcPr>
            <w:tcW w:w="4348" w:type="dxa"/>
            <w:vAlign w:val="bottom"/>
          </w:tcPr>
          <w:p w:rsidR="00E673E6" w:rsidRPr="00F97A6D" w:rsidRDefault="00E673E6" w:rsidP="00F97A6D">
            <w:pPr>
              <w:jc w:val="center"/>
            </w:pPr>
            <w:r w:rsidRPr="00F97A6D">
              <w:t>PAOLA MICHIELOTTO</w:t>
            </w:r>
          </w:p>
          <w:p w:rsidR="00E673E6" w:rsidRPr="00F97A6D" w:rsidRDefault="00E673E6" w:rsidP="00F97A6D">
            <w:pPr>
              <w:jc w:val="center"/>
              <w:rPr>
                <w:lang w:val="es-MX"/>
              </w:rPr>
            </w:pPr>
            <w:r w:rsidRPr="00F97A6D">
              <w:t>PRESIDENTA</w:t>
            </w:r>
          </w:p>
        </w:tc>
        <w:tc>
          <w:tcPr>
            <w:tcW w:w="4348" w:type="dxa"/>
            <w:vAlign w:val="bottom"/>
          </w:tcPr>
          <w:p w:rsidR="00E673E6" w:rsidRPr="00F97A6D" w:rsidRDefault="00E673E6" w:rsidP="00F97A6D">
            <w:pPr>
              <w:jc w:val="center"/>
              <w:rPr>
                <w:lang w:val="es-MX"/>
              </w:rPr>
            </w:pPr>
          </w:p>
        </w:tc>
      </w:tr>
      <w:tr w:rsidR="00E673E6" w:rsidRPr="00F97A6D" w:rsidTr="00E673E6">
        <w:trPr>
          <w:trHeight w:val="2268"/>
        </w:trPr>
        <w:tc>
          <w:tcPr>
            <w:tcW w:w="4348" w:type="dxa"/>
            <w:vAlign w:val="bottom"/>
          </w:tcPr>
          <w:p w:rsidR="00E673E6" w:rsidRPr="00F97A6D" w:rsidRDefault="00E673E6" w:rsidP="00F97A6D">
            <w:pPr>
              <w:jc w:val="center"/>
            </w:pPr>
            <w:r w:rsidRPr="00F97A6D">
              <w:lastRenderedPageBreak/>
              <w:t>CLAUDIA  NEIRA</w:t>
            </w:r>
          </w:p>
          <w:p w:rsidR="00E673E6" w:rsidRPr="00F97A6D" w:rsidRDefault="00E673E6" w:rsidP="00F97A6D">
            <w:pPr>
              <w:jc w:val="center"/>
              <w:rPr>
                <w:lang w:val="es-MX"/>
              </w:rPr>
            </w:pPr>
            <w:r w:rsidRPr="00F97A6D">
              <w:t>Vicepresidenta 1º</w:t>
            </w:r>
          </w:p>
        </w:tc>
        <w:tc>
          <w:tcPr>
            <w:tcW w:w="4348" w:type="dxa"/>
            <w:vAlign w:val="bottom"/>
          </w:tcPr>
          <w:p w:rsidR="00E673E6" w:rsidRPr="00F97A6D" w:rsidRDefault="00E673E6" w:rsidP="00F97A6D">
            <w:pPr>
              <w:jc w:val="center"/>
            </w:pPr>
            <w:r w:rsidRPr="00F97A6D">
              <w:t>LUCIO LAPEÑA</w:t>
            </w:r>
          </w:p>
          <w:p w:rsidR="00E673E6" w:rsidRPr="00F97A6D" w:rsidRDefault="00E673E6" w:rsidP="00F97A6D">
            <w:pPr>
              <w:jc w:val="center"/>
              <w:rPr>
                <w:lang w:val="es-MX"/>
              </w:rPr>
            </w:pPr>
            <w:r w:rsidRPr="00F97A6D">
              <w:t>Vicepresidente 2º</w:t>
            </w:r>
          </w:p>
        </w:tc>
        <w:tc>
          <w:tcPr>
            <w:tcW w:w="4348" w:type="dxa"/>
            <w:vAlign w:val="bottom"/>
          </w:tcPr>
          <w:p w:rsidR="00E673E6" w:rsidRPr="00F97A6D" w:rsidRDefault="00E673E6" w:rsidP="00F97A6D">
            <w:pPr>
              <w:jc w:val="center"/>
              <w:rPr>
                <w:lang w:val="es-MX"/>
              </w:rPr>
            </w:pPr>
          </w:p>
        </w:tc>
      </w:tr>
      <w:tr w:rsidR="00E673E6" w:rsidRPr="00F97A6D" w:rsidTr="00E673E6">
        <w:trPr>
          <w:trHeight w:val="2268"/>
        </w:trPr>
        <w:tc>
          <w:tcPr>
            <w:tcW w:w="4348" w:type="dxa"/>
            <w:vAlign w:val="bottom"/>
          </w:tcPr>
          <w:p w:rsidR="00E673E6" w:rsidRPr="00F97A6D" w:rsidRDefault="00E673E6" w:rsidP="00F97A6D">
            <w:pPr>
              <w:jc w:val="center"/>
              <w:rPr>
                <w:lang w:val="es-MX"/>
              </w:rPr>
            </w:pPr>
            <w:r w:rsidRPr="00F97A6D">
              <w:t>JUAN PABLO ARENAZA</w:t>
            </w:r>
          </w:p>
        </w:tc>
        <w:tc>
          <w:tcPr>
            <w:tcW w:w="4348" w:type="dxa"/>
            <w:vAlign w:val="bottom"/>
          </w:tcPr>
          <w:p w:rsidR="00E673E6" w:rsidRPr="00F97A6D" w:rsidRDefault="00E673E6" w:rsidP="00F97A6D">
            <w:pPr>
              <w:jc w:val="center"/>
              <w:rPr>
                <w:lang w:val="es-MX"/>
              </w:rPr>
            </w:pPr>
            <w:r w:rsidRPr="00F97A6D">
              <w:t>MATÍAS BARROETAVEÑA</w:t>
            </w:r>
          </w:p>
        </w:tc>
        <w:tc>
          <w:tcPr>
            <w:tcW w:w="4348" w:type="dxa"/>
            <w:vAlign w:val="bottom"/>
          </w:tcPr>
          <w:p w:rsidR="00E673E6" w:rsidRPr="00F97A6D" w:rsidRDefault="00E673E6" w:rsidP="00F97A6D">
            <w:pPr>
              <w:jc w:val="center"/>
              <w:rPr>
                <w:lang w:val="es-MX"/>
              </w:rPr>
            </w:pPr>
          </w:p>
        </w:tc>
      </w:tr>
      <w:tr w:rsidR="00E673E6" w:rsidRPr="00F97A6D" w:rsidTr="00E673E6">
        <w:trPr>
          <w:trHeight w:val="2268"/>
        </w:trPr>
        <w:tc>
          <w:tcPr>
            <w:tcW w:w="4348" w:type="dxa"/>
            <w:vAlign w:val="bottom"/>
          </w:tcPr>
          <w:p w:rsidR="00E673E6" w:rsidRPr="00F97A6D" w:rsidRDefault="00E673E6" w:rsidP="00F97A6D">
            <w:pPr>
              <w:jc w:val="center"/>
              <w:rPr>
                <w:lang w:val="es-MX"/>
              </w:rPr>
            </w:pPr>
            <w:r w:rsidRPr="00F97A6D">
              <w:rPr>
                <w:lang w:val="es-MX"/>
              </w:rPr>
              <w:t>EUGENIO CASIELLES</w:t>
            </w:r>
          </w:p>
        </w:tc>
        <w:tc>
          <w:tcPr>
            <w:tcW w:w="4348" w:type="dxa"/>
            <w:vAlign w:val="bottom"/>
          </w:tcPr>
          <w:p w:rsidR="00E673E6" w:rsidRPr="00F97A6D" w:rsidRDefault="00E673E6" w:rsidP="00F97A6D">
            <w:pPr>
              <w:jc w:val="center"/>
              <w:rPr>
                <w:lang w:val="es-MX"/>
              </w:rPr>
            </w:pPr>
            <w:r w:rsidRPr="00F97A6D">
              <w:rPr>
                <w:lang w:val="es-MX"/>
              </w:rPr>
              <w:t>FACUNDO DEL GAISO</w:t>
            </w:r>
          </w:p>
        </w:tc>
        <w:tc>
          <w:tcPr>
            <w:tcW w:w="4348" w:type="dxa"/>
            <w:vAlign w:val="bottom"/>
          </w:tcPr>
          <w:p w:rsidR="00E673E6" w:rsidRPr="00F97A6D" w:rsidRDefault="00E673E6" w:rsidP="00F97A6D">
            <w:pPr>
              <w:jc w:val="center"/>
              <w:rPr>
                <w:lang w:val="es-MX"/>
              </w:rPr>
            </w:pPr>
          </w:p>
        </w:tc>
      </w:tr>
      <w:tr w:rsidR="00E673E6" w:rsidRPr="00F97A6D" w:rsidTr="00E673E6">
        <w:trPr>
          <w:trHeight w:val="1364"/>
        </w:trPr>
        <w:tc>
          <w:tcPr>
            <w:tcW w:w="4348" w:type="dxa"/>
            <w:vAlign w:val="bottom"/>
          </w:tcPr>
          <w:p w:rsidR="00E673E6" w:rsidRPr="00F97A6D" w:rsidRDefault="00E673E6" w:rsidP="00F97A6D">
            <w:pPr>
              <w:jc w:val="center"/>
            </w:pPr>
          </w:p>
          <w:p w:rsidR="00E673E6" w:rsidRPr="00F97A6D" w:rsidRDefault="00E673E6" w:rsidP="00F97A6D">
            <w:pPr>
              <w:jc w:val="center"/>
            </w:pPr>
          </w:p>
          <w:p w:rsidR="00E673E6" w:rsidRPr="00F97A6D" w:rsidRDefault="00E673E6" w:rsidP="00F97A6D">
            <w:pPr>
              <w:jc w:val="center"/>
              <w:rPr>
                <w:lang w:val="es-MX"/>
              </w:rPr>
            </w:pPr>
            <w:r w:rsidRPr="00F97A6D">
              <w:t>PABLO DONATI</w:t>
            </w:r>
          </w:p>
        </w:tc>
        <w:tc>
          <w:tcPr>
            <w:tcW w:w="4348" w:type="dxa"/>
            <w:vAlign w:val="bottom"/>
          </w:tcPr>
          <w:p w:rsidR="00E673E6" w:rsidRPr="00F97A6D" w:rsidRDefault="00E673E6" w:rsidP="00F97A6D">
            <w:pPr>
              <w:jc w:val="center"/>
            </w:pPr>
          </w:p>
          <w:p w:rsidR="00E673E6" w:rsidRPr="00F97A6D" w:rsidRDefault="00E673E6" w:rsidP="00F97A6D">
            <w:pPr>
              <w:jc w:val="center"/>
            </w:pPr>
          </w:p>
          <w:p w:rsidR="00E673E6" w:rsidRPr="00F97A6D" w:rsidRDefault="00E673E6" w:rsidP="00F97A6D">
            <w:pPr>
              <w:jc w:val="center"/>
            </w:pPr>
          </w:p>
          <w:p w:rsidR="00E673E6" w:rsidRPr="00F97A6D" w:rsidRDefault="00E673E6" w:rsidP="00F97A6D">
            <w:pPr>
              <w:jc w:val="center"/>
            </w:pPr>
          </w:p>
          <w:p w:rsidR="00E673E6" w:rsidRPr="00F97A6D" w:rsidRDefault="00E673E6" w:rsidP="00F97A6D">
            <w:pPr>
              <w:jc w:val="center"/>
              <w:rPr>
                <w:lang w:val="es-MX"/>
              </w:rPr>
            </w:pPr>
            <w:r w:rsidRPr="00F97A6D">
              <w:t>MARÍA LUISA GONZÁLEZ ESTEVARENA</w:t>
            </w:r>
          </w:p>
        </w:tc>
        <w:tc>
          <w:tcPr>
            <w:tcW w:w="4348" w:type="dxa"/>
            <w:vAlign w:val="bottom"/>
          </w:tcPr>
          <w:p w:rsidR="00E673E6" w:rsidRPr="00F97A6D" w:rsidRDefault="00E673E6" w:rsidP="00F97A6D">
            <w:pPr>
              <w:jc w:val="center"/>
              <w:rPr>
                <w:lang w:val="es-MX"/>
              </w:rPr>
            </w:pPr>
          </w:p>
        </w:tc>
      </w:tr>
      <w:tr w:rsidR="00E673E6" w:rsidRPr="00F97A6D" w:rsidTr="00E673E6">
        <w:trPr>
          <w:trHeight w:val="2161"/>
        </w:trPr>
        <w:tc>
          <w:tcPr>
            <w:tcW w:w="4348" w:type="dxa"/>
            <w:vAlign w:val="bottom"/>
          </w:tcPr>
          <w:p w:rsidR="00E673E6" w:rsidRPr="00F97A6D" w:rsidRDefault="00E673E6" w:rsidP="00F97A6D">
            <w:pPr>
              <w:jc w:val="center"/>
              <w:rPr>
                <w:lang w:val="es-MX"/>
              </w:rPr>
            </w:pPr>
            <w:r w:rsidRPr="00F97A6D">
              <w:t>MATÍAS LAMMENS</w:t>
            </w:r>
          </w:p>
        </w:tc>
        <w:tc>
          <w:tcPr>
            <w:tcW w:w="4348" w:type="dxa"/>
            <w:vAlign w:val="bottom"/>
          </w:tcPr>
          <w:p w:rsidR="00E673E6" w:rsidRPr="00F97A6D" w:rsidRDefault="00E673E6" w:rsidP="00F97A6D">
            <w:pPr>
              <w:jc w:val="center"/>
              <w:rPr>
                <w:lang w:val="es-MX"/>
              </w:rPr>
            </w:pPr>
            <w:r w:rsidRPr="00F97A6D">
              <w:t>MATÍAS LOPEZ</w:t>
            </w:r>
          </w:p>
        </w:tc>
        <w:tc>
          <w:tcPr>
            <w:tcW w:w="4348" w:type="dxa"/>
            <w:vAlign w:val="bottom"/>
          </w:tcPr>
          <w:p w:rsidR="00E673E6" w:rsidRPr="00F97A6D" w:rsidRDefault="00E673E6" w:rsidP="00F97A6D">
            <w:pPr>
              <w:jc w:val="center"/>
              <w:rPr>
                <w:lang w:val="es-MX"/>
              </w:rPr>
            </w:pPr>
          </w:p>
        </w:tc>
      </w:tr>
      <w:tr w:rsidR="00E673E6" w:rsidRPr="00F97A6D" w:rsidTr="00E673E6">
        <w:trPr>
          <w:trHeight w:val="2107"/>
        </w:trPr>
        <w:tc>
          <w:tcPr>
            <w:tcW w:w="4348" w:type="dxa"/>
            <w:vAlign w:val="bottom"/>
          </w:tcPr>
          <w:p w:rsidR="00E673E6" w:rsidRPr="00F97A6D" w:rsidRDefault="00E673E6" w:rsidP="00F97A6D">
            <w:pPr>
              <w:jc w:val="center"/>
            </w:pPr>
            <w:r w:rsidRPr="00F97A6D">
              <w:t>RAMIRO MARRA</w:t>
            </w:r>
          </w:p>
        </w:tc>
        <w:tc>
          <w:tcPr>
            <w:tcW w:w="4348" w:type="dxa"/>
            <w:vAlign w:val="bottom"/>
          </w:tcPr>
          <w:p w:rsidR="00E673E6" w:rsidRPr="00F97A6D" w:rsidRDefault="00E673E6" w:rsidP="00F97A6D">
            <w:pPr>
              <w:jc w:val="center"/>
            </w:pPr>
            <w:r w:rsidRPr="00F97A6D">
              <w:t>JUAN PABLO MODARELLI</w:t>
            </w:r>
          </w:p>
        </w:tc>
        <w:tc>
          <w:tcPr>
            <w:tcW w:w="4348" w:type="dxa"/>
            <w:vAlign w:val="bottom"/>
          </w:tcPr>
          <w:p w:rsidR="00E673E6" w:rsidRPr="00F97A6D" w:rsidRDefault="00E673E6" w:rsidP="00F97A6D">
            <w:pPr>
              <w:jc w:val="center"/>
            </w:pPr>
          </w:p>
        </w:tc>
      </w:tr>
      <w:tr w:rsidR="00E673E6" w:rsidRPr="00F97A6D" w:rsidTr="00E673E6">
        <w:trPr>
          <w:trHeight w:val="2122"/>
        </w:trPr>
        <w:tc>
          <w:tcPr>
            <w:tcW w:w="4348" w:type="dxa"/>
            <w:vAlign w:val="bottom"/>
          </w:tcPr>
          <w:p w:rsidR="00E673E6" w:rsidRPr="00F97A6D" w:rsidRDefault="00E673E6" w:rsidP="00F97A6D">
            <w:pPr>
              <w:jc w:val="center"/>
              <w:rPr>
                <w:lang w:val="es-MX"/>
              </w:rPr>
            </w:pPr>
            <w:r w:rsidRPr="00F97A6D">
              <w:t>GUSTAVO MOLA</w:t>
            </w:r>
          </w:p>
        </w:tc>
        <w:tc>
          <w:tcPr>
            <w:tcW w:w="4348" w:type="dxa"/>
            <w:vAlign w:val="bottom"/>
          </w:tcPr>
          <w:p w:rsidR="00E673E6" w:rsidRPr="00F97A6D" w:rsidRDefault="00E673E6" w:rsidP="00F97A6D">
            <w:pPr>
              <w:jc w:val="center"/>
              <w:rPr>
                <w:lang w:val="es-MX"/>
              </w:rPr>
            </w:pPr>
            <w:r w:rsidRPr="00F97A6D">
              <w:t>MARÍA FERNANDA MOLLARD</w:t>
            </w:r>
          </w:p>
        </w:tc>
        <w:tc>
          <w:tcPr>
            <w:tcW w:w="4348" w:type="dxa"/>
            <w:vAlign w:val="bottom"/>
          </w:tcPr>
          <w:p w:rsidR="00E673E6" w:rsidRPr="00F97A6D" w:rsidRDefault="00E673E6" w:rsidP="00F97A6D">
            <w:pPr>
              <w:jc w:val="center"/>
              <w:rPr>
                <w:lang w:val="es-MX"/>
              </w:rPr>
            </w:pPr>
          </w:p>
        </w:tc>
      </w:tr>
      <w:tr w:rsidR="00E673E6" w:rsidRPr="00F97A6D" w:rsidTr="00E673E6">
        <w:trPr>
          <w:trHeight w:val="2110"/>
        </w:trPr>
        <w:tc>
          <w:tcPr>
            <w:tcW w:w="4348" w:type="dxa"/>
            <w:vAlign w:val="bottom"/>
          </w:tcPr>
          <w:p w:rsidR="00E673E6" w:rsidRPr="00F97A6D" w:rsidRDefault="00E673E6" w:rsidP="00F97A6D">
            <w:pPr>
              <w:jc w:val="center"/>
              <w:rPr>
                <w:lang w:val="es-MX"/>
              </w:rPr>
            </w:pPr>
            <w:r w:rsidRPr="00F97A6D">
              <w:lastRenderedPageBreak/>
              <w:t>SEBASTIÁN NAGATA</w:t>
            </w:r>
          </w:p>
        </w:tc>
        <w:tc>
          <w:tcPr>
            <w:tcW w:w="4348" w:type="dxa"/>
            <w:vAlign w:val="bottom"/>
          </w:tcPr>
          <w:p w:rsidR="00E673E6" w:rsidRPr="00F97A6D" w:rsidRDefault="00E673E6" w:rsidP="00F97A6D">
            <w:pPr>
              <w:jc w:val="center"/>
              <w:rPr>
                <w:lang w:val="es-MX"/>
              </w:rPr>
            </w:pPr>
            <w:r w:rsidRPr="00F97A6D">
              <w:t>DARÍO NIETO</w:t>
            </w:r>
          </w:p>
        </w:tc>
        <w:tc>
          <w:tcPr>
            <w:tcW w:w="4348" w:type="dxa"/>
            <w:vAlign w:val="bottom"/>
          </w:tcPr>
          <w:p w:rsidR="00E673E6" w:rsidRPr="00F97A6D" w:rsidRDefault="00E673E6" w:rsidP="00F97A6D">
            <w:pPr>
              <w:jc w:val="center"/>
              <w:rPr>
                <w:lang w:val="es-MX"/>
              </w:rPr>
            </w:pPr>
          </w:p>
        </w:tc>
      </w:tr>
      <w:tr w:rsidR="00E673E6" w:rsidRPr="00F97A6D" w:rsidTr="00E673E6">
        <w:trPr>
          <w:trHeight w:val="2126"/>
        </w:trPr>
        <w:tc>
          <w:tcPr>
            <w:tcW w:w="4348" w:type="dxa"/>
            <w:vAlign w:val="bottom"/>
          </w:tcPr>
          <w:p w:rsidR="00E673E6" w:rsidRPr="00F97A6D" w:rsidRDefault="00E673E6" w:rsidP="00F97A6D">
            <w:pPr>
              <w:jc w:val="center"/>
              <w:rPr>
                <w:lang w:val="es-MX"/>
              </w:rPr>
            </w:pPr>
            <w:r w:rsidRPr="00F97A6D">
              <w:rPr>
                <w:lang w:val="es-MX"/>
              </w:rPr>
              <w:t>MARÍA DEL PILAR RAMIREZ</w:t>
            </w:r>
          </w:p>
        </w:tc>
        <w:tc>
          <w:tcPr>
            <w:tcW w:w="4348" w:type="dxa"/>
            <w:vAlign w:val="bottom"/>
          </w:tcPr>
          <w:p w:rsidR="00E673E6" w:rsidRPr="00F97A6D" w:rsidRDefault="00E673E6" w:rsidP="00F97A6D">
            <w:pPr>
              <w:jc w:val="center"/>
              <w:rPr>
                <w:lang w:val="es-MX"/>
              </w:rPr>
            </w:pPr>
            <w:r w:rsidRPr="00F97A6D">
              <w:t>SERGIO SICILIANO</w:t>
            </w:r>
          </w:p>
        </w:tc>
        <w:tc>
          <w:tcPr>
            <w:tcW w:w="4348" w:type="dxa"/>
            <w:vAlign w:val="bottom"/>
          </w:tcPr>
          <w:p w:rsidR="00E673E6" w:rsidRPr="00F97A6D" w:rsidRDefault="00E673E6" w:rsidP="00F97A6D">
            <w:pPr>
              <w:jc w:val="center"/>
              <w:rPr>
                <w:lang w:val="es-MX"/>
              </w:rPr>
            </w:pPr>
          </w:p>
        </w:tc>
      </w:tr>
      <w:tr w:rsidR="00E673E6" w:rsidRPr="00F97A6D" w:rsidTr="00E673E6">
        <w:trPr>
          <w:trHeight w:val="1831"/>
        </w:trPr>
        <w:tc>
          <w:tcPr>
            <w:tcW w:w="4348" w:type="dxa"/>
            <w:vAlign w:val="bottom"/>
          </w:tcPr>
          <w:p w:rsidR="00E673E6" w:rsidRPr="00F97A6D" w:rsidRDefault="00E673E6" w:rsidP="00F97A6D">
            <w:pPr>
              <w:jc w:val="center"/>
              <w:rPr>
                <w:lang w:val="es-MX"/>
              </w:rPr>
            </w:pPr>
            <w:r w:rsidRPr="00F97A6D">
              <w:rPr>
                <w:lang w:val="es-MX"/>
              </w:rPr>
              <w:t>GUILLERMO SUÁREZ</w:t>
            </w:r>
          </w:p>
        </w:tc>
        <w:tc>
          <w:tcPr>
            <w:tcW w:w="4348" w:type="dxa"/>
            <w:vAlign w:val="bottom"/>
          </w:tcPr>
          <w:p w:rsidR="00E673E6" w:rsidRPr="00F97A6D" w:rsidRDefault="00E673E6" w:rsidP="00F97A6D">
            <w:pPr>
              <w:jc w:val="center"/>
            </w:pPr>
            <w:r w:rsidRPr="00F97A6D">
              <w:t>JUAN MANUEL VALDÉS</w:t>
            </w:r>
          </w:p>
        </w:tc>
        <w:tc>
          <w:tcPr>
            <w:tcW w:w="4348" w:type="dxa"/>
            <w:vAlign w:val="bottom"/>
          </w:tcPr>
          <w:p w:rsidR="00E673E6" w:rsidRPr="00F97A6D" w:rsidRDefault="00E673E6" w:rsidP="00F97A6D">
            <w:pPr>
              <w:jc w:val="center"/>
              <w:rPr>
                <w:lang w:val="es-MX"/>
              </w:rPr>
            </w:pPr>
          </w:p>
        </w:tc>
      </w:tr>
      <w:tr w:rsidR="00E673E6" w:rsidRPr="00F97A6D" w:rsidTr="00E673E6">
        <w:trPr>
          <w:trHeight w:val="1843"/>
        </w:trPr>
        <w:tc>
          <w:tcPr>
            <w:tcW w:w="4348" w:type="dxa"/>
            <w:vAlign w:val="bottom"/>
          </w:tcPr>
          <w:p w:rsidR="00E673E6" w:rsidRPr="00F97A6D" w:rsidRDefault="00E673E6" w:rsidP="00F97A6D">
            <w:pPr>
              <w:jc w:val="center"/>
            </w:pPr>
            <w:r w:rsidRPr="00F97A6D">
              <w:t>GIMENA VILLAFRUELA</w:t>
            </w:r>
          </w:p>
        </w:tc>
        <w:tc>
          <w:tcPr>
            <w:tcW w:w="4348" w:type="dxa"/>
            <w:vAlign w:val="bottom"/>
          </w:tcPr>
          <w:p w:rsidR="00E673E6" w:rsidRPr="00F97A6D" w:rsidRDefault="00E673E6" w:rsidP="00F97A6D">
            <w:pPr>
              <w:jc w:val="center"/>
            </w:pPr>
            <w:r w:rsidRPr="00F97A6D">
              <w:t>FRANCO VITALI</w:t>
            </w:r>
          </w:p>
        </w:tc>
        <w:tc>
          <w:tcPr>
            <w:tcW w:w="4348" w:type="dxa"/>
            <w:vAlign w:val="bottom"/>
          </w:tcPr>
          <w:p w:rsidR="00E673E6" w:rsidRPr="00F97A6D" w:rsidRDefault="00E673E6" w:rsidP="00F97A6D">
            <w:pPr>
              <w:jc w:val="center"/>
              <w:rPr>
                <w:szCs w:val="24"/>
              </w:rPr>
            </w:pPr>
          </w:p>
        </w:tc>
      </w:tr>
    </w:tbl>
    <w:p w:rsidR="00E76EF1" w:rsidRPr="00F97A6D" w:rsidRDefault="00E76EF1" w:rsidP="00F97A6D">
      <w:pPr>
        <w:rPr>
          <w:lang w:val="es-MX"/>
        </w:rPr>
      </w:pPr>
    </w:p>
    <w:p w:rsidR="00E76EF1" w:rsidRPr="00F97A6D" w:rsidRDefault="00E76EF1" w:rsidP="00F97A6D">
      <w:pPr>
        <w:jc w:val="left"/>
        <w:rPr>
          <w:lang w:val="es-MX"/>
        </w:rPr>
      </w:pPr>
      <w:r w:rsidRPr="00F97A6D">
        <w:rPr>
          <w:lang w:val="es-MX"/>
        </w:rPr>
        <w:br w:type="page"/>
      </w:r>
    </w:p>
    <w:p w:rsidR="00E76EF1" w:rsidRPr="00F97A6D" w:rsidRDefault="00E76EF1" w:rsidP="00F97A6D">
      <w:pPr>
        <w:pageBreakBefore/>
        <w:rPr>
          <w:lang w:val="es-MX"/>
        </w:rPr>
        <w:sectPr w:rsidR="00E76EF1" w:rsidRPr="00F97A6D" w:rsidSect="00B11233">
          <w:headerReference w:type="default" r:id="rId7"/>
          <w:footerReference w:type="default" r:id="rId8"/>
          <w:pgSz w:w="12242" w:h="20163" w:code="5"/>
          <w:pgMar w:top="2268" w:right="851" w:bottom="1418" w:left="2268" w:header="720" w:footer="720" w:gutter="0"/>
          <w:cols w:space="720"/>
        </w:sectPr>
      </w:pPr>
    </w:p>
    <w:p w:rsidR="00E76EF1" w:rsidRPr="00F97A6D" w:rsidRDefault="00E76EF1" w:rsidP="00F97A6D">
      <w:pPr>
        <w:jc w:val="center"/>
        <w:rPr>
          <w:b/>
        </w:rPr>
      </w:pPr>
      <w:r w:rsidRPr="00F97A6D">
        <w:rPr>
          <w:b/>
        </w:rPr>
        <w:lastRenderedPageBreak/>
        <w:t>ANEXO</w:t>
      </w:r>
    </w:p>
    <w:tbl>
      <w:tblPr>
        <w:tblStyle w:val="Tablaconcuadrcula"/>
        <w:tblW w:w="0" w:type="auto"/>
        <w:tblLayout w:type="fixed"/>
        <w:tblLook w:val="04A0"/>
      </w:tblPr>
      <w:tblGrid>
        <w:gridCol w:w="4219"/>
        <w:gridCol w:w="2835"/>
        <w:gridCol w:w="1559"/>
        <w:gridCol w:w="1843"/>
        <w:gridCol w:w="2693"/>
        <w:gridCol w:w="1701"/>
      </w:tblGrid>
      <w:tr w:rsidR="00BC508D" w:rsidRPr="00F97A6D" w:rsidTr="00BC508D">
        <w:tc>
          <w:tcPr>
            <w:tcW w:w="4219" w:type="dxa"/>
          </w:tcPr>
          <w:p w:rsidR="00E76EF1" w:rsidRPr="00F97A6D" w:rsidRDefault="00E76EF1" w:rsidP="00F97A6D">
            <w:pPr>
              <w:jc w:val="center"/>
              <w:rPr>
                <w:b/>
              </w:rPr>
            </w:pPr>
            <w:r w:rsidRPr="00F97A6D">
              <w:rPr>
                <w:b/>
              </w:rPr>
              <w:t>ACTUACIÓN</w:t>
            </w:r>
          </w:p>
        </w:tc>
        <w:tc>
          <w:tcPr>
            <w:tcW w:w="2835" w:type="dxa"/>
          </w:tcPr>
          <w:p w:rsidR="00E76EF1" w:rsidRPr="00F97A6D" w:rsidRDefault="00E76EF1" w:rsidP="00F97A6D">
            <w:pPr>
              <w:jc w:val="center"/>
              <w:rPr>
                <w:b/>
              </w:rPr>
            </w:pPr>
            <w:r w:rsidRPr="00F97A6D">
              <w:rPr>
                <w:b/>
              </w:rPr>
              <w:t>TITULAR</w:t>
            </w:r>
          </w:p>
        </w:tc>
        <w:tc>
          <w:tcPr>
            <w:tcW w:w="1559" w:type="dxa"/>
          </w:tcPr>
          <w:p w:rsidR="00E76EF1" w:rsidRPr="00F97A6D" w:rsidRDefault="00E76EF1" w:rsidP="00F97A6D">
            <w:pPr>
              <w:jc w:val="center"/>
              <w:rPr>
                <w:b/>
              </w:rPr>
            </w:pPr>
            <w:r w:rsidRPr="00F97A6D">
              <w:rPr>
                <w:b/>
              </w:rPr>
              <w:t>TRIBUTO</w:t>
            </w:r>
          </w:p>
        </w:tc>
        <w:tc>
          <w:tcPr>
            <w:tcW w:w="1843" w:type="dxa"/>
          </w:tcPr>
          <w:p w:rsidR="00E76EF1" w:rsidRPr="00F97A6D" w:rsidRDefault="00E76EF1" w:rsidP="00F97A6D">
            <w:pPr>
              <w:jc w:val="center"/>
              <w:rPr>
                <w:b/>
              </w:rPr>
            </w:pPr>
            <w:r w:rsidRPr="00F97A6D">
              <w:rPr>
                <w:b/>
              </w:rPr>
              <w:t>NÚMERO</w:t>
            </w:r>
          </w:p>
        </w:tc>
        <w:tc>
          <w:tcPr>
            <w:tcW w:w="2693" w:type="dxa"/>
          </w:tcPr>
          <w:p w:rsidR="00E76EF1" w:rsidRPr="00F97A6D" w:rsidRDefault="00E76EF1" w:rsidP="00F97A6D">
            <w:pPr>
              <w:jc w:val="center"/>
              <w:rPr>
                <w:b/>
              </w:rPr>
            </w:pPr>
            <w:r w:rsidRPr="00F97A6D">
              <w:rPr>
                <w:b/>
              </w:rPr>
              <w:t>RESOLUCIÓN Nº</w:t>
            </w:r>
          </w:p>
        </w:tc>
        <w:tc>
          <w:tcPr>
            <w:tcW w:w="1701" w:type="dxa"/>
          </w:tcPr>
          <w:p w:rsidR="00E76EF1" w:rsidRPr="00F97A6D" w:rsidRDefault="00E76EF1" w:rsidP="00F97A6D">
            <w:pPr>
              <w:jc w:val="center"/>
              <w:rPr>
                <w:b/>
              </w:rPr>
            </w:pPr>
            <w:r w:rsidRPr="00F97A6D">
              <w:rPr>
                <w:b/>
              </w:rPr>
              <w:t>IMPORTE</w:t>
            </w:r>
          </w:p>
        </w:tc>
      </w:tr>
      <w:tr w:rsidR="00BC508D" w:rsidRPr="00F97A6D" w:rsidTr="00BC508D">
        <w:tc>
          <w:tcPr>
            <w:tcW w:w="4219" w:type="dxa"/>
          </w:tcPr>
          <w:p w:rsidR="00E76EF1" w:rsidRPr="00F97A6D" w:rsidRDefault="00E76EF1" w:rsidP="00F97A6D">
            <w:pPr>
              <w:rPr>
                <w:szCs w:val="22"/>
              </w:rPr>
            </w:pPr>
            <w:r w:rsidRPr="00F97A6D">
              <w:rPr>
                <w:szCs w:val="22"/>
              </w:rPr>
              <w:t>E.E.12288409/GCABA/MGEYA/2023</w:t>
            </w:r>
          </w:p>
        </w:tc>
        <w:tc>
          <w:tcPr>
            <w:tcW w:w="2835" w:type="dxa"/>
          </w:tcPr>
          <w:p w:rsidR="00E76EF1" w:rsidRPr="00F97A6D" w:rsidRDefault="00E76EF1" w:rsidP="00F97A6D">
            <w:pPr>
              <w:rPr>
                <w:szCs w:val="22"/>
              </w:rPr>
            </w:pPr>
            <w:proofErr w:type="spellStart"/>
            <w:r w:rsidRPr="00F97A6D">
              <w:rPr>
                <w:szCs w:val="22"/>
              </w:rPr>
              <w:t>Simana</w:t>
            </w:r>
            <w:proofErr w:type="spellEnd"/>
            <w:r w:rsidRPr="00F97A6D">
              <w:rPr>
                <w:szCs w:val="22"/>
              </w:rPr>
              <w:t>, Gisela Leonor DNI:17.823.955</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1772052</w:t>
            </w:r>
          </w:p>
        </w:tc>
        <w:tc>
          <w:tcPr>
            <w:tcW w:w="2693" w:type="dxa"/>
          </w:tcPr>
          <w:p w:rsidR="00E76EF1" w:rsidRPr="00F97A6D" w:rsidRDefault="00E76EF1" w:rsidP="00F97A6D">
            <w:pPr>
              <w:rPr>
                <w:szCs w:val="22"/>
              </w:rPr>
            </w:pPr>
            <w:r w:rsidRPr="00F97A6D">
              <w:rPr>
                <w:szCs w:val="22"/>
              </w:rPr>
              <w:t>269/GCABA/AGIP/2023</w:t>
            </w:r>
          </w:p>
        </w:tc>
        <w:tc>
          <w:tcPr>
            <w:tcW w:w="1701" w:type="dxa"/>
          </w:tcPr>
          <w:p w:rsidR="00E76EF1" w:rsidRPr="00F97A6D" w:rsidRDefault="00E76EF1" w:rsidP="00F97A6D">
            <w:pPr>
              <w:jc w:val="right"/>
              <w:rPr>
                <w:szCs w:val="22"/>
              </w:rPr>
            </w:pPr>
            <w:r w:rsidRPr="00F97A6D">
              <w:rPr>
                <w:szCs w:val="22"/>
              </w:rPr>
              <w:t>$89.092,98</w:t>
            </w:r>
          </w:p>
        </w:tc>
      </w:tr>
      <w:tr w:rsidR="00BC508D" w:rsidRPr="00F97A6D" w:rsidTr="00BC508D">
        <w:tc>
          <w:tcPr>
            <w:tcW w:w="4219" w:type="dxa"/>
          </w:tcPr>
          <w:p w:rsidR="00E76EF1" w:rsidRPr="00F97A6D" w:rsidRDefault="00E76EF1" w:rsidP="00F97A6D">
            <w:pPr>
              <w:rPr>
                <w:szCs w:val="22"/>
              </w:rPr>
            </w:pPr>
            <w:r w:rsidRPr="00F97A6D">
              <w:rPr>
                <w:szCs w:val="22"/>
              </w:rPr>
              <w:t>E.E.29259861/ MGEYA/DGR/2018</w:t>
            </w:r>
          </w:p>
        </w:tc>
        <w:tc>
          <w:tcPr>
            <w:tcW w:w="2835" w:type="dxa"/>
          </w:tcPr>
          <w:p w:rsidR="00E76EF1" w:rsidRPr="00F97A6D" w:rsidRDefault="00E76EF1" w:rsidP="00F97A6D">
            <w:pPr>
              <w:rPr>
                <w:szCs w:val="22"/>
              </w:rPr>
            </w:pPr>
            <w:r w:rsidRPr="00F97A6D">
              <w:rPr>
                <w:szCs w:val="22"/>
              </w:rPr>
              <w:t>Caballero, Carlos Aníbal DNI:4.513.228</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2416742</w:t>
            </w:r>
          </w:p>
        </w:tc>
        <w:tc>
          <w:tcPr>
            <w:tcW w:w="2693" w:type="dxa"/>
          </w:tcPr>
          <w:p w:rsidR="00E76EF1" w:rsidRPr="00F97A6D" w:rsidRDefault="00E76EF1" w:rsidP="00F97A6D">
            <w:pPr>
              <w:rPr>
                <w:szCs w:val="22"/>
              </w:rPr>
            </w:pPr>
            <w:r w:rsidRPr="00F97A6D">
              <w:rPr>
                <w:szCs w:val="22"/>
              </w:rPr>
              <w:t>396/GCABA/AGIP/2023</w:t>
            </w:r>
          </w:p>
        </w:tc>
        <w:tc>
          <w:tcPr>
            <w:tcW w:w="1701" w:type="dxa"/>
          </w:tcPr>
          <w:p w:rsidR="00E76EF1" w:rsidRPr="00F97A6D" w:rsidRDefault="00E76EF1" w:rsidP="00F97A6D">
            <w:pPr>
              <w:jc w:val="right"/>
              <w:rPr>
                <w:szCs w:val="22"/>
              </w:rPr>
            </w:pPr>
            <w:r w:rsidRPr="00F97A6D">
              <w:rPr>
                <w:szCs w:val="22"/>
              </w:rPr>
              <w:t>$108.493,09</w:t>
            </w:r>
          </w:p>
        </w:tc>
      </w:tr>
      <w:tr w:rsidR="00BC508D" w:rsidRPr="00F97A6D" w:rsidTr="00BC508D">
        <w:tc>
          <w:tcPr>
            <w:tcW w:w="4219" w:type="dxa"/>
          </w:tcPr>
          <w:p w:rsidR="00E76EF1" w:rsidRPr="00F97A6D" w:rsidRDefault="00E76EF1" w:rsidP="00F97A6D">
            <w:pPr>
              <w:rPr>
                <w:szCs w:val="22"/>
              </w:rPr>
            </w:pPr>
            <w:r w:rsidRPr="00F97A6D">
              <w:rPr>
                <w:szCs w:val="22"/>
              </w:rPr>
              <w:t>E.E.6179134/GCABA/MGEYA/2023</w:t>
            </w:r>
          </w:p>
        </w:tc>
        <w:tc>
          <w:tcPr>
            <w:tcW w:w="2835" w:type="dxa"/>
          </w:tcPr>
          <w:p w:rsidR="00E76EF1" w:rsidRPr="00F97A6D" w:rsidRDefault="00E76EF1" w:rsidP="00F97A6D">
            <w:pPr>
              <w:rPr>
                <w:szCs w:val="22"/>
              </w:rPr>
            </w:pPr>
            <w:r w:rsidRPr="00F97A6D">
              <w:rPr>
                <w:szCs w:val="22"/>
              </w:rPr>
              <w:t>Verga, Hugo Daniel DNI:16.198.813</w:t>
            </w:r>
          </w:p>
        </w:tc>
        <w:tc>
          <w:tcPr>
            <w:tcW w:w="1559" w:type="dxa"/>
          </w:tcPr>
          <w:p w:rsidR="00E76EF1" w:rsidRPr="00F97A6D" w:rsidRDefault="00E76EF1" w:rsidP="00F97A6D">
            <w:pPr>
              <w:rPr>
                <w:szCs w:val="22"/>
              </w:rPr>
            </w:pPr>
            <w:r w:rsidRPr="00F97A6D">
              <w:rPr>
                <w:szCs w:val="22"/>
              </w:rPr>
              <w:t>Convenio Multilateral</w:t>
            </w:r>
          </w:p>
        </w:tc>
        <w:tc>
          <w:tcPr>
            <w:tcW w:w="1843" w:type="dxa"/>
          </w:tcPr>
          <w:p w:rsidR="00E76EF1" w:rsidRPr="00F97A6D" w:rsidRDefault="00E76EF1" w:rsidP="00F97A6D">
            <w:pPr>
              <w:rPr>
                <w:szCs w:val="22"/>
              </w:rPr>
            </w:pPr>
            <w:r w:rsidRPr="00F97A6D">
              <w:rPr>
                <w:szCs w:val="22"/>
              </w:rPr>
              <w:t>20-161988813-9</w:t>
            </w:r>
          </w:p>
        </w:tc>
        <w:tc>
          <w:tcPr>
            <w:tcW w:w="2693" w:type="dxa"/>
          </w:tcPr>
          <w:p w:rsidR="00E76EF1" w:rsidRPr="00F97A6D" w:rsidRDefault="00E76EF1" w:rsidP="00F97A6D">
            <w:pPr>
              <w:rPr>
                <w:szCs w:val="22"/>
              </w:rPr>
            </w:pPr>
            <w:r w:rsidRPr="00F97A6D">
              <w:rPr>
                <w:szCs w:val="22"/>
              </w:rPr>
              <w:t>417/GCABA/AGIP/2023</w:t>
            </w:r>
          </w:p>
        </w:tc>
        <w:tc>
          <w:tcPr>
            <w:tcW w:w="1701" w:type="dxa"/>
          </w:tcPr>
          <w:p w:rsidR="00E76EF1" w:rsidRPr="00F97A6D" w:rsidRDefault="00E76EF1" w:rsidP="00F97A6D">
            <w:pPr>
              <w:jc w:val="right"/>
              <w:rPr>
                <w:szCs w:val="22"/>
              </w:rPr>
            </w:pPr>
            <w:r w:rsidRPr="00F97A6D">
              <w:rPr>
                <w:szCs w:val="22"/>
              </w:rPr>
              <w:t>$59.065,85</w:t>
            </w:r>
          </w:p>
        </w:tc>
      </w:tr>
      <w:tr w:rsidR="00BC508D" w:rsidRPr="00F97A6D" w:rsidTr="00BC508D">
        <w:tc>
          <w:tcPr>
            <w:tcW w:w="4219" w:type="dxa"/>
          </w:tcPr>
          <w:p w:rsidR="00E76EF1" w:rsidRPr="00F97A6D" w:rsidRDefault="00E76EF1" w:rsidP="00F97A6D">
            <w:pPr>
              <w:rPr>
                <w:szCs w:val="22"/>
              </w:rPr>
            </w:pPr>
            <w:r w:rsidRPr="00F97A6D">
              <w:rPr>
                <w:szCs w:val="22"/>
              </w:rPr>
              <w:t>E.E.19724123/GCABA/DGR/2023</w:t>
            </w:r>
          </w:p>
        </w:tc>
        <w:tc>
          <w:tcPr>
            <w:tcW w:w="2835" w:type="dxa"/>
          </w:tcPr>
          <w:p w:rsidR="00E76EF1" w:rsidRPr="00F97A6D" w:rsidRDefault="00E76EF1" w:rsidP="00F97A6D">
            <w:pPr>
              <w:rPr>
                <w:szCs w:val="22"/>
              </w:rPr>
            </w:pPr>
            <w:r w:rsidRPr="00F97A6D">
              <w:rPr>
                <w:szCs w:val="22"/>
              </w:rPr>
              <w:t>Paz, Susana Ester</w:t>
            </w:r>
          </w:p>
          <w:p w:rsidR="00E76EF1" w:rsidRPr="00F97A6D" w:rsidRDefault="00E76EF1" w:rsidP="00F97A6D">
            <w:pPr>
              <w:rPr>
                <w:szCs w:val="22"/>
              </w:rPr>
            </w:pPr>
            <w:r w:rsidRPr="00F97A6D">
              <w:rPr>
                <w:szCs w:val="22"/>
              </w:rPr>
              <w:t>DNI 13.139.581</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3126403</w:t>
            </w:r>
          </w:p>
        </w:tc>
        <w:tc>
          <w:tcPr>
            <w:tcW w:w="2693" w:type="dxa"/>
          </w:tcPr>
          <w:p w:rsidR="00E76EF1" w:rsidRPr="00F97A6D" w:rsidRDefault="00E76EF1" w:rsidP="00F97A6D">
            <w:pPr>
              <w:rPr>
                <w:szCs w:val="22"/>
              </w:rPr>
            </w:pPr>
            <w:r w:rsidRPr="00F97A6D">
              <w:rPr>
                <w:szCs w:val="22"/>
              </w:rPr>
              <w:t>420/GCABA/AGIP/2023</w:t>
            </w:r>
          </w:p>
        </w:tc>
        <w:tc>
          <w:tcPr>
            <w:tcW w:w="1701" w:type="dxa"/>
          </w:tcPr>
          <w:p w:rsidR="00E76EF1" w:rsidRPr="00F97A6D" w:rsidRDefault="00E76EF1" w:rsidP="00F97A6D">
            <w:pPr>
              <w:jc w:val="right"/>
              <w:rPr>
                <w:szCs w:val="22"/>
              </w:rPr>
            </w:pPr>
            <w:r w:rsidRPr="00F97A6D">
              <w:rPr>
                <w:szCs w:val="22"/>
              </w:rPr>
              <w:t>$ 61.315,72</w:t>
            </w:r>
          </w:p>
        </w:tc>
      </w:tr>
      <w:tr w:rsidR="00BC508D" w:rsidRPr="00F97A6D" w:rsidTr="00BC508D">
        <w:tc>
          <w:tcPr>
            <w:tcW w:w="4219" w:type="dxa"/>
          </w:tcPr>
          <w:p w:rsidR="00E76EF1" w:rsidRPr="00F97A6D" w:rsidRDefault="00E76EF1" w:rsidP="00F97A6D">
            <w:pPr>
              <w:rPr>
                <w:szCs w:val="22"/>
              </w:rPr>
            </w:pPr>
            <w:r w:rsidRPr="00F97A6D">
              <w:rPr>
                <w:szCs w:val="22"/>
              </w:rPr>
              <w:t>E.E. 46619632/GCABA/MGEYA/2022</w:t>
            </w:r>
          </w:p>
        </w:tc>
        <w:tc>
          <w:tcPr>
            <w:tcW w:w="2835" w:type="dxa"/>
          </w:tcPr>
          <w:p w:rsidR="00E76EF1" w:rsidRPr="00F97A6D" w:rsidRDefault="00E76EF1" w:rsidP="00F97A6D">
            <w:pPr>
              <w:rPr>
                <w:szCs w:val="22"/>
              </w:rPr>
            </w:pPr>
            <w:r w:rsidRPr="00F97A6D">
              <w:rPr>
                <w:szCs w:val="22"/>
              </w:rPr>
              <w:t>Montiel, Hugo Eduardo DNI:13.411.589</w:t>
            </w:r>
          </w:p>
        </w:tc>
        <w:tc>
          <w:tcPr>
            <w:tcW w:w="1559" w:type="dxa"/>
          </w:tcPr>
          <w:p w:rsidR="00E76EF1" w:rsidRPr="00F97A6D" w:rsidRDefault="00E76EF1" w:rsidP="00F97A6D">
            <w:pPr>
              <w:rPr>
                <w:szCs w:val="22"/>
              </w:rPr>
            </w:pPr>
            <w:r w:rsidRPr="00F97A6D">
              <w:rPr>
                <w:szCs w:val="22"/>
              </w:rPr>
              <w:t>Ingresos Brutos</w:t>
            </w:r>
          </w:p>
        </w:tc>
        <w:tc>
          <w:tcPr>
            <w:tcW w:w="1843" w:type="dxa"/>
          </w:tcPr>
          <w:p w:rsidR="00E76EF1" w:rsidRPr="00F97A6D" w:rsidRDefault="00E76EF1" w:rsidP="00F97A6D">
            <w:pPr>
              <w:rPr>
                <w:szCs w:val="22"/>
              </w:rPr>
            </w:pPr>
            <w:r w:rsidRPr="00F97A6D">
              <w:rPr>
                <w:szCs w:val="22"/>
              </w:rPr>
              <w:t>20-13411589-1</w:t>
            </w:r>
          </w:p>
        </w:tc>
        <w:tc>
          <w:tcPr>
            <w:tcW w:w="2693" w:type="dxa"/>
          </w:tcPr>
          <w:p w:rsidR="00E76EF1" w:rsidRPr="00F97A6D" w:rsidRDefault="00E76EF1" w:rsidP="00F97A6D">
            <w:pPr>
              <w:rPr>
                <w:szCs w:val="22"/>
              </w:rPr>
            </w:pPr>
            <w:r w:rsidRPr="00F97A6D">
              <w:rPr>
                <w:szCs w:val="22"/>
              </w:rPr>
              <w:t>421/GCABA/AGIP/2023</w:t>
            </w:r>
          </w:p>
        </w:tc>
        <w:tc>
          <w:tcPr>
            <w:tcW w:w="1701" w:type="dxa"/>
          </w:tcPr>
          <w:p w:rsidR="00E76EF1" w:rsidRPr="00F97A6D" w:rsidRDefault="00E76EF1" w:rsidP="00F97A6D">
            <w:pPr>
              <w:jc w:val="right"/>
              <w:rPr>
                <w:szCs w:val="22"/>
              </w:rPr>
            </w:pPr>
            <w:r w:rsidRPr="00F97A6D">
              <w:rPr>
                <w:szCs w:val="22"/>
              </w:rPr>
              <w:t>$1.642,50</w:t>
            </w:r>
          </w:p>
        </w:tc>
      </w:tr>
      <w:tr w:rsidR="00BC508D" w:rsidRPr="00F97A6D" w:rsidTr="00BC508D">
        <w:tc>
          <w:tcPr>
            <w:tcW w:w="4219" w:type="dxa"/>
          </w:tcPr>
          <w:p w:rsidR="00E76EF1" w:rsidRPr="00F97A6D" w:rsidRDefault="00E76EF1" w:rsidP="00F97A6D">
            <w:pPr>
              <w:rPr>
                <w:szCs w:val="22"/>
              </w:rPr>
            </w:pPr>
            <w:r w:rsidRPr="00F97A6D">
              <w:rPr>
                <w:szCs w:val="22"/>
              </w:rPr>
              <w:t>E.E.8377928/MGEYA/DGR/2018</w:t>
            </w:r>
          </w:p>
        </w:tc>
        <w:tc>
          <w:tcPr>
            <w:tcW w:w="2835" w:type="dxa"/>
          </w:tcPr>
          <w:p w:rsidR="00E76EF1" w:rsidRPr="00F97A6D" w:rsidRDefault="00E76EF1" w:rsidP="00F97A6D">
            <w:pPr>
              <w:rPr>
                <w:szCs w:val="22"/>
              </w:rPr>
            </w:pPr>
            <w:proofErr w:type="spellStart"/>
            <w:r w:rsidRPr="00F97A6D">
              <w:rPr>
                <w:szCs w:val="22"/>
              </w:rPr>
              <w:t>Ingrassia</w:t>
            </w:r>
            <w:proofErr w:type="spellEnd"/>
            <w:r w:rsidRPr="00F97A6D">
              <w:rPr>
                <w:szCs w:val="22"/>
              </w:rPr>
              <w:t xml:space="preserve"> Elsa Mabel DNI:14.901.635</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1468615</w:t>
            </w:r>
          </w:p>
        </w:tc>
        <w:tc>
          <w:tcPr>
            <w:tcW w:w="2693" w:type="dxa"/>
          </w:tcPr>
          <w:p w:rsidR="00E76EF1" w:rsidRPr="00F97A6D" w:rsidRDefault="00E76EF1" w:rsidP="00F97A6D">
            <w:pPr>
              <w:rPr>
                <w:szCs w:val="22"/>
              </w:rPr>
            </w:pPr>
            <w:r w:rsidRPr="00F97A6D">
              <w:rPr>
                <w:szCs w:val="22"/>
              </w:rPr>
              <w:t>422/GCABA/AGIP/2023</w:t>
            </w:r>
          </w:p>
        </w:tc>
        <w:tc>
          <w:tcPr>
            <w:tcW w:w="1701" w:type="dxa"/>
          </w:tcPr>
          <w:p w:rsidR="00E76EF1" w:rsidRPr="00F97A6D" w:rsidRDefault="00E76EF1" w:rsidP="00F97A6D">
            <w:pPr>
              <w:jc w:val="right"/>
              <w:rPr>
                <w:szCs w:val="22"/>
              </w:rPr>
            </w:pPr>
            <w:r w:rsidRPr="00F97A6D">
              <w:rPr>
                <w:szCs w:val="22"/>
              </w:rPr>
              <w:t>$36.612,94</w:t>
            </w:r>
          </w:p>
        </w:tc>
      </w:tr>
      <w:tr w:rsidR="00BC508D" w:rsidRPr="00F97A6D" w:rsidTr="00BC508D">
        <w:tc>
          <w:tcPr>
            <w:tcW w:w="4219" w:type="dxa"/>
          </w:tcPr>
          <w:p w:rsidR="00E76EF1" w:rsidRPr="00F97A6D" w:rsidRDefault="00E76EF1" w:rsidP="00F97A6D">
            <w:pPr>
              <w:rPr>
                <w:szCs w:val="22"/>
              </w:rPr>
            </w:pPr>
            <w:r w:rsidRPr="00F97A6D">
              <w:rPr>
                <w:szCs w:val="22"/>
              </w:rPr>
              <w:t>E.E.46091297/GCABA/DGR/2022</w:t>
            </w:r>
          </w:p>
        </w:tc>
        <w:tc>
          <w:tcPr>
            <w:tcW w:w="2835" w:type="dxa"/>
          </w:tcPr>
          <w:p w:rsidR="00E76EF1" w:rsidRPr="00F97A6D" w:rsidRDefault="00E76EF1" w:rsidP="00F97A6D">
            <w:pPr>
              <w:rPr>
                <w:szCs w:val="22"/>
              </w:rPr>
            </w:pPr>
            <w:proofErr w:type="spellStart"/>
            <w:r w:rsidRPr="00F97A6D">
              <w:rPr>
                <w:szCs w:val="22"/>
              </w:rPr>
              <w:t>Viglioglia</w:t>
            </w:r>
            <w:proofErr w:type="spellEnd"/>
            <w:r w:rsidRPr="00F97A6D">
              <w:rPr>
                <w:szCs w:val="22"/>
              </w:rPr>
              <w:t>, Graciela Cristina DNI:4.847.175</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1439819</w:t>
            </w:r>
          </w:p>
        </w:tc>
        <w:tc>
          <w:tcPr>
            <w:tcW w:w="2693" w:type="dxa"/>
          </w:tcPr>
          <w:p w:rsidR="00E76EF1" w:rsidRPr="00F97A6D" w:rsidRDefault="00E76EF1" w:rsidP="00F97A6D">
            <w:pPr>
              <w:rPr>
                <w:szCs w:val="22"/>
              </w:rPr>
            </w:pPr>
            <w:r w:rsidRPr="00F97A6D">
              <w:rPr>
                <w:szCs w:val="22"/>
              </w:rPr>
              <w:t>30/GCABA/AGIP/2024</w:t>
            </w:r>
          </w:p>
        </w:tc>
        <w:tc>
          <w:tcPr>
            <w:tcW w:w="1701" w:type="dxa"/>
          </w:tcPr>
          <w:p w:rsidR="00E76EF1" w:rsidRPr="00F97A6D" w:rsidRDefault="00E76EF1" w:rsidP="00F97A6D">
            <w:pPr>
              <w:jc w:val="right"/>
              <w:rPr>
                <w:szCs w:val="22"/>
              </w:rPr>
            </w:pPr>
            <w:r w:rsidRPr="00F97A6D">
              <w:rPr>
                <w:szCs w:val="22"/>
              </w:rPr>
              <w:t>$65.086,12</w:t>
            </w:r>
          </w:p>
        </w:tc>
      </w:tr>
      <w:tr w:rsidR="00BC508D" w:rsidRPr="00F97A6D" w:rsidTr="00BC508D">
        <w:tc>
          <w:tcPr>
            <w:tcW w:w="4219" w:type="dxa"/>
          </w:tcPr>
          <w:p w:rsidR="00E76EF1" w:rsidRPr="00F97A6D" w:rsidRDefault="00E76EF1" w:rsidP="00F97A6D">
            <w:pPr>
              <w:rPr>
                <w:szCs w:val="22"/>
              </w:rPr>
            </w:pPr>
            <w:r w:rsidRPr="00F97A6D">
              <w:rPr>
                <w:szCs w:val="22"/>
              </w:rPr>
              <w:t>E.E. 8467308/GCABA/DGR/2023</w:t>
            </w:r>
          </w:p>
        </w:tc>
        <w:tc>
          <w:tcPr>
            <w:tcW w:w="2835" w:type="dxa"/>
          </w:tcPr>
          <w:p w:rsidR="00E76EF1" w:rsidRPr="00F97A6D" w:rsidRDefault="00E76EF1" w:rsidP="00F97A6D">
            <w:pPr>
              <w:rPr>
                <w:szCs w:val="22"/>
              </w:rPr>
            </w:pPr>
            <w:r w:rsidRPr="00F97A6D">
              <w:rPr>
                <w:szCs w:val="22"/>
              </w:rPr>
              <w:t xml:space="preserve">Vera Villarreal, Cora Albertina </w:t>
            </w:r>
            <w:r w:rsidR="00C53534" w:rsidRPr="00F97A6D">
              <w:rPr>
                <w:szCs w:val="22"/>
              </w:rPr>
              <w:t>D</w:t>
            </w:r>
            <w:r w:rsidRPr="00F97A6D">
              <w:rPr>
                <w:szCs w:val="22"/>
              </w:rPr>
              <w:t>NI:92.929.715</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3948950</w:t>
            </w:r>
          </w:p>
        </w:tc>
        <w:tc>
          <w:tcPr>
            <w:tcW w:w="2693" w:type="dxa"/>
          </w:tcPr>
          <w:p w:rsidR="00E76EF1" w:rsidRPr="00F97A6D" w:rsidRDefault="00E76EF1" w:rsidP="00F97A6D">
            <w:pPr>
              <w:rPr>
                <w:szCs w:val="22"/>
              </w:rPr>
            </w:pPr>
            <w:r w:rsidRPr="00F97A6D">
              <w:rPr>
                <w:szCs w:val="22"/>
              </w:rPr>
              <w:t>32/GCABA/AGIP/2024</w:t>
            </w:r>
          </w:p>
        </w:tc>
        <w:tc>
          <w:tcPr>
            <w:tcW w:w="1701" w:type="dxa"/>
          </w:tcPr>
          <w:p w:rsidR="00E76EF1" w:rsidRPr="00F97A6D" w:rsidRDefault="00E76EF1" w:rsidP="00F97A6D">
            <w:pPr>
              <w:jc w:val="right"/>
              <w:rPr>
                <w:szCs w:val="22"/>
              </w:rPr>
            </w:pPr>
            <w:r w:rsidRPr="00F97A6D">
              <w:rPr>
                <w:szCs w:val="22"/>
              </w:rPr>
              <w:t>$34.404,06</w:t>
            </w:r>
          </w:p>
          <w:p w:rsidR="00E76EF1" w:rsidRPr="00F97A6D" w:rsidRDefault="00E76EF1" w:rsidP="00F97A6D">
            <w:pPr>
              <w:jc w:val="right"/>
              <w:rPr>
                <w:szCs w:val="22"/>
              </w:rPr>
            </w:pPr>
          </w:p>
        </w:tc>
      </w:tr>
      <w:tr w:rsidR="00BC508D" w:rsidRPr="00F97A6D" w:rsidTr="00BC508D">
        <w:tc>
          <w:tcPr>
            <w:tcW w:w="4219" w:type="dxa"/>
          </w:tcPr>
          <w:p w:rsidR="00E76EF1" w:rsidRPr="00F97A6D" w:rsidRDefault="00E76EF1" w:rsidP="00F97A6D">
            <w:pPr>
              <w:rPr>
                <w:szCs w:val="22"/>
              </w:rPr>
            </w:pPr>
            <w:r w:rsidRPr="00F97A6D">
              <w:rPr>
                <w:szCs w:val="22"/>
              </w:rPr>
              <w:t>E.E.35171574/GCABA/MGEYA/2022</w:t>
            </w:r>
          </w:p>
        </w:tc>
        <w:tc>
          <w:tcPr>
            <w:tcW w:w="2835" w:type="dxa"/>
          </w:tcPr>
          <w:p w:rsidR="00E76EF1" w:rsidRPr="00F97A6D" w:rsidRDefault="00E76EF1" w:rsidP="00F97A6D">
            <w:pPr>
              <w:rPr>
                <w:szCs w:val="22"/>
              </w:rPr>
            </w:pPr>
            <w:r w:rsidRPr="00F97A6D">
              <w:rPr>
                <w:szCs w:val="22"/>
              </w:rPr>
              <w:t>Pérez, Antonia Liliana</w:t>
            </w:r>
          </w:p>
          <w:p w:rsidR="00E76EF1" w:rsidRPr="00F97A6D" w:rsidRDefault="00E76EF1" w:rsidP="00F97A6D">
            <w:pPr>
              <w:rPr>
                <w:szCs w:val="22"/>
              </w:rPr>
            </w:pPr>
            <w:r w:rsidRPr="00F97A6D">
              <w:rPr>
                <w:szCs w:val="22"/>
              </w:rPr>
              <w:t>DNI: 18.446.291</w:t>
            </w:r>
          </w:p>
        </w:tc>
        <w:tc>
          <w:tcPr>
            <w:tcW w:w="1559" w:type="dxa"/>
          </w:tcPr>
          <w:p w:rsidR="00E76EF1" w:rsidRPr="00F97A6D" w:rsidRDefault="00E76EF1" w:rsidP="00F97A6D">
            <w:pPr>
              <w:rPr>
                <w:szCs w:val="22"/>
              </w:rPr>
            </w:pPr>
            <w:r w:rsidRPr="00F97A6D">
              <w:rPr>
                <w:szCs w:val="22"/>
              </w:rPr>
              <w:t>Ingresos Brutos</w:t>
            </w:r>
          </w:p>
        </w:tc>
        <w:tc>
          <w:tcPr>
            <w:tcW w:w="1843" w:type="dxa"/>
          </w:tcPr>
          <w:p w:rsidR="00E76EF1" w:rsidRPr="00F97A6D" w:rsidRDefault="00E76EF1" w:rsidP="00F97A6D">
            <w:pPr>
              <w:rPr>
                <w:szCs w:val="22"/>
              </w:rPr>
            </w:pPr>
            <w:r w:rsidRPr="00F97A6D">
              <w:rPr>
                <w:szCs w:val="22"/>
              </w:rPr>
              <w:t>27-18446291-0</w:t>
            </w:r>
          </w:p>
        </w:tc>
        <w:tc>
          <w:tcPr>
            <w:tcW w:w="2693" w:type="dxa"/>
          </w:tcPr>
          <w:p w:rsidR="00E76EF1" w:rsidRPr="00F97A6D" w:rsidRDefault="00E76EF1" w:rsidP="00F97A6D">
            <w:pPr>
              <w:rPr>
                <w:szCs w:val="22"/>
              </w:rPr>
            </w:pPr>
            <w:r w:rsidRPr="00F97A6D">
              <w:rPr>
                <w:szCs w:val="22"/>
              </w:rPr>
              <w:t>67/GCABA/AGIP/2024</w:t>
            </w:r>
          </w:p>
        </w:tc>
        <w:tc>
          <w:tcPr>
            <w:tcW w:w="1701" w:type="dxa"/>
          </w:tcPr>
          <w:p w:rsidR="00E76EF1" w:rsidRPr="00F97A6D" w:rsidRDefault="00E76EF1" w:rsidP="00F97A6D">
            <w:pPr>
              <w:jc w:val="right"/>
              <w:rPr>
                <w:szCs w:val="22"/>
              </w:rPr>
            </w:pPr>
            <w:r w:rsidRPr="00F97A6D">
              <w:rPr>
                <w:szCs w:val="22"/>
              </w:rPr>
              <w:t>$ 42.959,70</w:t>
            </w:r>
          </w:p>
        </w:tc>
      </w:tr>
      <w:tr w:rsidR="00BC508D" w:rsidRPr="00F97A6D" w:rsidTr="00BC508D">
        <w:tc>
          <w:tcPr>
            <w:tcW w:w="4219" w:type="dxa"/>
          </w:tcPr>
          <w:p w:rsidR="00E76EF1" w:rsidRPr="00F97A6D" w:rsidRDefault="00E76EF1" w:rsidP="00F97A6D">
            <w:pPr>
              <w:rPr>
                <w:szCs w:val="22"/>
              </w:rPr>
            </w:pPr>
            <w:r w:rsidRPr="00F97A6D">
              <w:rPr>
                <w:szCs w:val="22"/>
              </w:rPr>
              <w:t>E.E. 25639142/GCABA/AGIP/2023</w:t>
            </w:r>
          </w:p>
        </w:tc>
        <w:tc>
          <w:tcPr>
            <w:tcW w:w="2835" w:type="dxa"/>
          </w:tcPr>
          <w:p w:rsidR="00E76EF1" w:rsidRPr="00F97A6D" w:rsidRDefault="00E76EF1" w:rsidP="00F97A6D">
            <w:pPr>
              <w:rPr>
                <w:szCs w:val="22"/>
              </w:rPr>
            </w:pPr>
            <w:proofErr w:type="spellStart"/>
            <w:r w:rsidRPr="00F97A6D">
              <w:rPr>
                <w:szCs w:val="22"/>
              </w:rPr>
              <w:t>Miceli</w:t>
            </w:r>
            <w:proofErr w:type="spellEnd"/>
            <w:r w:rsidRPr="00F97A6D">
              <w:rPr>
                <w:szCs w:val="22"/>
              </w:rPr>
              <w:t>, César Eduardo</w:t>
            </w:r>
          </w:p>
          <w:p w:rsidR="00E76EF1" w:rsidRPr="00F97A6D" w:rsidRDefault="00E76EF1" w:rsidP="00F97A6D">
            <w:pPr>
              <w:rPr>
                <w:szCs w:val="22"/>
              </w:rPr>
            </w:pPr>
            <w:r w:rsidRPr="00F97A6D">
              <w:rPr>
                <w:szCs w:val="22"/>
              </w:rPr>
              <w:t>DNI: 20.289.206</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1099484</w:t>
            </w:r>
          </w:p>
        </w:tc>
        <w:tc>
          <w:tcPr>
            <w:tcW w:w="2693" w:type="dxa"/>
          </w:tcPr>
          <w:p w:rsidR="00E76EF1" w:rsidRPr="00F97A6D" w:rsidRDefault="00E76EF1" w:rsidP="00F97A6D">
            <w:pPr>
              <w:rPr>
                <w:szCs w:val="22"/>
              </w:rPr>
            </w:pPr>
            <w:r w:rsidRPr="00F97A6D">
              <w:rPr>
                <w:szCs w:val="22"/>
              </w:rPr>
              <w:t>108/GCABA/AGIP/2024</w:t>
            </w:r>
          </w:p>
        </w:tc>
        <w:tc>
          <w:tcPr>
            <w:tcW w:w="1701" w:type="dxa"/>
          </w:tcPr>
          <w:p w:rsidR="00E76EF1" w:rsidRPr="00F97A6D" w:rsidRDefault="00E76EF1" w:rsidP="00F97A6D">
            <w:pPr>
              <w:jc w:val="right"/>
              <w:rPr>
                <w:szCs w:val="22"/>
              </w:rPr>
            </w:pPr>
            <w:r w:rsidRPr="00F97A6D">
              <w:rPr>
                <w:szCs w:val="22"/>
              </w:rPr>
              <w:t>$ 77.767,51</w:t>
            </w:r>
          </w:p>
        </w:tc>
      </w:tr>
      <w:tr w:rsidR="00BC508D" w:rsidRPr="00F97A6D" w:rsidTr="00BC508D">
        <w:tc>
          <w:tcPr>
            <w:tcW w:w="4219" w:type="dxa"/>
          </w:tcPr>
          <w:p w:rsidR="00E76EF1" w:rsidRPr="00F97A6D" w:rsidRDefault="00E76EF1" w:rsidP="00F97A6D">
            <w:pPr>
              <w:rPr>
                <w:szCs w:val="22"/>
              </w:rPr>
            </w:pPr>
            <w:r w:rsidRPr="00F97A6D">
              <w:rPr>
                <w:szCs w:val="22"/>
              </w:rPr>
              <w:t>E.E. 35781549/GCABA/AGIP/2023</w:t>
            </w:r>
          </w:p>
        </w:tc>
        <w:tc>
          <w:tcPr>
            <w:tcW w:w="2835" w:type="dxa"/>
          </w:tcPr>
          <w:p w:rsidR="00E76EF1" w:rsidRPr="00F97A6D" w:rsidRDefault="00E76EF1" w:rsidP="00F97A6D">
            <w:pPr>
              <w:rPr>
                <w:szCs w:val="22"/>
              </w:rPr>
            </w:pPr>
            <w:proofErr w:type="spellStart"/>
            <w:r w:rsidRPr="00F97A6D">
              <w:rPr>
                <w:szCs w:val="22"/>
              </w:rPr>
              <w:t>Zaverucha</w:t>
            </w:r>
            <w:proofErr w:type="spellEnd"/>
            <w:r w:rsidRPr="00F97A6D">
              <w:rPr>
                <w:szCs w:val="22"/>
              </w:rPr>
              <w:t>, Iván Raúl Pascual</w:t>
            </w:r>
            <w:r w:rsidR="00C53534" w:rsidRPr="00F97A6D">
              <w:rPr>
                <w:szCs w:val="22"/>
              </w:rPr>
              <w:t xml:space="preserve"> </w:t>
            </w:r>
            <w:r w:rsidRPr="00F97A6D">
              <w:rPr>
                <w:szCs w:val="22"/>
              </w:rPr>
              <w:t>DNI: 33.742.393</w:t>
            </w:r>
          </w:p>
        </w:tc>
        <w:tc>
          <w:tcPr>
            <w:tcW w:w="1559" w:type="dxa"/>
          </w:tcPr>
          <w:p w:rsidR="00E76EF1" w:rsidRPr="00F97A6D" w:rsidRDefault="00E76EF1" w:rsidP="00F97A6D">
            <w:pPr>
              <w:rPr>
                <w:szCs w:val="22"/>
              </w:rPr>
            </w:pPr>
            <w:r w:rsidRPr="00F97A6D">
              <w:rPr>
                <w:szCs w:val="22"/>
              </w:rPr>
              <w:t>Gravámenes Inmobiliarios</w:t>
            </w:r>
          </w:p>
        </w:tc>
        <w:tc>
          <w:tcPr>
            <w:tcW w:w="1843" w:type="dxa"/>
          </w:tcPr>
          <w:p w:rsidR="00E76EF1" w:rsidRPr="00F97A6D" w:rsidRDefault="00E76EF1" w:rsidP="00F97A6D">
            <w:pPr>
              <w:rPr>
                <w:szCs w:val="22"/>
              </w:rPr>
            </w:pPr>
            <w:r w:rsidRPr="00F97A6D">
              <w:rPr>
                <w:szCs w:val="22"/>
              </w:rPr>
              <w:t>65.837</w:t>
            </w:r>
          </w:p>
        </w:tc>
        <w:tc>
          <w:tcPr>
            <w:tcW w:w="2693" w:type="dxa"/>
          </w:tcPr>
          <w:p w:rsidR="00E76EF1" w:rsidRPr="00F97A6D" w:rsidRDefault="00E76EF1" w:rsidP="00F97A6D">
            <w:pPr>
              <w:rPr>
                <w:szCs w:val="22"/>
              </w:rPr>
            </w:pPr>
            <w:r w:rsidRPr="00F97A6D">
              <w:rPr>
                <w:szCs w:val="22"/>
              </w:rPr>
              <w:t>144/GCABA/AGIP/2024</w:t>
            </w:r>
          </w:p>
        </w:tc>
        <w:tc>
          <w:tcPr>
            <w:tcW w:w="1701" w:type="dxa"/>
          </w:tcPr>
          <w:p w:rsidR="00E76EF1" w:rsidRPr="00F97A6D" w:rsidRDefault="00E76EF1" w:rsidP="00F97A6D">
            <w:pPr>
              <w:jc w:val="right"/>
              <w:rPr>
                <w:szCs w:val="22"/>
              </w:rPr>
            </w:pPr>
            <w:r w:rsidRPr="00F97A6D">
              <w:rPr>
                <w:szCs w:val="22"/>
              </w:rPr>
              <w:t>$ 162.193,20</w:t>
            </w:r>
          </w:p>
        </w:tc>
      </w:tr>
      <w:tr w:rsidR="00BC508D" w:rsidRPr="00F97A6D" w:rsidTr="00BC508D">
        <w:tc>
          <w:tcPr>
            <w:tcW w:w="4219" w:type="dxa"/>
          </w:tcPr>
          <w:p w:rsidR="00E76EF1" w:rsidRPr="00F97A6D" w:rsidRDefault="00E76EF1" w:rsidP="00F97A6D">
            <w:pPr>
              <w:rPr>
                <w:szCs w:val="22"/>
              </w:rPr>
            </w:pPr>
            <w:r w:rsidRPr="00F97A6D">
              <w:rPr>
                <w:szCs w:val="22"/>
              </w:rPr>
              <w:t>E.E. 5704307/GCABA/DGR/2023</w:t>
            </w:r>
          </w:p>
        </w:tc>
        <w:tc>
          <w:tcPr>
            <w:tcW w:w="2835" w:type="dxa"/>
          </w:tcPr>
          <w:p w:rsidR="00E76EF1" w:rsidRPr="00F97A6D" w:rsidRDefault="00E76EF1" w:rsidP="00F97A6D">
            <w:pPr>
              <w:rPr>
                <w:szCs w:val="22"/>
              </w:rPr>
            </w:pPr>
            <w:proofErr w:type="spellStart"/>
            <w:r w:rsidRPr="00F97A6D">
              <w:rPr>
                <w:szCs w:val="22"/>
              </w:rPr>
              <w:t>Antoriano</w:t>
            </w:r>
            <w:proofErr w:type="spellEnd"/>
            <w:r w:rsidRPr="00F97A6D">
              <w:rPr>
                <w:szCs w:val="22"/>
              </w:rPr>
              <w:t xml:space="preserve"> </w:t>
            </w:r>
            <w:proofErr w:type="spellStart"/>
            <w:r w:rsidRPr="00F97A6D">
              <w:rPr>
                <w:szCs w:val="22"/>
              </w:rPr>
              <w:t>Takagaki</w:t>
            </w:r>
            <w:proofErr w:type="spellEnd"/>
            <w:r w:rsidRPr="00F97A6D">
              <w:rPr>
                <w:szCs w:val="22"/>
              </w:rPr>
              <w:t>, Elías</w:t>
            </w:r>
            <w:r w:rsidR="00C53534" w:rsidRPr="00F97A6D">
              <w:rPr>
                <w:szCs w:val="22"/>
              </w:rPr>
              <w:t xml:space="preserve"> </w:t>
            </w:r>
            <w:r w:rsidRPr="00F97A6D">
              <w:rPr>
                <w:szCs w:val="22"/>
              </w:rPr>
              <w:t>DNI: 92.186.691</w:t>
            </w:r>
          </w:p>
        </w:tc>
        <w:tc>
          <w:tcPr>
            <w:tcW w:w="1559" w:type="dxa"/>
          </w:tcPr>
          <w:p w:rsidR="00E76EF1" w:rsidRPr="00F97A6D" w:rsidRDefault="00E76EF1" w:rsidP="00F97A6D">
            <w:pPr>
              <w:rPr>
                <w:szCs w:val="22"/>
              </w:rPr>
            </w:pPr>
            <w:r w:rsidRPr="00F97A6D">
              <w:rPr>
                <w:szCs w:val="22"/>
              </w:rPr>
              <w:t>Patentes sobre vehículos</w:t>
            </w:r>
          </w:p>
        </w:tc>
        <w:tc>
          <w:tcPr>
            <w:tcW w:w="1843" w:type="dxa"/>
          </w:tcPr>
          <w:p w:rsidR="00E76EF1" w:rsidRPr="00F97A6D" w:rsidRDefault="00E76EF1" w:rsidP="00F97A6D">
            <w:pPr>
              <w:rPr>
                <w:szCs w:val="22"/>
              </w:rPr>
            </w:pPr>
            <w:r w:rsidRPr="00F97A6D">
              <w:rPr>
                <w:szCs w:val="22"/>
              </w:rPr>
              <w:t>KMM 580</w:t>
            </w:r>
          </w:p>
        </w:tc>
        <w:tc>
          <w:tcPr>
            <w:tcW w:w="2693" w:type="dxa"/>
          </w:tcPr>
          <w:p w:rsidR="00E76EF1" w:rsidRPr="00F97A6D" w:rsidRDefault="00E76EF1" w:rsidP="00F97A6D">
            <w:pPr>
              <w:rPr>
                <w:szCs w:val="22"/>
              </w:rPr>
            </w:pPr>
            <w:r w:rsidRPr="00F97A6D">
              <w:rPr>
                <w:szCs w:val="22"/>
              </w:rPr>
              <w:t>145/GCABA/AGIP/2024</w:t>
            </w:r>
          </w:p>
        </w:tc>
        <w:tc>
          <w:tcPr>
            <w:tcW w:w="1701" w:type="dxa"/>
          </w:tcPr>
          <w:p w:rsidR="00E76EF1" w:rsidRPr="00F97A6D" w:rsidRDefault="00E76EF1" w:rsidP="00F97A6D">
            <w:pPr>
              <w:jc w:val="right"/>
              <w:rPr>
                <w:szCs w:val="22"/>
              </w:rPr>
            </w:pPr>
            <w:r w:rsidRPr="00F97A6D">
              <w:rPr>
                <w:szCs w:val="22"/>
              </w:rPr>
              <w:t>$ 11.490,97</w:t>
            </w:r>
          </w:p>
        </w:tc>
      </w:tr>
      <w:tr w:rsidR="00BC508D" w:rsidRPr="00F97A6D" w:rsidTr="00BC508D">
        <w:tc>
          <w:tcPr>
            <w:tcW w:w="4219" w:type="dxa"/>
          </w:tcPr>
          <w:p w:rsidR="00DB2883" w:rsidRPr="00F97A6D" w:rsidRDefault="00DB2883" w:rsidP="00F97A6D">
            <w:pPr>
              <w:rPr>
                <w:szCs w:val="22"/>
              </w:rPr>
            </w:pPr>
            <w:r w:rsidRPr="00F97A6D">
              <w:rPr>
                <w:szCs w:val="22"/>
              </w:rPr>
              <w:t>E.E.</w:t>
            </w:r>
          </w:p>
          <w:p w:rsidR="00E76EF1" w:rsidRPr="00F97A6D" w:rsidRDefault="00E76EF1" w:rsidP="00F97A6D">
            <w:pPr>
              <w:rPr>
                <w:szCs w:val="22"/>
              </w:rPr>
            </w:pPr>
            <w:r w:rsidRPr="00F97A6D">
              <w:rPr>
                <w:szCs w:val="22"/>
              </w:rPr>
              <w:t>38676676/GCABA/MGEYA/2023</w:t>
            </w:r>
          </w:p>
        </w:tc>
        <w:tc>
          <w:tcPr>
            <w:tcW w:w="2835" w:type="dxa"/>
          </w:tcPr>
          <w:p w:rsidR="00E76EF1" w:rsidRPr="00F97A6D" w:rsidRDefault="00E76EF1" w:rsidP="00F97A6D">
            <w:pPr>
              <w:rPr>
                <w:szCs w:val="22"/>
              </w:rPr>
            </w:pPr>
            <w:r w:rsidRPr="00F97A6D">
              <w:rPr>
                <w:szCs w:val="22"/>
              </w:rPr>
              <w:t>Toso, María Teresa</w:t>
            </w:r>
          </w:p>
          <w:p w:rsidR="00E76EF1" w:rsidRPr="00F97A6D" w:rsidRDefault="00E76EF1" w:rsidP="00F97A6D">
            <w:pPr>
              <w:rPr>
                <w:szCs w:val="22"/>
              </w:rPr>
            </w:pPr>
            <w:r w:rsidRPr="00F97A6D">
              <w:rPr>
                <w:szCs w:val="22"/>
              </w:rPr>
              <w:t>DNI : 24.296.802</w:t>
            </w:r>
          </w:p>
        </w:tc>
        <w:tc>
          <w:tcPr>
            <w:tcW w:w="1559" w:type="dxa"/>
          </w:tcPr>
          <w:p w:rsidR="00E76EF1" w:rsidRPr="00F97A6D" w:rsidRDefault="00E76EF1" w:rsidP="00F97A6D">
            <w:pPr>
              <w:rPr>
                <w:szCs w:val="22"/>
              </w:rPr>
            </w:pPr>
            <w:r w:rsidRPr="00F97A6D">
              <w:rPr>
                <w:szCs w:val="22"/>
              </w:rPr>
              <w:t>Ingresos Brutos</w:t>
            </w:r>
          </w:p>
        </w:tc>
        <w:tc>
          <w:tcPr>
            <w:tcW w:w="1843" w:type="dxa"/>
          </w:tcPr>
          <w:p w:rsidR="00E76EF1" w:rsidRPr="00F97A6D" w:rsidRDefault="00E76EF1" w:rsidP="00F97A6D">
            <w:pPr>
              <w:rPr>
                <w:szCs w:val="22"/>
              </w:rPr>
            </w:pPr>
            <w:r w:rsidRPr="00F97A6D">
              <w:rPr>
                <w:szCs w:val="22"/>
              </w:rPr>
              <w:t>27-24296802-1</w:t>
            </w:r>
          </w:p>
        </w:tc>
        <w:tc>
          <w:tcPr>
            <w:tcW w:w="2693" w:type="dxa"/>
          </w:tcPr>
          <w:p w:rsidR="00E76EF1" w:rsidRPr="00F97A6D" w:rsidRDefault="00E76EF1" w:rsidP="00F97A6D">
            <w:pPr>
              <w:rPr>
                <w:szCs w:val="22"/>
              </w:rPr>
            </w:pPr>
            <w:r w:rsidRPr="00F97A6D">
              <w:rPr>
                <w:szCs w:val="22"/>
              </w:rPr>
              <w:t>149/GCABA/AGIP/2024</w:t>
            </w:r>
          </w:p>
        </w:tc>
        <w:tc>
          <w:tcPr>
            <w:tcW w:w="1701" w:type="dxa"/>
          </w:tcPr>
          <w:p w:rsidR="00E76EF1" w:rsidRPr="00F97A6D" w:rsidRDefault="00E76EF1" w:rsidP="00F97A6D">
            <w:pPr>
              <w:jc w:val="right"/>
              <w:rPr>
                <w:szCs w:val="22"/>
              </w:rPr>
            </w:pPr>
            <w:r w:rsidRPr="00F97A6D">
              <w:rPr>
                <w:szCs w:val="22"/>
              </w:rPr>
              <w:t>$ 198.979,01</w:t>
            </w:r>
          </w:p>
        </w:tc>
      </w:tr>
    </w:tbl>
    <w:p w:rsidR="00E76EF1" w:rsidRPr="00F97A6D" w:rsidRDefault="00E76EF1" w:rsidP="00F97A6D">
      <w:pPr>
        <w:rPr>
          <w:lang w:val="es-MX"/>
        </w:rPr>
      </w:pPr>
    </w:p>
    <w:sectPr w:rsidR="00E76EF1" w:rsidRPr="00F97A6D" w:rsidSect="00DB2883">
      <w:pgSz w:w="20163" w:h="12242" w:orient="landscape" w:code="5"/>
      <w:pgMar w:top="2155" w:right="3686" w:bottom="851" w:left="1418" w:header="454"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3A5" w:rsidRDefault="00FC43A5">
      <w:r>
        <w:separator/>
      </w:r>
    </w:p>
  </w:endnote>
  <w:endnote w:type="continuationSeparator" w:id="0">
    <w:p w:rsidR="00FC43A5" w:rsidRDefault="00FC43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A5" w:rsidRPr="007F610D" w:rsidRDefault="00FC43A5">
    <w:pPr>
      <w:pStyle w:val="Piedepgina"/>
      <w:rPr>
        <w:color w:val="333333"/>
        <w:sz w:val="20"/>
      </w:rPr>
    </w:pPr>
    <w:r w:rsidRPr="007F610D">
      <w:rPr>
        <w:color w:val="333333"/>
        <w:sz w:val="20"/>
      </w:rPr>
      <w:t xml:space="preserve">Último cambio: </w:t>
    </w:r>
    <w:fldSimple w:instr=" SAVEDATE  \* MERGEFORMAT ">
      <w:r w:rsidR="00704A6C" w:rsidRPr="00704A6C">
        <w:rPr>
          <w:noProof/>
          <w:color w:val="333333"/>
          <w:sz w:val="20"/>
        </w:rPr>
        <w:t>04/12/2024 13:23:00</w:t>
      </w:r>
    </w:fldSimple>
    <w:r w:rsidRPr="007F610D">
      <w:rPr>
        <w:color w:val="333333"/>
        <w:sz w:val="20"/>
      </w:rPr>
      <w:t xml:space="preserve">  -  Cantidad de caracteres: </w:t>
    </w:r>
    <w:fldSimple w:instr=" NUMCHARS  \* MERGEFORMAT ">
      <w:r w:rsidR="00704A6C" w:rsidRPr="00704A6C">
        <w:rPr>
          <w:noProof/>
          <w:color w:val="333333"/>
          <w:sz w:val="20"/>
        </w:rPr>
        <w:t>27512</w:t>
      </w:r>
    </w:fldSimple>
    <w:r w:rsidRPr="007F610D">
      <w:rPr>
        <w:color w:val="333333"/>
        <w:sz w:val="20"/>
      </w:rPr>
      <w:t xml:space="preserve"> - Cantidad de palabras: </w:t>
    </w:r>
    <w:fldSimple w:instr=" NUMWORDS  \* MERGEFORMAT ">
      <w:r w:rsidR="00704A6C" w:rsidRPr="00704A6C">
        <w:rPr>
          <w:noProof/>
          <w:color w:val="333333"/>
          <w:sz w:val="20"/>
        </w:rPr>
        <w:t>5035</w:t>
      </w:r>
    </w:fldSimple>
  </w:p>
  <w:p w:rsidR="00FC43A5" w:rsidRPr="007F610D" w:rsidRDefault="00FC43A5" w:rsidP="00B05649">
    <w:pPr>
      <w:pStyle w:val="Piedepgina"/>
      <w:tabs>
        <w:tab w:val="left" w:pos="3565"/>
      </w:tabs>
      <w:rPr>
        <w:rStyle w:val="Nmerodepgina"/>
        <w:color w:val="333333"/>
      </w:rPr>
    </w:pPr>
    <w:r w:rsidRPr="007F610D">
      <w:rPr>
        <w:color w:val="333333"/>
        <w:sz w:val="20"/>
      </w:rPr>
      <w:tab/>
      <w:t>Pág.</w:t>
    </w:r>
    <w:r w:rsidRPr="007F610D">
      <w:rPr>
        <w:color w:val="333333"/>
      </w:rPr>
      <w:t xml:space="preserve"> </w:t>
    </w:r>
    <w:r w:rsidR="0021115A" w:rsidRPr="007F610D">
      <w:rPr>
        <w:rStyle w:val="Nmerodepgina"/>
        <w:color w:val="333333"/>
      </w:rPr>
      <w:fldChar w:fldCharType="begin"/>
    </w:r>
    <w:r w:rsidRPr="007F610D">
      <w:rPr>
        <w:rStyle w:val="Nmerodepgina"/>
        <w:color w:val="333333"/>
      </w:rPr>
      <w:instrText xml:space="preserve"> PAGE </w:instrText>
    </w:r>
    <w:r w:rsidR="0021115A" w:rsidRPr="007F610D">
      <w:rPr>
        <w:rStyle w:val="Nmerodepgina"/>
        <w:color w:val="333333"/>
      </w:rPr>
      <w:fldChar w:fldCharType="separate"/>
    </w:r>
    <w:r w:rsidR="00704A6C">
      <w:rPr>
        <w:rStyle w:val="Nmerodepgina"/>
        <w:noProof/>
        <w:color w:val="333333"/>
      </w:rPr>
      <w:t>10</w:t>
    </w:r>
    <w:r w:rsidR="0021115A" w:rsidRPr="007F610D">
      <w:rPr>
        <w:rStyle w:val="Nmerodepgina"/>
        <w:color w:val="333333"/>
      </w:rPr>
      <w:fldChar w:fldCharType="end"/>
    </w:r>
    <w:r w:rsidRPr="007F610D">
      <w:rPr>
        <w:rStyle w:val="Nmerodepgina"/>
        <w:color w:val="333333"/>
      </w:rPr>
      <w:t>/</w:t>
    </w:r>
    <w:fldSimple w:instr=" NUMPAGES  \* MERGEFORMAT ">
      <w:r w:rsidR="00704A6C" w:rsidRPr="00704A6C">
        <w:rPr>
          <w:rStyle w:val="Nmerodepgina"/>
          <w:noProof/>
          <w:color w:val="333333"/>
        </w:rPr>
        <w:t>12</w:t>
      </w:r>
    </w:fldSimple>
    <w:r w:rsidRPr="007F610D">
      <w:rPr>
        <w:rStyle w:val="Nmerodepgina"/>
        <w:color w:val="333333"/>
      </w:rPr>
      <w:t xml:space="preserve"> </w:t>
    </w:r>
  </w:p>
  <w:p w:rsidR="00FC43A5" w:rsidRPr="007F610D" w:rsidRDefault="00FC43A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3A5" w:rsidRDefault="00FC43A5">
      <w:r>
        <w:separator/>
      </w:r>
    </w:p>
  </w:footnote>
  <w:footnote w:type="continuationSeparator" w:id="0">
    <w:p w:rsidR="00FC43A5" w:rsidRDefault="00FC43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A5" w:rsidRDefault="00FC43A5" w:rsidP="00E76EF1">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4F7017" w:rsidRDefault="004F7017" w:rsidP="00E76EF1">
    <w:pPr>
      <w:pStyle w:val="Encabezado"/>
      <w:ind w:left="-2410" w:firstLine="850"/>
      <w:jc w:val="center"/>
      <w:rPr>
        <w:i/>
        <w:sz w:val="18"/>
        <w:szCs w:val="18"/>
      </w:rPr>
    </w:pPr>
  </w:p>
  <w:p w:rsidR="004F7017" w:rsidRPr="00E76EF1" w:rsidRDefault="004F7017" w:rsidP="004F7017">
    <w:pPr>
      <w:pStyle w:val="Encabezado"/>
      <w:ind w:left="-2410" w:firstLine="850"/>
      <w:jc w:val="right"/>
      <w:rPr>
        <w:i/>
        <w:sz w:val="18"/>
        <w:szCs w:val="18"/>
      </w:rPr>
    </w:pPr>
    <w:r w:rsidRPr="006153FD">
      <w:rPr>
        <w:lang w:val="es-MX"/>
      </w:rPr>
      <w:t>Expediente Nº 1510-J-2024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rsids>
    <w:rsidRoot w:val="00C34A77"/>
    <w:rsid w:val="00000D04"/>
    <w:rsid w:val="00001988"/>
    <w:rsid w:val="000031F8"/>
    <w:rsid w:val="00026430"/>
    <w:rsid w:val="00030DF5"/>
    <w:rsid w:val="0003615C"/>
    <w:rsid w:val="000376AB"/>
    <w:rsid w:val="00043882"/>
    <w:rsid w:val="00054C56"/>
    <w:rsid w:val="0005756C"/>
    <w:rsid w:val="00062864"/>
    <w:rsid w:val="00067370"/>
    <w:rsid w:val="000713D7"/>
    <w:rsid w:val="00071CFB"/>
    <w:rsid w:val="00077DAC"/>
    <w:rsid w:val="00080837"/>
    <w:rsid w:val="00081FFF"/>
    <w:rsid w:val="00085D07"/>
    <w:rsid w:val="000A58B5"/>
    <w:rsid w:val="000B2290"/>
    <w:rsid w:val="000D1497"/>
    <w:rsid w:val="000D2860"/>
    <w:rsid w:val="000D48D6"/>
    <w:rsid w:val="000D6C54"/>
    <w:rsid w:val="000E3949"/>
    <w:rsid w:val="000F74CB"/>
    <w:rsid w:val="000F7E30"/>
    <w:rsid w:val="00103C6B"/>
    <w:rsid w:val="00104335"/>
    <w:rsid w:val="00127D10"/>
    <w:rsid w:val="00136787"/>
    <w:rsid w:val="00145948"/>
    <w:rsid w:val="00146566"/>
    <w:rsid w:val="00155C7C"/>
    <w:rsid w:val="00160A2A"/>
    <w:rsid w:val="001614A7"/>
    <w:rsid w:val="00184BB4"/>
    <w:rsid w:val="0019414B"/>
    <w:rsid w:val="001B0CF3"/>
    <w:rsid w:val="001B770D"/>
    <w:rsid w:val="001C18CC"/>
    <w:rsid w:val="001D480C"/>
    <w:rsid w:val="001E5394"/>
    <w:rsid w:val="001F2924"/>
    <w:rsid w:val="001F3AFD"/>
    <w:rsid w:val="001F5CC2"/>
    <w:rsid w:val="00205802"/>
    <w:rsid w:val="00205DAD"/>
    <w:rsid w:val="0021115A"/>
    <w:rsid w:val="0021272F"/>
    <w:rsid w:val="00223436"/>
    <w:rsid w:val="00231CAA"/>
    <w:rsid w:val="002327DE"/>
    <w:rsid w:val="00246DF0"/>
    <w:rsid w:val="00251AA8"/>
    <w:rsid w:val="0026220D"/>
    <w:rsid w:val="00263C7B"/>
    <w:rsid w:val="00265972"/>
    <w:rsid w:val="00275865"/>
    <w:rsid w:val="00276A7E"/>
    <w:rsid w:val="00296815"/>
    <w:rsid w:val="002971A4"/>
    <w:rsid w:val="002B47D0"/>
    <w:rsid w:val="002C768C"/>
    <w:rsid w:val="002D05E9"/>
    <w:rsid w:val="002D533A"/>
    <w:rsid w:val="002D778C"/>
    <w:rsid w:val="002E1E78"/>
    <w:rsid w:val="002E38C3"/>
    <w:rsid w:val="002F7961"/>
    <w:rsid w:val="00302300"/>
    <w:rsid w:val="00305DD1"/>
    <w:rsid w:val="003145ED"/>
    <w:rsid w:val="00315C77"/>
    <w:rsid w:val="0033168A"/>
    <w:rsid w:val="00335CD9"/>
    <w:rsid w:val="00340F54"/>
    <w:rsid w:val="0035681D"/>
    <w:rsid w:val="003742F7"/>
    <w:rsid w:val="003A7311"/>
    <w:rsid w:val="003B471C"/>
    <w:rsid w:val="003D10AB"/>
    <w:rsid w:val="003D4000"/>
    <w:rsid w:val="003F1EFD"/>
    <w:rsid w:val="003F4249"/>
    <w:rsid w:val="00401C75"/>
    <w:rsid w:val="0040761B"/>
    <w:rsid w:val="004144E6"/>
    <w:rsid w:val="00422C3F"/>
    <w:rsid w:val="004354AC"/>
    <w:rsid w:val="00446E1A"/>
    <w:rsid w:val="004847CA"/>
    <w:rsid w:val="004B7714"/>
    <w:rsid w:val="004D2D62"/>
    <w:rsid w:val="004D30D5"/>
    <w:rsid w:val="004D438B"/>
    <w:rsid w:val="004E235F"/>
    <w:rsid w:val="004F7017"/>
    <w:rsid w:val="0051012E"/>
    <w:rsid w:val="005142E6"/>
    <w:rsid w:val="00522C71"/>
    <w:rsid w:val="0052455F"/>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53FD"/>
    <w:rsid w:val="00616F70"/>
    <w:rsid w:val="00622DE5"/>
    <w:rsid w:val="00636BE0"/>
    <w:rsid w:val="0064363E"/>
    <w:rsid w:val="0065711B"/>
    <w:rsid w:val="006811D6"/>
    <w:rsid w:val="00690392"/>
    <w:rsid w:val="00692425"/>
    <w:rsid w:val="00697F98"/>
    <w:rsid w:val="006A6925"/>
    <w:rsid w:val="006C326A"/>
    <w:rsid w:val="006C40E9"/>
    <w:rsid w:val="006D3303"/>
    <w:rsid w:val="006D5CB7"/>
    <w:rsid w:val="006E3675"/>
    <w:rsid w:val="00704A6C"/>
    <w:rsid w:val="00705135"/>
    <w:rsid w:val="00706B8E"/>
    <w:rsid w:val="007119AB"/>
    <w:rsid w:val="00715AF3"/>
    <w:rsid w:val="00720C1E"/>
    <w:rsid w:val="00733E67"/>
    <w:rsid w:val="00734F30"/>
    <w:rsid w:val="007410E7"/>
    <w:rsid w:val="007420D8"/>
    <w:rsid w:val="0075095B"/>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7F2D5A"/>
    <w:rsid w:val="007F610D"/>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0DC5"/>
    <w:rsid w:val="00947238"/>
    <w:rsid w:val="009624FC"/>
    <w:rsid w:val="0096461D"/>
    <w:rsid w:val="0097544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1233"/>
    <w:rsid w:val="00B1723C"/>
    <w:rsid w:val="00B177FE"/>
    <w:rsid w:val="00B264C1"/>
    <w:rsid w:val="00B31B65"/>
    <w:rsid w:val="00B36178"/>
    <w:rsid w:val="00B4532F"/>
    <w:rsid w:val="00B46232"/>
    <w:rsid w:val="00B83170"/>
    <w:rsid w:val="00B85EE2"/>
    <w:rsid w:val="00BB1CA0"/>
    <w:rsid w:val="00BC508D"/>
    <w:rsid w:val="00BF2B7B"/>
    <w:rsid w:val="00BF71C2"/>
    <w:rsid w:val="00C26F53"/>
    <w:rsid w:val="00C330CB"/>
    <w:rsid w:val="00C34A77"/>
    <w:rsid w:val="00C3675D"/>
    <w:rsid w:val="00C407BD"/>
    <w:rsid w:val="00C419C1"/>
    <w:rsid w:val="00C51E49"/>
    <w:rsid w:val="00C521F9"/>
    <w:rsid w:val="00C53534"/>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B0057"/>
    <w:rsid w:val="00DB2883"/>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673E6"/>
    <w:rsid w:val="00E74920"/>
    <w:rsid w:val="00E76EF1"/>
    <w:rsid w:val="00E81EE5"/>
    <w:rsid w:val="00E91F21"/>
    <w:rsid w:val="00EB6956"/>
    <w:rsid w:val="00ED48C1"/>
    <w:rsid w:val="00EF0D22"/>
    <w:rsid w:val="00F13C69"/>
    <w:rsid w:val="00F41DF6"/>
    <w:rsid w:val="00F52245"/>
    <w:rsid w:val="00F5569F"/>
    <w:rsid w:val="00F60308"/>
    <w:rsid w:val="00F640D0"/>
    <w:rsid w:val="00F75389"/>
    <w:rsid w:val="00F903E8"/>
    <w:rsid w:val="00F97A6D"/>
    <w:rsid w:val="00FA0C8C"/>
    <w:rsid w:val="00FB26DA"/>
    <w:rsid w:val="00FB2AF0"/>
    <w:rsid w:val="00FC43A5"/>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3E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F2D5A"/>
    <w:pPr>
      <w:ind w:left="3686"/>
    </w:pPr>
  </w:style>
  <w:style w:type="paragraph" w:styleId="Encabezado">
    <w:name w:val="header"/>
    <w:basedOn w:val="Normal"/>
    <w:link w:val="EncabezadoCar"/>
    <w:rsid w:val="007F2D5A"/>
    <w:pPr>
      <w:tabs>
        <w:tab w:val="center" w:pos="4419"/>
        <w:tab w:val="right" w:pos="8838"/>
      </w:tabs>
    </w:pPr>
  </w:style>
  <w:style w:type="paragraph" w:styleId="Piedepgina">
    <w:name w:val="footer"/>
    <w:basedOn w:val="Normal"/>
    <w:rsid w:val="007F2D5A"/>
    <w:pPr>
      <w:tabs>
        <w:tab w:val="center" w:pos="4419"/>
        <w:tab w:val="right" w:pos="8838"/>
      </w:tabs>
    </w:pPr>
  </w:style>
  <w:style w:type="character" w:styleId="Nmerodepgina">
    <w:name w:val="page number"/>
    <w:basedOn w:val="Fuentedeprrafopredeter"/>
    <w:rsid w:val="007F2D5A"/>
  </w:style>
  <w:style w:type="character" w:customStyle="1" w:styleId="EncabezadoCar">
    <w:name w:val="Encabezado Car"/>
    <w:basedOn w:val="Fuentedeprrafopredeter"/>
    <w:link w:val="Encabezado"/>
    <w:uiPriority w:val="99"/>
    <w:rsid w:val="0033168A"/>
    <w:rPr>
      <w:sz w:val="24"/>
      <w:lang w:val="es-ES_tradnl"/>
    </w:rPr>
  </w:style>
  <w:style w:type="table" w:styleId="Tablaconcuadrcula">
    <w:name w:val="Table Grid"/>
    <w:basedOn w:val="Tablanormal"/>
    <w:uiPriority w:val="59"/>
    <w:rsid w:val="00E673E6"/>
    <w:rPr>
      <w:lang w:val="es-AR" w:eastAsia="es-A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E673E6"/>
    <w:rPr>
      <w:rFonts w:ascii="Tahoma" w:hAnsi="Tahoma" w:cs="Tahoma"/>
      <w:sz w:val="16"/>
      <w:szCs w:val="16"/>
    </w:rPr>
  </w:style>
  <w:style w:type="character" w:customStyle="1" w:styleId="TextodegloboCar">
    <w:name w:val="Texto de globo Car"/>
    <w:basedOn w:val="Fuentedeprrafopredeter"/>
    <w:link w:val="Textodeglobo"/>
    <w:uiPriority w:val="99"/>
    <w:semiHidden/>
    <w:rsid w:val="00E673E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AC7F5F-8B61-4A96-B14C-5F33F33B8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40</TotalTime>
  <Pages>12</Pages>
  <Words>5035</Words>
  <Characters>27512</Characters>
  <Application>Microsoft Office Word</Application>
  <DocSecurity>0</DocSecurity>
  <Lines>679</Lines>
  <Paragraphs>225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16</cp:revision>
  <cp:lastPrinted>2024-12-04T16:23:00Z</cp:lastPrinted>
  <dcterms:created xsi:type="dcterms:W3CDTF">2024-09-03T17:12:00Z</dcterms:created>
  <dcterms:modified xsi:type="dcterms:W3CDTF">2024-12-04T16:26:00Z</dcterms:modified>
</cp:coreProperties>
</file>