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Ref. Expediente 84</w:t>
      </w:r>
      <w:r w:rsidR="00FA10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="004C0D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-2026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Legislatura de la Ciudad Autónoma de Buenos Aires.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Visto:</w:t>
      </w:r>
    </w:p>
    <w:p w:rsidR="00464C6C" w:rsidRDefault="00464C6C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El Expediente 84</w:t>
      </w:r>
      <w:r w:rsid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C0D55"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-2026, de autoría del </w:t>
      </w:r>
      <w:r w:rsidRPr="000F3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Jefe de Gobierno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cuyo objeto es denominar </w:t>
      </w:r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“Luis Alberto </w:t>
      </w:r>
      <w:proofErr w:type="spellStart"/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Spinetta</w:t>
      </w:r>
      <w:proofErr w:type="spellEnd"/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” a la Escuela de Música Nº 9 del Distrito Escolar 15, sita en la</w:t>
      </w:r>
      <w:r w:rsid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Avenida Triunvirato 5101, de la Ciudad Autónoma de Buenos Aires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y;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Considerando: </w:t>
      </w:r>
    </w:p>
    <w:p w:rsidR="00FA10BA" w:rsidRPr="00FA10BA" w:rsidRDefault="00464C6C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, e</w:t>
      </w:r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n el año 2022, la Dirección de la Escuela de Música N° 9 del Distrito Escolar 15, en el marco del Proyecto</w:t>
      </w:r>
      <w:r w:rsid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Escuela y con el objeto de fortalecer la identidad institucional, llevó a cabo un proceso eleccionario a fin de</w:t>
      </w:r>
      <w:r w:rsid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escoger democráticamente el nombre del establecimiento educativo, en el cual intervino la comunidad</w:t>
      </w:r>
      <w:r w:rsid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educativa, integrada por docentes, ex docentes, alumnos, ex alumnos, familiares y representantes de la</w:t>
      </w:r>
      <w:r w:rsid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comunidad </w:t>
      </w:r>
      <w:proofErr w:type="gramStart"/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barrial</w:t>
      </w:r>
      <w:proofErr w:type="gramEnd"/>
      <w:r w:rsidR="00FA10BA"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A10BA" w:rsidRPr="00FA10BA" w:rsidRDefault="00FA10B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 e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n ese marco, se desarrollaron diversas acciones para acompañar el proceso de construcción de identidad, que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culminaron en la propuesta de los siguientes nombres: “Luis Alberto </w:t>
      </w:r>
      <w:proofErr w:type="spellStart"/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Spinetta</w:t>
      </w:r>
      <w:proofErr w:type="spellEnd"/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”, “Leda Valladares” y “Sebastián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Paina”.</w:t>
      </w:r>
    </w:p>
    <w:p w:rsidR="00FA10BA" w:rsidRPr="00FA10BA" w:rsidRDefault="00FA10B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 f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inalizado el proceso de selección, resultó ganador el nombre “Luis Alberto </w:t>
      </w:r>
      <w:proofErr w:type="spellStart"/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Spinetta</w:t>
      </w:r>
      <w:proofErr w:type="spellEnd"/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 relación a la denominación elegida, la Dirección de la Escuela señaló que Luis Alberto </w:t>
      </w:r>
      <w:proofErr w:type="spellStart"/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Spinetta</w:t>
      </w:r>
      <w:proofErr w:type="spellEnd"/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fue un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cantante, guitarrista, poeta y compositor argentino, considerado como uno de los músicos más importantes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su generación. Por su notable y significativa trayectoria, en nuestro país se conmemora el "Día del músico" el 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de enero, fecha de su natalicio, instituido mediante la Ley nacional 27.106.</w:t>
      </w:r>
    </w:p>
    <w:p w:rsidR="00FA10BA" w:rsidRDefault="00FA10B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 a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 vez, la Supervisión de la Escuela destacó que el músico fue una personalidad relevante y representativa en</w:t>
      </w:r>
      <w:r w:rsidR="009E6C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la comunidad del barrio de Villa Urquiza y que la casa donde vivió desde el año 1989 hasta su fallecimiento, 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el 2012, se encuentra a 800 metros del edificio escolar.</w:t>
      </w:r>
    </w:p>
    <w:p w:rsidR="009E6C0A" w:rsidRPr="00FA10BA" w:rsidRDefault="009E6C0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6C0A">
        <w:rPr>
          <w:rFonts w:ascii="Times New Roman" w:eastAsia="Times New Roman" w:hAnsi="Times New Roman" w:cs="Times New Roman"/>
          <w:color w:val="000000"/>
          <w:sz w:val="24"/>
          <w:szCs w:val="24"/>
        </w:rPr>
        <w:t>Que cabe destacar que ha tomado intervención la Comisión Permanente de Nomenclatura Urbana (Ordenanza Nº 48.725/94 y Ley Nº 83), la cual convalida la denominación propuesta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C37" w:rsidRDefault="00897C37" w:rsidP="00897C3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00"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Por todo lo expuesto, esta Comisión de Cultura le aconseja al Cuerpo, la aprobación de la siguiente:</w:t>
      </w:r>
    </w:p>
    <w:p w:rsidR="00FA10BA" w:rsidRPr="00FA10BA" w:rsidRDefault="00FA10B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1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LEY</w:t>
      </w:r>
    </w:p>
    <w:p w:rsidR="00FA10BA" w:rsidRPr="000F384D" w:rsidRDefault="00FA10B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1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Artículo 1°.-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 denomina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“Luis Alberto </w:t>
      </w:r>
      <w:proofErr w:type="spellStart"/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Spinetta</w:t>
      </w:r>
      <w:proofErr w:type="spellEnd"/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” a la Escuela de Música Nº 9 del Distrito Escolar 15, sita en 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Avenida Triunvirato 5101, de la Ciudad Autónoma de Buenos Aires.</w:t>
      </w:r>
    </w:p>
    <w:p w:rsidR="00464C6C" w:rsidRPr="00FA10BA" w:rsidRDefault="00464C6C" w:rsidP="00464C6C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C88">
        <w:rPr>
          <w:rFonts w:ascii="Times New Roman" w:hAnsi="Times New Roman" w:cs="Times New Roman"/>
          <w:b/>
          <w:bCs/>
          <w:sz w:val="24"/>
          <w:szCs w:val="24"/>
        </w:rPr>
        <w:t>Artículo 2°.-</w:t>
      </w:r>
      <w:r w:rsidR="006D474F">
        <w:rPr>
          <w:rFonts w:ascii="Times New Roman" w:hAnsi="Times New Roman" w:cs="Times New Roman"/>
          <w:sz w:val="24"/>
          <w:szCs w:val="24"/>
        </w:rPr>
        <w:t xml:space="preserve"> Publíquese y cúmplase con lo dispuesto en los </w:t>
      </w:r>
      <w:r w:rsidR="009B1DB9">
        <w:rPr>
          <w:rFonts w:ascii="Times New Roman" w:hAnsi="Times New Roman" w:cs="Times New Roman"/>
          <w:sz w:val="24"/>
          <w:szCs w:val="24"/>
        </w:rPr>
        <w:t>artículos 89 y 90</w:t>
      </w:r>
      <w:r w:rsidRPr="00CC6C88">
        <w:rPr>
          <w:rFonts w:ascii="Times New Roman" w:hAnsi="Times New Roman" w:cs="Times New Roman"/>
          <w:sz w:val="24"/>
          <w:szCs w:val="24"/>
        </w:rPr>
        <w:t xml:space="preserve"> de la Constitución de la Ciudad</w:t>
      </w:r>
      <w:r w:rsidR="006D474F">
        <w:rPr>
          <w:rFonts w:ascii="Times New Roman" w:hAnsi="Times New Roman" w:cs="Times New Roman"/>
          <w:sz w:val="24"/>
          <w:szCs w:val="24"/>
        </w:rPr>
        <w:t xml:space="preserve"> Autónoma de Buenos Aires</w:t>
      </w:r>
      <w:r w:rsidRPr="00CC6C8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414"/>
        <w:gridCol w:w="4414"/>
      </w:tblGrid>
      <w:tr w:rsidR="007E0B23" w:rsidTr="00365E1B">
        <w:tc>
          <w:tcPr>
            <w:tcW w:w="8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COMISIÓN DE CULTURA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Rey, Sandra Mónica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Modarelli</w:t>
            </w:r>
            <w:proofErr w:type="spellEnd"/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Juan Pablo</w:t>
            </w: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1°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Tagliaferri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Guadalupe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2°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Arenaza, Juan Pablo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Figueroa, Rocío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7E0B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Glize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Patricia Inés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6D474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Grillo, Alejandro Omar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Silvia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Nagata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Sebastián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Rossen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Bárbara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Salvatierra, Alejandro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Siciliano, Sergio Hernán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Suárez Guillermo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0B23" w:rsidRPr="00C72D13" w:rsidRDefault="007E0B23" w:rsidP="00464C6C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C6C" w:rsidRDefault="00464C6C" w:rsidP="00464C6C"/>
    <w:p w:rsidR="00AF6364" w:rsidRPr="000425FE" w:rsidRDefault="00AF6364">
      <w:pPr>
        <w:rPr>
          <w:rFonts w:ascii="Times New Roman" w:hAnsi="Times New Roman" w:cs="Times New Roman"/>
          <w:lang w:val="es-MX"/>
        </w:rPr>
      </w:pPr>
    </w:p>
    <w:sectPr w:rsidR="00AF6364" w:rsidRPr="000425FE" w:rsidSect="000425FE">
      <w:headerReference w:type="default" r:id="rId6"/>
      <w:footerReference w:type="default" r:id="rId7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6AC" w:rsidRDefault="00D206AC" w:rsidP="00AF6364">
      <w:pPr>
        <w:spacing w:after="0" w:line="240" w:lineRule="auto"/>
      </w:pPr>
      <w:r>
        <w:separator/>
      </w:r>
    </w:p>
  </w:endnote>
  <w:endnote w:type="continuationSeparator" w:id="0">
    <w:p w:rsidR="00D206AC" w:rsidRDefault="00D206AC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F3669" w:rsidRPr="003F3669">
        <w:rPr>
          <w:noProof/>
          <w:color w:val="333333"/>
          <w:sz w:val="20"/>
        </w:rPr>
        <w:t>22/9/2026 11:12:00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F3669" w:rsidRPr="003F3669">
        <w:rPr>
          <w:noProof/>
          <w:color w:val="333333"/>
          <w:sz w:val="20"/>
        </w:rPr>
        <w:t>2293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F3669" w:rsidRPr="003F3669">
        <w:rPr>
          <w:noProof/>
          <w:color w:val="333333"/>
          <w:sz w:val="20"/>
        </w:rPr>
        <w:t>425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B4257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4257A" w:rsidRPr="001C19C4">
      <w:rPr>
        <w:rStyle w:val="Nmerodepgina"/>
        <w:color w:val="333333"/>
      </w:rPr>
      <w:fldChar w:fldCharType="separate"/>
    </w:r>
    <w:r w:rsidR="00687DEB">
      <w:rPr>
        <w:rStyle w:val="Nmerodepgina"/>
        <w:noProof/>
        <w:color w:val="333333"/>
      </w:rPr>
      <w:t>3</w:t>
    </w:r>
    <w:r w:rsidR="00B4257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87DEB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6AC" w:rsidRDefault="00D206AC" w:rsidP="00AF6364">
      <w:pPr>
        <w:spacing w:after="0" w:line="240" w:lineRule="auto"/>
      </w:pPr>
      <w:r>
        <w:separator/>
      </w:r>
    </w:p>
  </w:footnote>
  <w:footnote w:type="continuationSeparator" w:id="0">
    <w:p w:rsidR="00D206AC" w:rsidRDefault="00D206AC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64C6C"/>
    <w:rsid w:val="000425FE"/>
    <w:rsid w:val="000B22C3"/>
    <w:rsid w:val="002B0876"/>
    <w:rsid w:val="003F3669"/>
    <w:rsid w:val="004122B1"/>
    <w:rsid w:val="00425C91"/>
    <w:rsid w:val="00464C6C"/>
    <w:rsid w:val="00476D68"/>
    <w:rsid w:val="00483EBE"/>
    <w:rsid w:val="004B59B7"/>
    <w:rsid w:val="004C0D55"/>
    <w:rsid w:val="004F14B4"/>
    <w:rsid w:val="00597CD1"/>
    <w:rsid w:val="005D1923"/>
    <w:rsid w:val="00646C3C"/>
    <w:rsid w:val="00687DEB"/>
    <w:rsid w:val="006A0EE0"/>
    <w:rsid w:val="006D1BAF"/>
    <w:rsid w:val="006D474F"/>
    <w:rsid w:val="006E4861"/>
    <w:rsid w:val="0072782F"/>
    <w:rsid w:val="00746F04"/>
    <w:rsid w:val="00785CAD"/>
    <w:rsid w:val="007A5C3A"/>
    <w:rsid w:val="007D5575"/>
    <w:rsid w:val="007E0B23"/>
    <w:rsid w:val="00813615"/>
    <w:rsid w:val="0081386C"/>
    <w:rsid w:val="00887FEC"/>
    <w:rsid w:val="00897C37"/>
    <w:rsid w:val="00930B5E"/>
    <w:rsid w:val="009362A1"/>
    <w:rsid w:val="009A4135"/>
    <w:rsid w:val="009B1DB9"/>
    <w:rsid w:val="009E6C0A"/>
    <w:rsid w:val="00A805FD"/>
    <w:rsid w:val="00AF3B91"/>
    <w:rsid w:val="00AF6364"/>
    <w:rsid w:val="00B24DD0"/>
    <w:rsid w:val="00B4257A"/>
    <w:rsid w:val="00B45785"/>
    <w:rsid w:val="00C33CB5"/>
    <w:rsid w:val="00C60B5C"/>
    <w:rsid w:val="00D206AC"/>
    <w:rsid w:val="00DA6887"/>
    <w:rsid w:val="00DB479F"/>
    <w:rsid w:val="00E21A76"/>
    <w:rsid w:val="00EB71F7"/>
    <w:rsid w:val="00F47AFC"/>
    <w:rsid w:val="00F8587A"/>
    <w:rsid w:val="00FA1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C6C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1">
    <w:name w:val="Normal1"/>
    <w:rsid w:val="00464C6C"/>
    <w:pPr>
      <w:spacing w:after="200" w:line="276" w:lineRule="auto"/>
    </w:pPr>
    <w:rPr>
      <w:rFonts w:ascii="Aptos" w:eastAsia="Aptos" w:hAnsi="Aptos" w:cs="Aptos"/>
      <w:kern w:val="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ypisani\Download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5</TotalTime>
  <Pages>3</Pages>
  <Words>425</Words>
  <Characters>2293</Characters>
  <Application>Microsoft Office Word</Application>
  <DocSecurity>0</DocSecurity>
  <Lines>143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aypisani</cp:lastModifiedBy>
  <cp:revision>10</cp:revision>
  <cp:lastPrinted>2026-09-22T14:13:00Z</cp:lastPrinted>
  <dcterms:created xsi:type="dcterms:W3CDTF">2026-09-19T12:05:00Z</dcterms:created>
  <dcterms:modified xsi:type="dcterms:W3CDTF">2026-09-22T17:08:00Z</dcterms:modified>
</cp:coreProperties>
</file>